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7B" w:rsidRPr="006F427B" w:rsidRDefault="006F427B" w:rsidP="00442C56">
      <w:pPr>
        <w:spacing w:after="0" w:line="240" w:lineRule="auto"/>
        <w:rPr>
          <w:rFonts w:asciiTheme="minorHAnsi" w:hAnsiTheme="minorHAnsi"/>
          <w:b/>
        </w:rPr>
      </w:pPr>
    </w:p>
    <w:p w:rsidR="006F427B" w:rsidRPr="006F427B" w:rsidRDefault="006F427B" w:rsidP="00442C56">
      <w:pPr>
        <w:spacing w:after="0" w:line="240" w:lineRule="auto"/>
        <w:rPr>
          <w:rFonts w:asciiTheme="minorHAnsi" w:hAnsiTheme="minorHAnsi"/>
          <w:b/>
        </w:rPr>
      </w:pPr>
    </w:p>
    <w:p w:rsidR="006F427B" w:rsidRPr="006F427B" w:rsidRDefault="006F427B" w:rsidP="00442C56">
      <w:pPr>
        <w:spacing w:after="0" w:line="240" w:lineRule="auto"/>
        <w:rPr>
          <w:rFonts w:asciiTheme="minorHAnsi" w:hAnsiTheme="minorHAnsi"/>
          <w:b/>
        </w:rPr>
      </w:pPr>
    </w:p>
    <w:p w:rsidR="006F427B" w:rsidRPr="006F427B" w:rsidRDefault="006F427B" w:rsidP="00442C56">
      <w:pPr>
        <w:spacing w:after="0" w:line="240" w:lineRule="auto"/>
        <w:rPr>
          <w:rFonts w:asciiTheme="minorHAnsi" w:hAnsiTheme="minorHAnsi"/>
          <w:b/>
        </w:rPr>
      </w:pPr>
    </w:p>
    <w:p w:rsidR="006F427B" w:rsidRPr="006F427B" w:rsidRDefault="006F427B" w:rsidP="00442C56">
      <w:pPr>
        <w:spacing w:after="0" w:line="240" w:lineRule="auto"/>
        <w:rPr>
          <w:rFonts w:asciiTheme="minorHAnsi" w:hAnsiTheme="minorHAnsi"/>
          <w:b/>
        </w:rPr>
      </w:pPr>
    </w:p>
    <w:p w:rsidR="00E83269" w:rsidRPr="00717BDA" w:rsidRDefault="00357B2C" w:rsidP="00442C56">
      <w:pPr>
        <w:spacing w:after="0" w:line="240" w:lineRule="auto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>Klachtenprocedure</w:t>
      </w:r>
    </w:p>
    <w:p w:rsidR="00442C56" w:rsidRPr="00717BDA" w:rsidRDefault="00442C56" w:rsidP="00442C56">
      <w:pPr>
        <w:spacing w:after="0" w:line="240" w:lineRule="auto"/>
        <w:rPr>
          <w:rFonts w:ascii="Calibri" w:hAnsi="Calibri"/>
        </w:rPr>
      </w:pPr>
    </w:p>
    <w:p w:rsidR="00442C56" w:rsidRDefault="00442C56" w:rsidP="00442C56">
      <w:pPr>
        <w:spacing w:after="0" w:line="240" w:lineRule="auto"/>
        <w:rPr>
          <w:rFonts w:ascii="Calibri" w:hAnsi="Calibri"/>
        </w:rPr>
      </w:pPr>
    </w:p>
    <w:p w:rsidR="00982D99" w:rsidRDefault="002B7C02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Een erkend haarwerkbedrijf</w:t>
      </w:r>
      <w:r w:rsidR="00982D99" w:rsidRPr="00982D99">
        <w:rPr>
          <w:rFonts w:asciiTheme="minorHAnsi" w:hAnsiTheme="minorHAnsi" w:cs="Helvetica"/>
        </w:rPr>
        <w:t xml:space="preserve"> moet in het bezit zijn van een schriftelijke klachtenprocedure. </w:t>
      </w:r>
    </w:p>
    <w:p w:rsid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P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  <w:r w:rsidRPr="00982D99">
        <w:rPr>
          <w:rFonts w:asciiTheme="minorHAnsi" w:hAnsiTheme="minorHAnsi" w:cs="Helvetica"/>
        </w:rPr>
        <w:t xml:space="preserve">In deze procedure </w:t>
      </w:r>
      <w:r w:rsidR="002B7C02">
        <w:rPr>
          <w:rFonts w:asciiTheme="minorHAnsi" w:hAnsiTheme="minorHAnsi" w:cs="Helvetica"/>
        </w:rPr>
        <w:t xml:space="preserve">wordt verwezen naar </w:t>
      </w:r>
      <w:r w:rsidRPr="00982D99">
        <w:rPr>
          <w:rFonts w:asciiTheme="minorHAnsi" w:hAnsiTheme="minorHAnsi" w:cs="Helvetica"/>
        </w:rPr>
        <w:t xml:space="preserve">de Algemene Voorwaarden </w:t>
      </w:r>
      <w:r>
        <w:rPr>
          <w:rFonts w:asciiTheme="minorHAnsi" w:hAnsiTheme="minorHAnsi" w:cs="Helvetica"/>
        </w:rPr>
        <w:t>van de Uiterlijke Verzorgingsbranche en de Stichting Geschillencommissie (SGC).</w:t>
      </w:r>
    </w:p>
    <w:p w:rsidR="00904897" w:rsidRDefault="00904897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04897" w:rsidRDefault="00904897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04897" w:rsidRDefault="00904897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 xml:space="preserve">Folders van de Stichting Geschillen Commissie zijn ook op te vragen via mail </w:t>
      </w:r>
      <w:hyperlink r:id="rId9" w:history="1">
        <w:r w:rsidRPr="002157E9">
          <w:rPr>
            <w:rStyle w:val="Hyperlink"/>
            <w:rFonts w:asciiTheme="minorHAnsi" w:hAnsiTheme="minorHAnsi" w:cs="Helvetica"/>
          </w:rPr>
          <w:t>info@anko.nl</w:t>
        </w:r>
      </w:hyperlink>
      <w:r>
        <w:rPr>
          <w:rFonts w:asciiTheme="minorHAnsi" w:hAnsiTheme="minorHAnsi" w:cs="Helvetica"/>
        </w:rPr>
        <w:t xml:space="preserve"> of via telefoonnummer (035) 525 95 00.</w:t>
      </w:r>
    </w:p>
    <w:p w:rsid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Pr="00982D99" w:rsidRDefault="00982D99" w:rsidP="00982D9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Default="00982D99" w:rsidP="00F9758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Default="00982D99" w:rsidP="00F9758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982D99" w:rsidRDefault="00982D99" w:rsidP="00F9758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Helvetica"/>
        </w:rPr>
      </w:pPr>
    </w:p>
    <w:p w:rsidR="00442C56" w:rsidRDefault="00442C56" w:rsidP="00C142E5">
      <w:pPr>
        <w:spacing w:after="0" w:line="240" w:lineRule="auto"/>
        <w:rPr>
          <w:rFonts w:asciiTheme="minorHAnsi" w:hAnsiTheme="minorHAnsi" w:cs="Helvetica"/>
        </w:rPr>
      </w:pPr>
      <w:bookmarkStart w:id="0" w:name="_GoBack"/>
      <w:bookmarkEnd w:id="0"/>
    </w:p>
    <w:p w:rsidR="00A34A93" w:rsidRPr="00A34A93" w:rsidRDefault="002C6E2C" w:rsidP="00837332">
      <w:pPr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br w:type="page"/>
      </w:r>
    </w:p>
    <w:p w:rsidR="00A2272E" w:rsidRDefault="00A2272E" w:rsidP="00442C56">
      <w:pPr>
        <w:spacing w:after="0" w:line="240" w:lineRule="auto"/>
        <w:rPr>
          <w:rFonts w:asciiTheme="minorHAnsi" w:hAnsiTheme="minorHAnsi" w:cs="Helvetica"/>
        </w:rPr>
        <w:sectPr w:rsidR="00A2272E" w:rsidSect="006F427B"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F1F33" w:rsidRPr="00CC02F5" w:rsidRDefault="00BF1F33" w:rsidP="00BF1F33">
      <w:pPr>
        <w:spacing w:before="63" w:after="0" w:line="240" w:lineRule="auto"/>
        <w:ind w:left="114" w:right="129"/>
        <w:jc w:val="both"/>
        <w:rPr>
          <w:rFonts w:eastAsia="Arial"/>
          <w:sz w:val="24"/>
          <w:szCs w:val="24"/>
        </w:rPr>
      </w:pPr>
      <w:r w:rsidRPr="00CC02F5">
        <w:rPr>
          <w:rFonts w:eastAsia="Arial"/>
          <w:color w:val="747476"/>
          <w:w w:val="81"/>
          <w:sz w:val="24"/>
          <w:szCs w:val="24"/>
        </w:rPr>
        <w:lastRenderedPageBreak/>
        <w:t xml:space="preserve">Algemene </w:t>
      </w:r>
      <w:r w:rsidRPr="00CC02F5">
        <w:rPr>
          <w:rFonts w:eastAsia="Arial"/>
          <w:color w:val="747476"/>
          <w:spacing w:val="-9"/>
          <w:w w:val="74"/>
          <w:sz w:val="24"/>
          <w:szCs w:val="24"/>
        </w:rPr>
        <w:t>V</w:t>
      </w:r>
      <w:r w:rsidRPr="00CC02F5">
        <w:rPr>
          <w:rFonts w:eastAsia="Arial"/>
          <w:color w:val="747476"/>
          <w:w w:val="82"/>
          <w:sz w:val="24"/>
          <w:szCs w:val="24"/>
        </w:rPr>
        <w:t>oorwaarden</w:t>
      </w:r>
    </w:p>
    <w:p w:rsidR="00BF1F33" w:rsidRPr="00CC02F5" w:rsidRDefault="00BF1F33" w:rsidP="00BF1F33">
      <w:pPr>
        <w:spacing w:before="1" w:after="0" w:line="140" w:lineRule="exact"/>
        <w:rPr>
          <w:sz w:val="14"/>
          <w:szCs w:val="14"/>
        </w:rPr>
      </w:pP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sz w:val="11"/>
          <w:szCs w:val="11"/>
        </w:rPr>
        <w:t>Als</w:t>
      </w:r>
      <w:r w:rsidRPr="00CC02F5">
        <w:rPr>
          <w:rFonts w:eastAsia="Arial"/>
          <w:color w:val="747476"/>
          <w:spacing w:val="-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2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kapsalon 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aangesloten</w:t>
      </w:r>
      <w:r w:rsidRPr="00CC02F5">
        <w:rPr>
          <w:rFonts w:eastAsia="Arial"/>
          <w:color w:val="747476"/>
          <w:spacing w:val="2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De</w:t>
      </w:r>
      <w:r w:rsidRPr="00CC02F5">
        <w:rPr>
          <w:rFonts w:eastAsia="Arial"/>
          <w:color w:val="747476"/>
          <w:spacing w:val="21"/>
          <w:w w:val="78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Geschillencom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1"/>
          <w:sz w:val="11"/>
          <w:szCs w:val="11"/>
        </w:rPr>
        <w:t>missie,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dan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werkt</w:t>
      </w:r>
      <w:r w:rsidRPr="00CC02F5">
        <w:rPr>
          <w:rFonts w:eastAsia="Arial"/>
          <w:color w:val="747476"/>
          <w:spacing w:val="1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ondernemer conform</w:t>
      </w:r>
      <w:r w:rsidRPr="00CC02F5">
        <w:rPr>
          <w:rFonts w:eastAsia="Arial"/>
          <w:color w:val="747476"/>
          <w:spacing w:val="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Algemene 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oorwaarden. 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Deze</w:t>
      </w:r>
      <w:r w:rsidRPr="00CC02F5">
        <w:rPr>
          <w:rFonts w:eastAsia="Arial"/>
          <w:color w:val="747476"/>
          <w:spacing w:val="1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voorwaarden </w:t>
      </w:r>
      <w:r w:rsidRPr="00CC02F5">
        <w:rPr>
          <w:rFonts w:eastAsia="Arial"/>
          <w:color w:val="747476"/>
          <w:spacing w:val="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treft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u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hierna 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aan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of </w:t>
      </w:r>
      <w:r w:rsidRPr="00CC02F5">
        <w:rPr>
          <w:rFonts w:eastAsia="Arial"/>
          <w:color w:val="747476"/>
          <w:w w:val="80"/>
          <w:sz w:val="11"/>
          <w:szCs w:val="11"/>
        </w:rPr>
        <w:t>kunt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 vinden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op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hyperlink r:id="rId12">
        <w:r w:rsidRPr="00CC02F5">
          <w:rPr>
            <w:rFonts w:eastAsia="Arial"/>
            <w:color w:val="747476"/>
            <w:w w:val="92"/>
            <w:sz w:val="11"/>
            <w:szCs w:val="11"/>
          </w:rPr>
          <w:t>ww</w:t>
        </w:r>
        <w:r w:rsidRPr="00CC02F5">
          <w:rPr>
            <w:rFonts w:eastAsia="Arial"/>
            <w:color w:val="747476"/>
            <w:spacing w:val="-6"/>
            <w:w w:val="92"/>
            <w:sz w:val="11"/>
            <w:szCs w:val="11"/>
          </w:rPr>
          <w:t>w</w:t>
        </w:r>
        <w:r w:rsidRPr="00CC02F5">
          <w:rPr>
            <w:rFonts w:eastAsia="Arial"/>
            <w:color w:val="747476"/>
            <w:w w:val="82"/>
            <w:sz w:val="11"/>
            <w:szCs w:val="11"/>
          </w:rPr>
          <w:t>.anko.nl/voorwaarden.</w:t>
        </w:r>
      </w:hyperlink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86"/>
          <w:sz w:val="11"/>
          <w:szCs w:val="11"/>
        </w:rPr>
        <w:t xml:space="preserve">Algemene </w:t>
      </w:r>
      <w:r w:rsidRPr="00CC02F5">
        <w:rPr>
          <w:rFonts w:eastAsia="Arial"/>
          <w:b/>
          <w:bCs/>
          <w:color w:val="747476"/>
          <w:spacing w:val="24"/>
          <w:w w:val="86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spacing w:val="-3"/>
          <w:w w:val="86"/>
          <w:sz w:val="11"/>
          <w:szCs w:val="11"/>
        </w:rPr>
        <w:t>V</w:t>
      </w:r>
      <w:r w:rsidRPr="00CC02F5">
        <w:rPr>
          <w:rFonts w:eastAsia="Arial"/>
          <w:b/>
          <w:bCs/>
          <w:color w:val="747476"/>
          <w:w w:val="86"/>
          <w:sz w:val="11"/>
          <w:szCs w:val="11"/>
        </w:rPr>
        <w:t xml:space="preserve">oorwaarden  </w:t>
      </w:r>
      <w:r w:rsidRPr="00CC02F5">
        <w:rPr>
          <w:rFonts w:eastAsia="Arial"/>
          <w:b/>
          <w:bCs/>
          <w:color w:val="747476"/>
          <w:spacing w:val="1"/>
          <w:w w:val="86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sz w:val="11"/>
          <w:szCs w:val="11"/>
        </w:rPr>
        <w:t>Uiterlijke</w:t>
      </w:r>
      <w:r w:rsidRPr="00CC02F5">
        <w:rPr>
          <w:rFonts w:eastAsia="Arial"/>
          <w:b/>
          <w:bCs/>
          <w:color w:val="747476"/>
          <w:spacing w:val="-1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spacing w:val="-4"/>
          <w:w w:val="83"/>
          <w:sz w:val="11"/>
          <w:szCs w:val="11"/>
        </w:rPr>
        <w:t>V</w:t>
      </w:r>
      <w:r w:rsidRPr="00CC02F5">
        <w:rPr>
          <w:rFonts w:eastAsia="Arial"/>
          <w:b/>
          <w:bCs/>
          <w:color w:val="747476"/>
          <w:w w:val="83"/>
          <w:sz w:val="11"/>
          <w:szCs w:val="11"/>
        </w:rPr>
        <w:t>erzorgings</w:t>
      </w:r>
      <w:r w:rsidRPr="00CC02F5">
        <w:rPr>
          <w:rFonts w:eastAsia="Arial"/>
          <w:b/>
          <w:bCs/>
          <w:color w:val="747476"/>
          <w:sz w:val="11"/>
          <w:szCs w:val="11"/>
        </w:rPr>
        <w:t xml:space="preserve">- </w:t>
      </w:r>
      <w:r w:rsidRPr="00CC02F5">
        <w:rPr>
          <w:rFonts w:eastAsia="Arial"/>
          <w:b/>
          <w:bCs/>
          <w:color w:val="747476"/>
          <w:w w:val="81"/>
          <w:sz w:val="11"/>
          <w:szCs w:val="11"/>
        </w:rPr>
        <w:t xml:space="preserve">branche </w:t>
      </w:r>
      <w:r w:rsidRPr="00CC02F5">
        <w:rPr>
          <w:rFonts w:eastAsia="Arial"/>
          <w:b/>
          <w:bCs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>A</w:t>
      </w:r>
      <w:r w:rsidRPr="00CC02F5">
        <w:rPr>
          <w:rFonts w:eastAsia="Arial"/>
          <w:color w:val="747476"/>
          <w:w w:val="81"/>
          <w:sz w:val="11"/>
          <w:szCs w:val="11"/>
        </w:rPr>
        <w:t>V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CZ/90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december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2009.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Deze Algemene </w:t>
      </w:r>
      <w:r w:rsidRPr="00CC02F5">
        <w:rPr>
          <w:rFonts w:eastAsia="Arial"/>
          <w:color w:val="747476"/>
          <w:spacing w:val="-3"/>
          <w:w w:val="78"/>
          <w:sz w:val="11"/>
          <w:szCs w:val="11"/>
        </w:rPr>
        <w:t>V</w:t>
      </w:r>
      <w:r w:rsidRPr="00CC02F5">
        <w:rPr>
          <w:rFonts w:eastAsia="Arial"/>
          <w:color w:val="747476"/>
          <w:w w:val="78"/>
          <w:sz w:val="11"/>
          <w:szCs w:val="11"/>
        </w:rPr>
        <w:t>oorwaarden</w:t>
      </w:r>
      <w:r w:rsidRPr="00CC02F5">
        <w:rPr>
          <w:rFonts w:eastAsia="Arial"/>
          <w:color w:val="747476"/>
          <w:spacing w:val="24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van</w:t>
      </w:r>
      <w:r w:rsidRPr="00CC02F5">
        <w:rPr>
          <w:rFonts w:eastAsia="Arial"/>
          <w:color w:val="747476"/>
          <w:spacing w:val="6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ANBOS, ANKO</w:t>
      </w:r>
      <w:r w:rsidRPr="00CC02F5">
        <w:rPr>
          <w:rFonts w:eastAsia="Arial"/>
          <w:color w:val="747476"/>
          <w:spacing w:val="4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en</w:t>
      </w:r>
      <w:r w:rsidRPr="00CC02F5">
        <w:rPr>
          <w:rFonts w:eastAsia="Arial"/>
          <w:color w:val="747476"/>
          <w:spacing w:val="5"/>
          <w:w w:val="78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8"/>
          <w:sz w:val="11"/>
          <w:szCs w:val="11"/>
        </w:rPr>
        <w:t>Pro</w:t>
      </w:r>
      <w:r w:rsidRPr="00CC02F5">
        <w:rPr>
          <w:rFonts w:eastAsia="Arial"/>
          <w:color w:val="747476"/>
          <w:spacing w:val="-3"/>
          <w:w w:val="78"/>
          <w:sz w:val="11"/>
          <w:szCs w:val="11"/>
        </w:rPr>
        <w:t>V</w:t>
      </w:r>
      <w:r w:rsidRPr="00CC02F5">
        <w:rPr>
          <w:rFonts w:eastAsia="Arial"/>
          <w:color w:val="747476"/>
          <w:w w:val="78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spacing w:val="1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zijn</w:t>
      </w:r>
      <w:r w:rsidRPr="00CC02F5">
        <w:rPr>
          <w:rFonts w:eastAsia="Arial"/>
          <w:color w:val="747476"/>
          <w:spacing w:val="9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9"/>
          <w:sz w:val="11"/>
          <w:szCs w:val="11"/>
        </w:rPr>
        <w:t>tot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standgekomen</w:t>
      </w:r>
      <w:proofErr w:type="spellEnd"/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overleg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met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Consumentenbond 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in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kader</w:t>
      </w:r>
      <w:r w:rsidRPr="00CC02F5">
        <w:rPr>
          <w:rFonts w:eastAsia="Arial"/>
          <w:color w:val="747476"/>
          <w:spacing w:val="-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Coördinatiegroep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Zelfreguleringsoverleg </w:t>
      </w:r>
      <w:r w:rsidRPr="00CC02F5">
        <w:rPr>
          <w:rFonts w:eastAsia="Arial"/>
          <w:color w:val="747476"/>
          <w:w w:val="69"/>
          <w:sz w:val="11"/>
          <w:szCs w:val="11"/>
        </w:rPr>
        <w:t>(CZ)</w:t>
      </w:r>
      <w:r w:rsidRPr="00CC02F5">
        <w:rPr>
          <w:rFonts w:eastAsia="Arial"/>
          <w:color w:val="747476"/>
          <w:spacing w:val="7"/>
          <w:w w:val="6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Sociaal-Economische</w:t>
      </w:r>
      <w:proofErr w:type="spellEnd"/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Raad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en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treden</w:t>
      </w:r>
      <w:r w:rsidRPr="00CC02F5">
        <w:rPr>
          <w:rFonts w:eastAsia="Arial"/>
          <w:color w:val="747476"/>
          <w:spacing w:val="1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in</w:t>
      </w:r>
      <w:r w:rsidRPr="00CC02F5">
        <w:rPr>
          <w:rFonts w:eastAsia="Arial"/>
          <w:color w:val="747476"/>
          <w:spacing w:val="10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6"/>
          <w:sz w:val="11"/>
          <w:szCs w:val="11"/>
        </w:rPr>
        <w:t>we</w:t>
      </w:r>
      <w:r w:rsidRPr="00CC02F5">
        <w:rPr>
          <w:rFonts w:eastAsia="Arial"/>
          <w:color w:val="747476"/>
          <w:spacing w:val="-4"/>
          <w:w w:val="86"/>
          <w:sz w:val="11"/>
          <w:szCs w:val="11"/>
        </w:rPr>
        <w:t>r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king</w:t>
      </w:r>
      <w:proofErr w:type="spellEnd"/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per januari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2010.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left="114" w:right="1804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86"/>
          <w:sz w:val="11"/>
          <w:szCs w:val="11"/>
        </w:rPr>
        <w:t>Definities</w:t>
      </w:r>
    </w:p>
    <w:p w:rsidR="00BF1F33" w:rsidRPr="00CC02F5" w:rsidRDefault="00BF1F33" w:rsidP="00BF1F33">
      <w:pPr>
        <w:spacing w:before="5" w:after="0" w:line="250" w:lineRule="auto"/>
        <w:ind w:left="114" w:right="-39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8"/>
          <w:sz w:val="11"/>
          <w:szCs w:val="11"/>
        </w:rPr>
        <w:t>In</w:t>
      </w:r>
      <w:r w:rsidRPr="00CC02F5">
        <w:rPr>
          <w:rFonts w:eastAsia="Arial"/>
          <w:color w:val="747476"/>
          <w:spacing w:val="2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deze</w:t>
      </w:r>
      <w:r w:rsidRPr="00CC02F5">
        <w:rPr>
          <w:rFonts w:eastAsia="Arial"/>
          <w:color w:val="747476"/>
          <w:spacing w:val="-4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Algemene</w:t>
      </w:r>
      <w:r w:rsidRPr="00CC02F5">
        <w:rPr>
          <w:rFonts w:eastAsia="Arial"/>
          <w:color w:val="747476"/>
          <w:spacing w:val="16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3"/>
          <w:w w:val="78"/>
          <w:sz w:val="11"/>
          <w:szCs w:val="11"/>
        </w:rPr>
        <w:t>V</w:t>
      </w:r>
      <w:r w:rsidRPr="00CC02F5">
        <w:rPr>
          <w:rFonts w:eastAsia="Arial"/>
          <w:color w:val="747476"/>
          <w:w w:val="78"/>
          <w:sz w:val="11"/>
          <w:szCs w:val="11"/>
        </w:rPr>
        <w:t>oorwaarden</w:t>
      </w:r>
      <w:r w:rsidRPr="00CC02F5">
        <w:rPr>
          <w:rFonts w:eastAsia="Arial"/>
          <w:color w:val="747476"/>
          <w:spacing w:val="20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wordt</w:t>
      </w:r>
      <w:r w:rsidRPr="00CC02F5">
        <w:rPr>
          <w:rFonts w:eastAsia="Arial"/>
          <w:color w:val="747476"/>
          <w:spacing w:val="10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verstaan</w:t>
      </w:r>
      <w:r w:rsidRPr="00CC02F5">
        <w:rPr>
          <w:rFonts w:eastAsia="Arial"/>
          <w:color w:val="747476"/>
          <w:spacing w:val="-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onder: </w:t>
      </w:r>
      <w:r w:rsidRPr="00CC02F5">
        <w:rPr>
          <w:rFonts w:eastAsia="Arial"/>
          <w:color w:val="747476"/>
          <w:w w:val="80"/>
          <w:sz w:val="11"/>
          <w:szCs w:val="11"/>
        </w:rPr>
        <w:t>Ondernemer: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natuurlijke 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of </w:t>
      </w:r>
      <w:r w:rsidRPr="00CC02F5">
        <w:rPr>
          <w:rFonts w:eastAsia="Arial"/>
          <w:color w:val="747476"/>
          <w:w w:val="81"/>
          <w:sz w:val="11"/>
          <w:szCs w:val="11"/>
        </w:rPr>
        <w:t>rechtspersoon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die</w:t>
      </w:r>
      <w:r w:rsidRPr="00CC02F5">
        <w:rPr>
          <w:rFonts w:eastAsia="Arial"/>
          <w:color w:val="747476"/>
          <w:spacing w:val="22"/>
          <w:w w:val="81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gere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2"/>
          <w:sz w:val="11"/>
          <w:szCs w:val="11"/>
        </w:rPr>
        <w:t>gistreerd</w:t>
      </w:r>
      <w:proofErr w:type="spellEnd"/>
      <w:r w:rsidRPr="00CC02F5">
        <w:rPr>
          <w:rFonts w:eastAsia="Arial"/>
          <w:color w:val="747476"/>
          <w:spacing w:val="1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3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zowel</w:t>
      </w:r>
      <w:r w:rsidRPr="00CC02F5">
        <w:rPr>
          <w:rFonts w:eastAsia="Arial"/>
          <w:color w:val="747476"/>
          <w:spacing w:val="1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HBA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als</w:t>
      </w:r>
      <w:r w:rsidRPr="00CC02F5">
        <w:rPr>
          <w:rFonts w:eastAsia="Arial"/>
          <w:color w:val="747476"/>
          <w:spacing w:val="1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Stichting</w:t>
      </w:r>
      <w:r w:rsidRPr="00CC02F5">
        <w:rPr>
          <w:rFonts w:eastAsia="Arial"/>
          <w:color w:val="747476"/>
          <w:spacing w:val="2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4"/>
          <w:sz w:val="11"/>
          <w:szCs w:val="11"/>
        </w:rPr>
        <w:t>Ge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schillencommissie </w:t>
      </w:r>
      <w:r w:rsidRPr="00CC02F5">
        <w:rPr>
          <w:rFonts w:eastAsia="Arial"/>
          <w:color w:val="747476"/>
          <w:spacing w:val="2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Consumentenzaken,</w:t>
      </w:r>
      <w:r w:rsidRPr="00CC02F5">
        <w:rPr>
          <w:rFonts w:eastAsia="Arial"/>
          <w:color w:val="747476"/>
          <w:spacing w:val="1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zich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al</w:t>
      </w:r>
      <w:r w:rsidRPr="00CC02F5">
        <w:rPr>
          <w:rFonts w:eastAsia="Arial"/>
          <w:color w:val="747476"/>
          <w:spacing w:val="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dan</w:t>
      </w:r>
      <w:r w:rsidRPr="00CC02F5">
        <w:rPr>
          <w:rFonts w:eastAsia="Arial"/>
          <w:color w:val="747476"/>
          <w:spacing w:val="2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niet </w:t>
      </w:r>
      <w:r w:rsidRPr="00CC02F5">
        <w:rPr>
          <w:rFonts w:eastAsia="Arial"/>
          <w:color w:val="747476"/>
          <w:w w:val="81"/>
          <w:sz w:val="11"/>
          <w:szCs w:val="11"/>
        </w:rPr>
        <w:t>georganiseerd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heeft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via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een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brancheorganisaties </w:t>
      </w:r>
      <w:r w:rsidRPr="00CC02F5">
        <w:rPr>
          <w:rFonts w:eastAsia="Arial"/>
          <w:color w:val="747476"/>
          <w:w w:val="77"/>
          <w:sz w:val="11"/>
          <w:szCs w:val="11"/>
        </w:rPr>
        <w:t>ANBOS,</w:t>
      </w:r>
      <w:r w:rsidRPr="00CC02F5">
        <w:rPr>
          <w:rFonts w:eastAsia="Arial"/>
          <w:color w:val="747476"/>
          <w:spacing w:val="18"/>
          <w:w w:val="7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7"/>
          <w:sz w:val="11"/>
          <w:szCs w:val="11"/>
        </w:rPr>
        <w:t>ANKO</w:t>
      </w:r>
      <w:r w:rsidRPr="00CC02F5">
        <w:rPr>
          <w:rFonts w:eastAsia="Arial"/>
          <w:color w:val="747476"/>
          <w:spacing w:val="21"/>
          <w:w w:val="77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-2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Pro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>V</w:t>
      </w:r>
      <w:r w:rsidRPr="00CC02F5">
        <w:rPr>
          <w:rFonts w:eastAsia="Arial"/>
          <w:color w:val="747476"/>
          <w:w w:val="80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w w:val="80"/>
          <w:sz w:val="11"/>
          <w:szCs w:val="11"/>
        </w:rPr>
        <w:t>,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actief 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6"/>
          <w:sz w:val="11"/>
          <w:szCs w:val="11"/>
        </w:rPr>
        <w:t>de</w:t>
      </w:r>
      <w:r w:rsidRPr="00CC02F5">
        <w:rPr>
          <w:rFonts w:eastAsia="Arial"/>
          <w:color w:val="747476"/>
          <w:spacing w:val="7"/>
          <w:w w:val="8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6"/>
          <w:sz w:val="11"/>
          <w:szCs w:val="11"/>
        </w:rPr>
        <w:t xml:space="preserve">uiterlijke </w:t>
      </w:r>
      <w:r w:rsidRPr="00CC02F5">
        <w:rPr>
          <w:rFonts w:eastAsia="Arial"/>
          <w:color w:val="747476"/>
          <w:w w:val="79"/>
          <w:sz w:val="11"/>
          <w:szCs w:val="11"/>
        </w:rPr>
        <w:t>verzorgingsbranche;</w:t>
      </w:r>
    </w:p>
    <w:p w:rsidR="00BF1F33" w:rsidRPr="00CC02F5" w:rsidRDefault="00BF1F33" w:rsidP="00BF1F33">
      <w:pPr>
        <w:spacing w:after="0" w:line="250" w:lineRule="auto"/>
        <w:ind w:left="114" w:right="-39"/>
        <w:rPr>
          <w:rFonts w:eastAsia="Arial"/>
          <w:sz w:val="11"/>
          <w:szCs w:val="11"/>
        </w:rPr>
      </w:pPr>
      <w:r w:rsidRPr="00CC02F5">
        <w:rPr>
          <w:rFonts w:eastAsia="Arial"/>
          <w:i/>
          <w:color w:val="747476"/>
          <w:w w:val="80"/>
          <w:sz w:val="11"/>
          <w:szCs w:val="11"/>
        </w:rPr>
        <w:t>HBA</w:t>
      </w:r>
      <w:r w:rsidRPr="00CC02F5">
        <w:rPr>
          <w:rFonts w:eastAsia="Arial"/>
          <w:color w:val="747476"/>
          <w:w w:val="80"/>
          <w:sz w:val="11"/>
          <w:szCs w:val="11"/>
        </w:rPr>
        <w:t>: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Hoofdbedrijfschap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Ambachten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Zoetermeer </w:t>
      </w:r>
      <w:r w:rsidRPr="00CC02F5">
        <w:rPr>
          <w:rFonts w:eastAsia="Arial"/>
          <w:i/>
          <w:color w:val="747476"/>
          <w:w w:val="81"/>
          <w:sz w:val="11"/>
          <w:szCs w:val="11"/>
        </w:rPr>
        <w:t>ANBOS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: </w:t>
      </w:r>
      <w:r w:rsidRPr="00CC02F5">
        <w:rPr>
          <w:rFonts w:eastAsia="Arial"/>
          <w:color w:val="747476"/>
          <w:spacing w:val="2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Algemene  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Nederlandse  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Brancheorganisatie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Schoonheidsverzorging </w:t>
      </w:r>
      <w:r w:rsidRPr="00CC02F5">
        <w:rPr>
          <w:rFonts w:eastAsia="Arial"/>
          <w:color w:val="747476"/>
          <w:w w:val="84"/>
          <w:sz w:val="11"/>
          <w:szCs w:val="11"/>
        </w:rPr>
        <w:t>te</w:t>
      </w:r>
      <w:r w:rsidRPr="00CC02F5">
        <w:rPr>
          <w:rFonts w:eastAsia="Arial"/>
          <w:color w:val="747476"/>
          <w:spacing w:val="1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Utrecht;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i/>
          <w:color w:val="747476"/>
          <w:w w:val="80"/>
          <w:sz w:val="11"/>
          <w:szCs w:val="11"/>
        </w:rPr>
        <w:t>ANKO</w:t>
      </w:r>
      <w:r w:rsidRPr="00CC02F5">
        <w:rPr>
          <w:rFonts w:eastAsia="Arial"/>
          <w:color w:val="747476"/>
          <w:w w:val="80"/>
          <w:sz w:val="11"/>
          <w:szCs w:val="11"/>
        </w:rPr>
        <w:t>: Koninklijke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Algemene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Nederlandse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Kappersorga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2"/>
          <w:sz w:val="11"/>
          <w:szCs w:val="11"/>
        </w:rPr>
        <w:t>nisatie</w:t>
      </w:r>
      <w:proofErr w:type="spellEnd"/>
      <w:r w:rsidRPr="00CC02F5">
        <w:rPr>
          <w:rFonts w:eastAsia="Arial"/>
          <w:color w:val="747476"/>
          <w:spacing w:val="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te</w:t>
      </w:r>
      <w:r w:rsidRPr="00CC02F5">
        <w:rPr>
          <w:rFonts w:eastAsia="Arial"/>
          <w:color w:val="747476"/>
          <w:spacing w:val="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Huizen;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proofErr w:type="spellStart"/>
      <w:r w:rsidRPr="00CC02F5">
        <w:rPr>
          <w:rFonts w:eastAsia="Arial"/>
          <w:i/>
          <w:color w:val="747476"/>
          <w:w w:val="79"/>
          <w:sz w:val="11"/>
          <w:szCs w:val="11"/>
        </w:rPr>
        <w:t>Pro</w:t>
      </w:r>
      <w:r w:rsidRPr="00CC02F5">
        <w:rPr>
          <w:rFonts w:eastAsia="Arial"/>
          <w:i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i/>
          <w:color w:val="747476"/>
          <w:w w:val="79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w w:val="79"/>
          <w:sz w:val="11"/>
          <w:szCs w:val="11"/>
        </w:rPr>
        <w:t>: Landelijke</w:t>
      </w:r>
      <w:r w:rsidRPr="00CC02F5">
        <w:rPr>
          <w:rFonts w:eastAsia="Arial"/>
          <w:color w:val="747476"/>
          <w:spacing w:val="1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Organisatie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voor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4"/>
          <w:w w:val="74"/>
          <w:sz w:val="11"/>
          <w:szCs w:val="11"/>
        </w:rPr>
        <w:t>V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oetverzorger/ </w:t>
      </w:r>
      <w:r w:rsidRPr="00CC02F5">
        <w:rPr>
          <w:rFonts w:eastAsia="Arial"/>
          <w:color w:val="747476"/>
          <w:w w:val="79"/>
          <w:sz w:val="11"/>
          <w:szCs w:val="11"/>
        </w:rPr>
        <w:t>Pedicure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‘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Pro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w w:val="79"/>
          <w:sz w:val="11"/>
          <w:szCs w:val="11"/>
        </w:rPr>
        <w:t>’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te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4"/>
          <w:w w:val="74"/>
          <w:sz w:val="11"/>
          <w:szCs w:val="11"/>
        </w:rPr>
        <w:t>V</w:t>
      </w:r>
      <w:r w:rsidRPr="00CC02F5">
        <w:rPr>
          <w:rFonts w:eastAsia="Arial"/>
          <w:color w:val="747476"/>
          <w:w w:val="80"/>
          <w:sz w:val="11"/>
          <w:szCs w:val="11"/>
        </w:rPr>
        <w:t>eenendaal;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i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w w:val="80"/>
          <w:sz w:val="11"/>
          <w:szCs w:val="11"/>
        </w:rPr>
        <w:t>: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natuurlijke</w:t>
      </w:r>
      <w:r w:rsidRPr="00CC02F5">
        <w:rPr>
          <w:rFonts w:eastAsia="Arial"/>
          <w:color w:val="747476"/>
          <w:spacing w:val="2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persoon die,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anders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dan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in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de </w:t>
      </w:r>
      <w:r w:rsidRPr="00CC02F5">
        <w:rPr>
          <w:rFonts w:eastAsia="Arial"/>
          <w:color w:val="747476"/>
          <w:w w:val="81"/>
          <w:sz w:val="11"/>
          <w:szCs w:val="11"/>
        </w:rPr>
        <w:t>uitoefening</w:t>
      </w:r>
      <w:r w:rsidRPr="00CC02F5">
        <w:rPr>
          <w:rFonts w:eastAsia="Arial"/>
          <w:color w:val="747476"/>
          <w:spacing w:val="1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 zijn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beroep of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bedrijf,</w:t>
      </w:r>
      <w:r w:rsidRPr="00CC02F5">
        <w:rPr>
          <w:rFonts w:eastAsia="Arial"/>
          <w:color w:val="747476"/>
          <w:spacing w:val="1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gebruik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maakt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van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diensten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een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aangesloten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 in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5"/>
          <w:sz w:val="11"/>
          <w:szCs w:val="11"/>
        </w:rPr>
        <w:t>uite</w:t>
      </w:r>
      <w:r w:rsidRPr="00CC02F5">
        <w:rPr>
          <w:rFonts w:eastAsia="Arial"/>
          <w:color w:val="747476"/>
          <w:spacing w:val="-4"/>
          <w:w w:val="85"/>
          <w:sz w:val="11"/>
          <w:szCs w:val="11"/>
        </w:rPr>
        <w:t>r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3"/>
          <w:sz w:val="11"/>
          <w:szCs w:val="11"/>
        </w:rPr>
        <w:t>lijke</w:t>
      </w:r>
      <w:proofErr w:type="spellEnd"/>
      <w:r w:rsidRPr="00CC02F5">
        <w:rPr>
          <w:rFonts w:eastAsia="Arial"/>
          <w:color w:val="747476"/>
          <w:spacing w:val="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verzorgingsbranche;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i/>
          <w:color w:val="747476"/>
          <w:w w:val="81"/>
          <w:sz w:val="11"/>
          <w:szCs w:val="11"/>
        </w:rPr>
        <w:t>Overeenkomst</w:t>
      </w:r>
      <w:r w:rsidRPr="00CC02F5">
        <w:rPr>
          <w:rFonts w:eastAsia="Arial"/>
          <w:color w:val="747476"/>
          <w:w w:val="81"/>
          <w:sz w:val="11"/>
          <w:szCs w:val="11"/>
        </w:rPr>
        <w:t>: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overeenkomst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voor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een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behandeling, en/of 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levering</w:t>
      </w:r>
      <w:r w:rsidRPr="00CC02F5">
        <w:rPr>
          <w:rFonts w:eastAsia="Arial"/>
          <w:color w:val="747476"/>
          <w:spacing w:val="1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producten,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op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gebied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5"/>
          <w:sz w:val="11"/>
          <w:szCs w:val="11"/>
        </w:rPr>
        <w:t>ui</w:t>
      </w:r>
      <w:r w:rsidRPr="00CC02F5">
        <w:rPr>
          <w:rFonts w:eastAsia="Arial"/>
          <w:color w:val="747476"/>
          <w:w w:val="83"/>
          <w:sz w:val="11"/>
          <w:szCs w:val="11"/>
        </w:rPr>
        <w:t>-</w:t>
      </w:r>
    </w:p>
    <w:p w:rsidR="00BF1F33" w:rsidRPr="00CC02F5" w:rsidRDefault="00BF1F33" w:rsidP="00BF1F33">
      <w:pPr>
        <w:spacing w:after="0" w:line="61" w:lineRule="exact"/>
        <w:ind w:left="114" w:right="1499"/>
        <w:jc w:val="both"/>
        <w:rPr>
          <w:rFonts w:eastAsia="Arial"/>
          <w:sz w:val="11"/>
          <w:szCs w:val="11"/>
        </w:rPr>
      </w:pPr>
      <w:proofErr w:type="spellStart"/>
      <w:r w:rsidRPr="00CC02F5">
        <w:rPr>
          <w:rFonts w:eastAsia="Arial"/>
          <w:color w:val="747476"/>
          <w:w w:val="82"/>
          <w:position w:val="-5"/>
          <w:sz w:val="11"/>
          <w:szCs w:val="11"/>
        </w:rPr>
        <w:t>terlijke</w:t>
      </w:r>
      <w:proofErr w:type="spellEnd"/>
      <w:r w:rsidRPr="00CC02F5">
        <w:rPr>
          <w:rFonts w:eastAsia="Arial"/>
          <w:color w:val="747476"/>
          <w:spacing w:val="12"/>
          <w:w w:val="82"/>
          <w:position w:val="-5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position w:val="-5"/>
          <w:sz w:val="11"/>
          <w:szCs w:val="11"/>
        </w:rPr>
        <w:t>verzorging;</w:t>
      </w:r>
    </w:p>
    <w:p w:rsidR="00BF1F33" w:rsidRPr="00CC02F5" w:rsidRDefault="00BF1F33" w:rsidP="00BF1F33">
      <w:pPr>
        <w:spacing w:before="84" w:after="0" w:line="250" w:lineRule="auto"/>
        <w:ind w:right="-38"/>
        <w:jc w:val="both"/>
        <w:rPr>
          <w:rFonts w:eastAsia="Arial"/>
          <w:sz w:val="11"/>
          <w:szCs w:val="11"/>
        </w:rPr>
      </w:pPr>
      <w:r w:rsidRPr="00CC02F5">
        <w:br w:type="column"/>
      </w:r>
      <w:r w:rsidRPr="00CC02F5">
        <w:rPr>
          <w:rFonts w:eastAsia="Arial"/>
          <w:color w:val="747476"/>
          <w:w w:val="80"/>
          <w:sz w:val="11"/>
          <w:szCs w:val="11"/>
        </w:rPr>
        <w:lastRenderedPageBreak/>
        <w:t>en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worden</w:t>
      </w:r>
      <w:r w:rsidRPr="00CC02F5">
        <w:rPr>
          <w:rFonts w:eastAsia="Arial"/>
          <w:color w:val="747476"/>
          <w:spacing w:val="2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uitgevoerd</w:t>
      </w:r>
      <w:r w:rsidRPr="00CC02F5">
        <w:rPr>
          <w:rFonts w:eastAsia="Arial"/>
          <w:color w:val="747476"/>
          <w:spacing w:val="2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met</w:t>
      </w:r>
      <w:r w:rsidRPr="00CC02F5">
        <w:rPr>
          <w:rFonts w:eastAsia="Arial"/>
          <w:color w:val="747476"/>
          <w:spacing w:val="1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goed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zorgvuldig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vakman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0"/>
          <w:sz w:val="11"/>
          <w:szCs w:val="11"/>
        </w:rPr>
        <w:t>schap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met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gebruikmaking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deugdelijke</w:t>
      </w:r>
      <w:r w:rsidRPr="00CC02F5">
        <w:rPr>
          <w:rFonts w:eastAsia="Arial"/>
          <w:color w:val="747476"/>
          <w:spacing w:val="-1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materialen </w:t>
      </w:r>
      <w:r w:rsidRPr="00CC02F5">
        <w:rPr>
          <w:rFonts w:eastAsia="Arial"/>
          <w:color w:val="747476"/>
          <w:w w:val="81"/>
          <w:sz w:val="11"/>
          <w:szCs w:val="11"/>
        </w:rPr>
        <w:t>en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middelen.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2.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licht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in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over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aard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en </w:t>
      </w:r>
      <w:r w:rsidRPr="00CC02F5">
        <w:rPr>
          <w:rFonts w:eastAsia="Arial"/>
          <w:color w:val="747476"/>
          <w:w w:val="79"/>
          <w:sz w:val="11"/>
          <w:szCs w:val="11"/>
        </w:rPr>
        <w:t>omvang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behandeling, 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redelijkheid</w:t>
      </w:r>
      <w:r w:rsidRPr="00CC02F5">
        <w:rPr>
          <w:rFonts w:eastAsia="Arial"/>
          <w:color w:val="747476"/>
          <w:spacing w:val="1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te</w:t>
      </w:r>
      <w:r w:rsidRPr="00CC02F5">
        <w:rPr>
          <w:rFonts w:eastAsia="Arial"/>
          <w:color w:val="747476"/>
          <w:spacing w:val="-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ve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>r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1"/>
          <w:sz w:val="11"/>
          <w:szCs w:val="11"/>
        </w:rPr>
        <w:t>wachten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resultaten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en de mogelijke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risico</w:t>
      </w:r>
      <w:r w:rsidRPr="00CC02F5">
        <w:rPr>
          <w:rFonts w:eastAsia="Arial"/>
          <w:color w:val="747476"/>
          <w:spacing w:val="-8"/>
          <w:w w:val="81"/>
          <w:sz w:val="11"/>
          <w:szCs w:val="11"/>
        </w:rPr>
        <w:t>’</w:t>
      </w:r>
      <w:r w:rsidRPr="00CC02F5">
        <w:rPr>
          <w:rFonts w:eastAsia="Arial"/>
          <w:color w:val="747476"/>
          <w:w w:val="81"/>
          <w:sz w:val="11"/>
          <w:szCs w:val="11"/>
        </w:rPr>
        <w:t>s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verbonden </w:t>
      </w:r>
      <w:r w:rsidRPr="00CC02F5">
        <w:rPr>
          <w:rFonts w:eastAsia="Arial"/>
          <w:color w:val="747476"/>
          <w:w w:val="79"/>
          <w:sz w:val="11"/>
          <w:szCs w:val="11"/>
        </w:rPr>
        <w:t>aan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behandeling.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ondernemer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vraagt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consument </w:t>
      </w:r>
      <w:r w:rsidRPr="00CC02F5">
        <w:rPr>
          <w:rFonts w:eastAsia="Arial"/>
          <w:color w:val="747476"/>
          <w:w w:val="82"/>
          <w:sz w:val="11"/>
          <w:szCs w:val="11"/>
        </w:rPr>
        <w:t>naar</w:t>
      </w:r>
      <w:r w:rsidRPr="00CC02F5">
        <w:rPr>
          <w:rFonts w:eastAsia="Arial"/>
          <w:color w:val="747476"/>
          <w:spacing w:val="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informatie</w:t>
      </w:r>
      <w:r w:rsidRPr="00CC02F5">
        <w:rPr>
          <w:rFonts w:eastAsia="Arial"/>
          <w:color w:val="747476"/>
          <w:spacing w:val="18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die</w:t>
      </w:r>
      <w:r w:rsidRPr="00CC02F5">
        <w:rPr>
          <w:rFonts w:eastAsia="Arial"/>
          <w:color w:val="747476"/>
          <w:spacing w:val="10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relevant</w:t>
      </w:r>
      <w:r w:rsidRPr="00CC02F5">
        <w:rPr>
          <w:rFonts w:eastAsia="Arial"/>
          <w:color w:val="747476"/>
          <w:spacing w:val="8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om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behandeling</w:t>
      </w:r>
      <w:r w:rsidRPr="00CC02F5">
        <w:rPr>
          <w:rFonts w:eastAsia="Arial"/>
          <w:color w:val="747476"/>
          <w:spacing w:val="2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goed </w:t>
      </w:r>
      <w:r w:rsidRPr="00CC02F5">
        <w:rPr>
          <w:rFonts w:eastAsia="Arial"/>
          <w:color w:val="747476"/>
          <w:w w:val="80"/>
          <w:sz w:val="11"/>
          <w:szCs w:val="11"/>
        </w:rPr>
        <w:t>uit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kunnen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voeren.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3.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wordt 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geacht</w:t>
      </w:r>
      <w:r w:rsidRPr="00CC02F5">
        <w:rPr>
          <w:rFonts w:eastAsia="Arial"/>
          <w:color w:val="747476"/>
          <w:spacing w:val="2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te</w:t>
      </w:r>
      <w:r w:rsidRPr="00CC02F5">
        <w:rPr>
          <w:rFonts w:eastAsia="Arial"/>
          <w:color w:val="747476"/>
          <w:spacing w:val="-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werken</w:t>
      </w:r>
      <w:r w:rsidRPr="00CC02F5">
        <w:rPr>
          <w:rFonts w:eastAsia="Arial"/>
          <w:color w:val="747476"/>
          <w:spacing w:val="2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volgens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de geldende 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wet-</w:t>
      </w:r>
      <w:r w:rsidRPr="00CC02F5">
        <w:rPr>
          <w:rFonts w:eastAsia="Arial"/>
          <w:color w:val="747476"/>
          <w:spacing w:val="-5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en</w:t>
      </w:r>
      <w:r w:rsidRPr="00CC02F5">
        <w:rPr>
          <w:rFonts w:eastAsia="Arial"/>
          <w:color w:val="747476"/>
          <w:spacing w:val="2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regelgeving </w:t>
      </w:r>
      <w:r w:rsidRPr="00CC02F5">
        <w:rPr>
          <w:rFonts w:eastAsia="Arial"/>
          <w:color w:val="747476"/>
          <w:spacing w:val="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en</w:t>
      </w:r>
      <w:r w:rsidRPr="00CC02F5">
        <w:rPr>
          <w:rFonts w:eastAsia="Arial"/>
          <w:color w:val="747476"/>
          <w:spacing w:val="2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stand </w:t>
      </w:r>
      <w:r w:rsidRPr="00CC02F5">
        <w:rPr>
          <w:rFonts w:eastAsia="Arial"/>
          <w:color w:val="747476"/>
          <w:spacing w:val="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der</w:t>
      </w:r>
      <w:r w:rsidRPr="00CC02F5">
        <w:rPr>
          <w:rFonts w:eastAsia="Arial"/>
          <w:color w:val="747476"/>
          <w:spacing w:val="2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techniek, </w:t>
      </w:r>
      <w:r w:rsidRPr="00CC02F5">
        <w:rPr>
          <w:rFonts w:eastAsia="Arial"/>
          <w:color w:val="747476"/>
          <w:w w:val="79"/>
          <w:sz w:val="11"/>
          <w:szCs w:val="11"/>
        </w:rPr>
        <w:t>zoals</w:t>
      </w:r>
      <w:r w:rsidRPr="00CC02F5">
        <w:rPr>
          <w:rFonts w:eastAsia="Arial"/>
          <w:color w:val="747476"/>
          <w:spacing w:val="-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deze</w:t>
      </w:r>
      <w:r w:rsidRPr="00CC02F5">
        <w:rPr>
          <w:rFonts w:eastAsia="Arial"/>
          <w:color w:val="747476"/>
          <w:spacing w:val="-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andere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zijn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neerslag</w:t>
      </w:r>
      <w:r w:rsidRPr="00CC02F5">
        <w:rPr>
          <w:rFonts w:eastAsia="Arial"/>
          <w:color w:val="747476"/>
          <w:spacing w:val="1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vindt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in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ter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zake geldende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branchecodes uitgegeven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door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het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HBA.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8"/>
          <w:sz w:val="11"/>
          <w:szCs w:val="11"/>
        </w:rPr>
        <w:t>4.</w:t>
      </w:r>
      <w:r w:rsidRPr="00CC02F5">
        <w:rPr>
          <w:rFonts w:eastAsia="Arial"/>
          <w:color w:val="747476"/>
          <w:spacing w:val="7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De</w:t>
      </w:r>
      <w:r w:rsidRPr="00CC02F5">
        <w:rPr>
          <w:rFonts w:eastAsia="Arial"/>
          <w:color w:val="747476"/>
          <w:spacing w:val="6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ondernemer</w:t>
      </w:r>
      <w:r w:rsidRPr="00CC02F5">
        <w:rPr>
          <w:rFonts w:eastAsia="Arial"/>
          <w:color w:val="747476"/>
          <w:spacing w:val="18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zal</w:t>
      </w:r>
      <w:r w:rsidRPr="00CC02F5">
        <w:rPr>
          <w:rFonts w:eastAsia="Arial"/>
          <w:color w:val="747476"/>
          <w:spacing w:val="6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geen</w:t>
      </w:r>
      <w:r w:rsidRPr="00CC02F5">
        <w:rPr>
          <w:rFonts w:eastAsia="Arial"/>
          <w:color w:val="747476"/>
          <w:spacing w:val="8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handeling</w:t>
      </w:r>
      <w:r w:rsidRPr="00CC02F5">
        <w:rPr>
          <w:rFonts w:eastAsia="Arial"/>
          <w:color w:val="747476"/>
          <w:spacing w:val="-5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verrichten</w:t>
      </w:r>
      <w:r w:rsidRPr="00CC02F5">
        <w:rPr>
          <w:rFonts w:eastAsia="Arial"/>
          <w:color w:val="747476"/>
          <w:spacing w:val="-1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die</w:t>
      </w:r>
      <w:r w:rsidRPr="00CC02F5">
        <w:rPr>
          <w:rFonts w:eastAsia="Arial"/>
          <w:color w:val="747476"/>
          <w:spacing w:val="4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bui- </w:t>
      </w:r>
      <w:r w:rsidRPr="00CC02F5">
        <w:rPr>
          <w:rFonts w:eastAsia="Arial"/>
          <w:color w:val="747476"/>
          <w:w w:val="81"/>
          <w:sz w:val="11"/>
          <w:szCs w:val="11"/>
        </w:rPr>
        <w:t>ten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zijn beroepscompetenties </w:t>
      </w:r>
      <w:r w:rsidRPr="00CC02F5">
        <w:rPr>
          <w:rFonts w:eastAsia="Arial"/>
          <w:color w:val="747476"/>
          <w:sz w:val="11"/>
          <w:szCs w:val="11"/>
        </w:rPr>
        <w:t>valt.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right="183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4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spacing w:val="-3"/>
          <w:w w:val="84"/>
          <w:sz w:val="11"/>
          <w:szCs w:val="11"/>
        </w:rPr>
        <w:t>V</w:t>
      </w:r>
      <w:r w:rsidRPr="00CC02F5">
        <w:rPr>
          <w:rFonts w:eastAsia="Arial"/>
          <w:b/>
          <w:bCs/>
          <w:color w:val="747476"/>
          <w:w w:val="84"/>
          <w:sz w:val="11"/>
          <w:szCs w:val="11"/>
        </w:rPr>
        <w:t>erplichtingen</w:t>
      </w:r>
      <w:r w:rsidRPr="00CC02F5">
        <w:rPr>
          <w:rFonts w:eastAsia="Arial"/>
          <w:b/>
          <w:bCs/>
          <w:color w:val="747476"/>
          <w:spacing w:val="11"/>
          <w:w w:val="84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4"/>
          <w:sz w:val="11"/>
          <w:szCs w:val="11"/>
        </w:rPr>
        <w:t>van</w:t>
      </w:r>
      <w:r w:rsidRPr="00CC02F5">
        <w:rPr>
          <w:rFonts w:eastAsia="Arial"/>
          <w:b/>
          <w:bCs/>
          <w:color w:val="747476"/>
          <w:spacing w:val="-3"/>
          <w:w w:val="84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4"/>
          <w:sz w:val="11"/>
          <w:szCs w:val="11"/>
        </w:rPr>
        <w:t>de consument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1.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dient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aangaan van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overeenkomst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op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hoogte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stellen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eventu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2"/>
          <w:sz w:val="11"/>
          <w:szCs w:val="11"/>
        </w:rPr>
        <w:t>ele</w:t>
      </w:r>
      <w:proofErr w:type="spellEnd"/>
      <w:r w:rsidRPr="00CC02F5">
        <w:rPr>
          <w:rFonts w:eastAsia="Arial"/>
          <w:color w:val="747476"/>
          <w:spacing w:val="1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specifieke</w:t>
      </w:r>
      <w:r w:rsidRPr="00CC02F5">
        <w:rPr>
          <w:rFonts w:eastAsia="Arial"/>
          <w:color w:val="747476"/>
          <w:spacing w:val="-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wensen.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2. De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heeft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 plicht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alle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door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 ondernemer gevraagde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noodzakelijke informatie</w:t>
      </w:r>
      <w:r w:rsidRPr="00CC02F5">
        <w:rPr>
          <w:rFonts w:eastAsia="Arial"/>
          <w:color w:val="747476"/>
          <w:spacing w:val="1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verstrekken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die </w:t>
      </w:r>
      <w:r w:rsidRPr="00CC02F5">
        <w:rPr>
          <w:rFonts w:eastAsia="Arial"/>
          <w:color w:val="747476"/>
          <w:w w:val="80"/>
          <w:sz w:val="11"/>
          <w:szCs w:val="11"/>
        </w:rPr>
        <w:t>deze voor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een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goede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uitvoering</w:t>
      </w:r>
      <w:r w:rsidRPr="00CC02F5">
        <w:rPr>
          <w:rFonts w:eastAsia="Arial"/>
          <w:color w:val="747476"/>
          <w:spacing w:val="2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overeenkomst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nodig </w:t>
      </w:r>
      <w:r w:rsidRPr="00CC02F5">
        <w:rPr>
          <w:rFonts w:eastAsia="Arial"/>
          <w:color w:val="747476"/>
          <w:sz w:val="11"/>
          <w:szCs w:val="11"/>
        </w:rPr>
        <w:t>heeft.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right="1291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5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7"/>
          <w:sz w:val="11"/>
          <w:szCs w:val="11"/>
        </w:rPr>
        <w:t>Betaling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3"/>
          <w:sz w:val="11"/>
          <w:szCs w:val="11"/>
        </w:rPr>
        <w:t>1.</w:t>
      </w:r>
      <w:r w:rsidRPr="00CC02F5">
        <w:rPr>
          <w:rFonts w:eastAsia="Arial"/>
          <w:color w:val="747476"/>
          <w:spacing w:val="1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Betalingen</w:t>
      </w:r>
      <w:r w:rsidRPr="00CC02F5">
        <w:rPr>
          <w:rFonts w:eastAsia="Arial"/>
          <w:color w:val="747476"/>
          <w:spacing w:val="16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aan</w:t>
      </w:r>
      <w:r w:rsidRPr="00CC02F5">
        <w:rPr>
          <w:rFonts w:eastAsia="Arial"/>
          <w:color w:val="747476"/>
          <w:spacing w:val="13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de</w:t>
      </w:r>
      <w:r w:rsidRPr="00CC02F5">
        <w:rPr>
          <w:rFonts w:eastAsia="Arial"/>
          <w:color w:val="747476"/>
          <w:spacing w:val="16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ondernemer</w:t>
      </w:r>
      <w:r w:rsidRPr="00CC02F5">
        <w:rPr>
          <w:rFonts w:eastAsia="Arial"/>
          <w:color w:val="747476"/>
          <w:spacing w:val="3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dienen</w:t>
      </w:r>
      <w:r w:rsidRPr="00CC02F5">
        <w:rPr>
          <w:rFonts w:eastAsia="Arial"/>
          <w:color w:val="747476"/>
          <w:spacing w:val="14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contant</w:t>
      </w:r>
      <w:r w:rsidRPr="00CC02F5">
        <w:rPr>
          <w:rFonts w:eastAsia="Arial"/>
          <w:color w:val="747476"/>
          <w:spacing w:val="1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met </w:t>
      </w:r>
      <w:r w:rsidRPr="00CC02F5">
        <w:rPr>
          <w:rFonts w:eastAsia="Arial"/>
          <w:color w:val="747476"/>
          <w:w w:val="79"/>
          <w:sz w:val="11"/>
          <w:szCs w:val="11"/>
        </w:rPr>
        <w:t>een</w:t>
      </w:r>
      <w:r w:rsidRPr="00CC02F5">
        <w:rPr>
          <w:rFonts w:eastAsia="Arial"/>
          <w:color w:val="747476"/>
          <w:spacing w:val="1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Nederland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algemeen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geaccepteerd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betaalmiddel </w:t>
      </w:r>
      <w:r w:rsidRPr="00CC02F5">
        <w:rPr>
          <w:rFonts w:eastAsia="Arial"/>
          <w:color w:val="747476"/>
          <w:w w:val="81"/>
          <w:sz w:val="11"/>
          <w:szCs w:val="11"/>
        </w:rPr>
        <w:t>te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geschieden.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Contante</w:t>
      </w:r>
      <w:r w:rsidRPr="00CC02F5">
        <w:rPr>
          <w:rFonts w:eastAsia="Arial"/>
          <w:color w:val="747476"/>
          <w:spacing w:val="-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betaling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omvat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ook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bijschrijving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verschuldigde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bedrag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op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een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door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ondernemer </w:t>
      </w:r>
      <w:r w:rsidRPr="00CC02F5">
        <w:rPr>
          <w:rFonts w:eastAsia="Arial"/>
          <w:color w:val="747476"/>
          <w:w w:val="79"/>
          <w:sz w:val="11"/>
          <w:szCs w:val="11"/>
        </w:rPr>
        <w:t>aangegeven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bank-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-1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girorekening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op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tijdstip 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 koop</w:t>
      </w:r>
      <w:r w:rsidRPr="00CC02F5">
        <w:rPr>
          <w:rFonts w:eastAsia="Arial"/>
          <w:color w:val="747476"/>
          <w:spacing w:val="-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of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levering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of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betaling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door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middel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door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banken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erkende vormen van </w:t>
      </w:r>
      <w:r w:rsidRPr="00CC02F5">
        <w:rPr>
          <w:rFonts w:eastAsia="Arial"/>
          <w:color w:val="747476"/>
          <w:w w:val="82"/>
          <w:sz w:val="11"/>
          <w:szCs w:val="11"/>
        </w:rPr>
        <w:t>elektronisch betalen.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2.</w:t>
      </w:r>
      <w:r w:rsidRPr="00CC02F5">
        <w:rPr>
          <w:rFonts w:eastAsia="Arial"/>
          <w:color w:val="747476"/>
          <w:spacing w:val="1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een</w:t>
      </w:r>
      <w:r w:rsidRPr="00CC02F5">
        <w:rPr>
          <w:rFonts w:eastAsia="Arial"/>
          <w:color w:val="747476"/>
          <w:spacing w:val="1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reeks</w:t>
      </w:r>
      <w:r w:rsidRPr="00CC02F5">
        <w:rPr>
          <w:rFonts w:eastAsia="Arial"/>
          <w:color w:val="747476"/>
          <w:spacing w:val="1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behandelingen </w:t>
      </w:r>
      <w:r w:rsidRPr="00CC02F5">
        <w:rPr>
          <w:rFonts w:eastAsia="Arial"/>
          <w:color w:val="747476"/>
          <w:spacing w:val="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kan</w:t>
      </w:r>
      <w:r w:rsidRPr="00CC02F5">
        <w:rPr>
          <w:rFonts w:eastAsia="Arial"/>
          <w:color w:val="747476"/>
          <w:spacing w:val="1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ondernemer</w:t>
      </w:r>
      <w:r w:rsidRPr="00CC02F5">
        <w:rPr>
          <w:rFonts w:eastAsia="Arial"/>
          <w:color w:val="747476"/>
          <w:spacing w:val="2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de </w:t>
      </w:r>
      <w:r w:rsidRPr="00CC02F5">
        <w:rPr>
          <w:rFonts w:eastAsia="Arial"/>
          <w:color w:val="747476"/>
          <w:w w:val="82"/>
          <w:sz w:val="11"/>
          <w:szCs w:val="11"/>
        </w:rPr>
        <w:t>consument</w:t>
      </w:r>
      <w:r w:rsidRPr="00CC02F5">
        <w:rPr>
          <w:rFonts w:eastAsia="Arial"/>
          <w:color w:val="747476"/>
          <w:spacing w:val="-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verplichten</w:t>
      </w:r>
      <w:r w:rsidRPr="00CC02F5">
        <w:rPr>
          <w:rFonts w:eastAsia="Arial"/>
          <w:color w:val="747476"/>
          <w:spacing w:val="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tot</w:t>
      </w:r>
      <w:r w:rsidRPr="00CC02F5">
        <w:rPr>
          <w:rFonts w:eastAsia="Arial"/>
          <w:color w:val="747476"/>
          <w:spacing w:val="1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een</w:t>
      </w:r>
      <w:r w:rsidRPr="00CC02F5">
        <w:rPr>
          <w:rFonts w:eastAsia="Arial"/>
          <w:color w:val="747476"/>
          <w:spacing w:val="-1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vooruitbetaling</w:t>
      </w:r>
      <w:r w:rsidRPr="00CC02F5">
        <w:rPr>
          <w:rFonts w:eastAsia="Arial"/>
          <w:color w:val="747476"/>
          <w:spacing w:val="1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van</w:t>
      </w:r>
      <w:r w:rsidRPr="00CC02F5">
        <w:rPr>
          <w:rFonts w:eastAsia="Arial"/>
          <w:color w:val="747476"/>
          <w:spacing w:val="-1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maxi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2"/>
          <w:sz w:val="11"/>
          <w:szCs w:val="11"/>
        </w:rPr>
        <w:t>maal</w:t>
      </w:r>
      <w:r w:rsidRPr="00CC02F5">
        <w:rPr>
          <w:rFonts w:eastAsia="Arial"/>
          <w:color w:val="747476"/>
          <w:spacing w:val="1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vijftig</w:t>
      </w:r>
      <w:r w:rsidRPr="00CC02F5">
        <w:rPr>
          <w:rFonts w:eastAsia="Arial"/>
          <w:color w:val="747476"/>
          <w:spacing w:val="-1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procent</w:t>
      </w:r>
      <w:r w:rsidRPr="00CC02F5">
        <w:rPr>
          <w:rFonts w:eastAsia="Arial"/>
          <w:color w:val="747476"/>
          <w:spacing w:val="2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totaalprijs. </w:t>
      </w:r>
      <w:r w:rsidRPr="00CC02F5">
        <w:rPr>
          <w:rFonts w:eastAsia="Arial"/>
          <w:color w:val="747476"/>
          <w:spacing w:val="1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2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resterende </w:t>
      </w:r>
      <w:r w:rsidRPr="00CC02F5">
        <w:rPr>
          <w:rFonts w:eastAsia="Arial"/>
          <w:color w:val="747476"/>
          <w:w w:val="80"/>
          <w:sz w:val="11"/>
          <w:szCs w:val="11"/>
        </w:rPr>
        <w:t>deel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totaalprijs  zal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na voltooiing</w:t>
      </w:r>
      <w:r w:rsidRPr="00CC02F5">
        <w:rPr>
          <w:rFonts w:eastAsia="Arial"/>
          <w:color w:val="747476"/>
          <w:spacing w:val="2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 reeks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behan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>-</w:t>
      </w:r>
    </w:p>
    <w:p w:rsidR="00BF1F33" w:rsidRPr="00CC02F5" w:rsidRDefault="00BF1F33" w:rsidP="00BF1F33">
      <w:pPr>
        <w:spacing w:after="0" w:line="61" w:lineRule="exact"/>
        <w:ind w:right="705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2"/>
          <w:position w:val="-5"/>
          <w:sz w:val="11"/>
          <w:szCs w:val="11"/>
        </w:rPr>
        <w:t>delingen in</w:t>
      </w:r>
      <w:r w:rsidRPr="00CC02F5">
        <w:rPr>
          <w:rFonts w:eastAsia="Arial"/>
          <w:color w:val="747476"/>
          <w:spacing w:val="2"/>
          <w:w w:val="82"/>
          <w:position w:val="-5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position w:val="-5"/>
          <w:sz w:val="11"/>
          <w:szCs w:val="11"/>
        </w:rPr>
        <w:t>rekening</w:t>
      </w:r>
      <w:r w:rsidRPr="00CC02F5">
        <w:rPr>
          <w:rFonts w:eastAsia="Arial"/>
          <w:color w:val="747476"/>
          <w:spacing w:val="-5"/>
          <w:w w:val="82"/>
          <w:position w:val="-5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position w:val="-5"/>
          <w:sz w:val="11"/>
          <w:szCs w:val="11"/>
        </w:rPr>
        <w:t>worden gebracht.</w:t>
      </w:r>
    </w:p>
    <w:p w:rsidR="00BF1F33" w:rsidRPr="00CC02F5" w:rsidRDefault="00BF1F33" w:rsidP="00BF1F33">
      <w:pPr>
        <w:spacing w:before="84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br w:type="column"/>
      </w:r>
      <w:r w:rsidRPr="00CC02F5">
        <w:rPr>
          <w:rFonts w:eastAsia="Arial"/>
          <w:color w:val="747476"/>
          <w:w w:val="82"/>
          <w:sz w:val="11"/>
          <w:szCs w:val="11"/>
        </w:rPr>
        <w:lastRenderedPageBreak/>
        <w:t>de</w:t>
      </w:r>
      <w:r w:rsidRPr="00CC02F5">
        <w:rPr>
          <w:rFonts w:eastAsia="Arial"/>
          <w:color w:val="747476"/>
          <w:spacing w:val="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consument</w:t>
      </w:r>
      <w:r w:rsidRPr="00CC02F5">
        <w:rPr>
          <w:rFonts w:eastAsia="Arial"/>
          <w:color w:val="747476"/>
          <w:spacing w:val="-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vragen</w:t>
      </w:r>
      <w:r w:rsidRPr="00CC02F5">
        <w:rPr>
          <w:rFonts w:eastAsia="Arial"/>
          <w:color w:val="747476"/>
          <w:spacing w:val="-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zich</w:t>
      </w:r>
      <w:r w:rsidRPr="00CC02F5">
        <w:rPr>
          <w:rFonts w:eastAsia="Arial"/>
          <w:color w:val="747476"/>
          <w:spacing w:val="-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binnen</w:t>
      </w:r>
      <w:r w:rsidRPr="00CC02F5">
        <w:rPr>
          <w:rFonts w:eastAsia="Arial"/>
          <w:color w:val="747476"/>
          <w:spacing w:val="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vijf</w:t>
      </w:r>
      <w:r w:rsidRPr="00CC02F5">
        <w:rPr>
          <w:rFonts w:eastAsia="Arial"/>
          <w:color w:val="747476"/>
          <w:spacing w:val="1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weken</w:t>
      </w:r>
      <w:r w:rsidRPr="00CC02F5">
        <w:rPr>
          <w:rFonts w:eastAsia="Arial"/>
          <w:color w:val="747476"/>
          <w:spacing w:val="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uit</w:t>
      </w:r>
      <w:r w:rsidRPr="00CC02F5">
        <w:rPr>
          <w:rFonts w:eastAsia="Arial"/>
          <w:color w:val="747476"/>
          <w:spacing w:val="1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te</w:t>
      </w:r>
      <w:r w:rsidRPr="00CC02F5">
        <w:rPr>
          <w:rFonts w:eastAsia="Arial"/>
          <w:color w:val="747476"/>
          <w:spacing w:val="9"/>
          <w:w w:val="82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spre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79"/>
          <w:sz w:val="11"/>
          <w:szCs w:val="11"/>
        </w:rPr>
        <w:t>ken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hij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daarmee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akkoord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gaat.</w:t>
      </w:r>
      <w:r w:rsidRPr="00CC02F5">
        <w:rPr>
          <w:rFonts w:eastAsia="Arial"/>
          <w:color w:val="747476"/>
          <w:spacing w:val="2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ondernemer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 xml:space="preserve">dient </w:t>
      </w:r>
      <w:r w:rsidRPr="00CC02F5">
        <w:rPr>
          <w:rFonts w:eastAsia="Arial"/>
          <w:color w:val="747476"/>
          <w:w w:val="81"/>
          <w:sz w:val="11"/>
          <w:szCs w:val="11"/>
        </w:rPr>
        <w:t>daarbij</w:t>
      </w:r>
      <w:r w:rsidRPr="00CC02F5">
        <w:rPr>
          <w:rFonts w:eastAsia="Arial"/>
          <w:color w:val="747476"/>
          <w:spacing w:val="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aan</w:t>
      </w:r>
      <w:r w:rsidRPr="00CC02F5">
        <w:rPr>
          <w:rFonts w:eastAsia="Arial"/>
          <w:color w:val="747476"/>
          <w:spacing w:val="-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te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kondigen</w:t>
      </w:r>
      <w:r w:rsidRPr="00CC02F5">
        <w:rPr>
          <w:rFonts w:eastAsia="Arial"/>
          <w:color w:val="747476"/>
          <w:spacing w:val="-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dat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hij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zich</w:t>
      </w:r>
      <w:r w:rsidRPr="00CC02F5">
        <w:rPr>
          <w:rFonts w:eastAsia="Arial"/>
          <w:color w:val="747476"/>
          <w:spacing w:val="-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na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verstrijken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 de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voornoemde</w:t>
      </w:r>
      <w:r w:rsidRPr="00CC02F5">
        <w:rPr>
          <w:rFonts w:eastAsia="Arial"/>
          <w:color w:val="747476"/>
          <w:spacing w:val="-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termijn</w:t>
      </w:r>
      <w:r w:rsidRPr="00CC02F5">
        <w:rPr>
          <w:rFonts w:eastAsia="Arial"/>
          <w:color w:val="747476"/>
          <w:spacing w:val="2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vrij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zal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achten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geschil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1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de </w:t>
      </w:r>
      <w:r w:rsidRPr="00CC02F5">
        <w:rPr>
          <w:rFonts w:eastAsia="Arial"/>
          <w:color w:val="747476"/>
          <w:w w:val="81"/>
          <w:sz w:val="11"/>
          <w:szCs w:val="11"/>
        </w:rPr>
        <w:t>rechter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aanhangig</w:t>
      </w:r>
      <w:r w:rsidRPr="00CC02F5">
        <w:rPr>
          <w:rFonts w:eastAsia="Arial"/>
          <w:color w:val="747476"/>
          <w:spacing w:val="-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te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maken.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5.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Geschillencommissie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doet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uitspraak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met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2"/>
          <w:sz w:val="11"/>
          <w:szCs w:val="11"/>
        </w:rPr>
        <w:t>inachtne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ming</w:t>
      </w:r>
      <w:proofErr w:type="spellEnd"/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bepalingen</w:t>
      </w:r>
      <w:r w:rsidRPr="00CC02F5">
        <w:rPr>
          <w:rFonts w:eastAsia="Arial"/>
          <w:color w:val="747476"/>
          <w:spacing w:val="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het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voor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haar</w:t>
      </w:r>
      <w:r w:rsidRPr="00CC02F5">
        <w:rPr>
          <w:rFonts w:eastAsia="Arial"/>
          <w:color w:val="747476"/>
          <w:spacing w:val="-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geldende </w:t>
      </w:r>
      <w:proofErr w:type="spellStart"/>
      <w:r w:rsidRPr="00CC02F5">
        <w:rPr>
          <w:rFonts w:eastAsia="Arial"/>
          <w:color w:val="747476"/>
          <w:w w:val="82"/>
          <w:sz w:val="11"/>
          <w:szCs w:val="11"/>
        </w:rPr>
        <w:t>regle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79"/>
          <w:sz w:val="11"/>
          <w:szCs w:val="11"/>
        </w:rPr>
        <w:t>ment.</w:t>
      </w:r>
      <w:r w:rsidRPr="00CC02F5">
        <w:rPr>
          <w:rFonts w:eastAsia="Arial"/>
          <w:color w:val="747476"/>
          <w:spacing w:val="2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beslissingen  van</w:t>
      </w:r>
      <w:r w:rsidRPr="00CC02F5">
        <w:rPr>
          <w:rFonts w:eastAsia="Arial"/>
          <w:color w:val="747476"/>
          <w:spacing w:val="1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Geschillencommissie 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ge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schieden</w:t>
      </w:r>
      <w:proofErr w:type="spellEnd"/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krachtens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dat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reglement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1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wege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bindend advies.</w:t>
      </w:r>
      <w:r w:rsidRPr="00CC02F5">
        <w:rPr>
          <w:rFonts w:eastAsia="Arial"/>
          <w:color w:val="747476"/>
          <w:spacing w:val="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reglement</w:t>
      </w:r>
      <w:r w:rsidRPr="00CC02F5">
        <w:rPr>
          <w:rFonts w:eastAsia="Arial"/>
          <w:color w:val="747476"/>
          <w:spacing w:val="1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wordt</w:t>
      </w:r>
      <w:r w:rsidRPr="00CC02F5">
        <w:rPr>
          <w:rFonts w:eastAsia="Arial"/>
          <w:color w:val="747476"/>
          <w:spacing w:val="2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desgevraagd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toegezonden. 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>oor</w:t>
      </w:r>
      <w:r w:rsidRPr="00CC02F5">
        <w:rPr>
          <w:rFonts w:eastAsia="Arial"/>
          <w:color w:val="747476"/>
          <w:spacing w:val="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behandeling</w:t>
      </w:r>
      <w:r w:rsidRPr="00CC02F5">
        <w:rPr>
          <w:rFonts w:eastAsia="Arial"/>
          <w:color w:val="747476"/>
          <w:spacing w:val="2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een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geschil</w:t>
      </w:r>
      <w:r w:rsidRPr="00CC02F5">
        <w:rPr>
          <w:rFonts w:eastAsia="Arial"/>
          <w:color w:val="747476"/>
          <w:spacing w:val="2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een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vergoeding </w:t>
      </w:r>
      <w:r w:rsidRPr="00CC02F5">
        <w:rPr>
          <w:rFonts w:eastAsia="Arial"/>
          <w:color w:val="747476"/>
          <w:w w:val="81"/>
          <w:sz w:val="11"/>
          <w:szCs w:val="11"/>
        </w:rPr>
        <w:t>verschuldigd.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6.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Uitsluitend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rechter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dan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wel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hierboven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genoemDe</w:t>
      </w:r>
      <w:proofErr w:type="spellEnd"/>
      <w:r w:rsidRPr="00CC02F5">
        <w:rPr>
          <w:rFonts w:eastAsia="Arial"/>
          <w:color w:val="74747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Geschillencommissie</w:t>
      </w:r>
      <w:r w:rsidRPr="00CC02F5">
        <w:rPr>
          <w:rFonts w:eastAsia="Arial"/>
          <w:color w:val="747476"/>
          <w:spacing w:val="2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bevoegd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1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geschillen 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kennis </w:t>
      </w:r>
      <w:r w:rsidRPr="00CC02F5">
        <w:rPr>
          <w:rFonts w:eastAsia="Arial"/>
          <w:color w:val="747476"/>
          <w:w w:val="82"/>
          <w:sz w:val="11"/>
          <w:szCs w:val="11"/>
        </w:rPr>
        <w:t>te</w:t>
      </w:r>
      <w:r w:rsidRPr="00CC02F5">
        <w:rPr>
          <w:rFonts w:eastAsia="Arial"/>
          <w:color w:val="747476"/>
          <w:spacing w:val="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nemen.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right="78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9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6"/>
          <w:sz w:val="11"/>
          <w:szCs w:val="11"/>
        </w:rPr>
        <w:t>Nakomingsgarantie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1.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ANBOS,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ANKO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en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Pro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spacing w:val="-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staan</w:t>
      </w:r>
      <w:r w:rsidRPr="00CC02F5">
        <w:rPr>
          <w:rFonts w:eastAsia="Arial"/>
          <w:color w:val="747476"/>
          <w:spacing w:val="1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garant</w:t>
      </w:r>
      <w:r w:rsidRPr="00CC02F5">
        <w:rPr>
          <w:rFonts w:eastAsia="Arial"/>
          <w:color w:val="747476"/>
          <w:spacing w:val="1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voor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nako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ming</w:t>
      </w:r>
      <w:proofErr w:type="spellEnd"/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bindende adviezen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door</w:t>
      </w:r>
      <w:r w:rsidRPr="00CC02F5">
        <w:rPr>
          <w:rFonts w:eastAsia="Arial"/>
          <w:color w:val="747476"/>
          <w:spacing w:val="-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haar</w:t>
      </w:r>
      <w:r w:rsidRPr="00CC02F5">
        <w:rPr>
          <w:rFonts w:eastAsia="Arial"/>
          <w:color w:val="747476"/>
          <w:spacing w:val="-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leden,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tenzij</w:t>
      </w:r>
      <w:r w:rsidRPr="00CC02F5">
        <w:rPr>
          <w:rFonts w:eastAsia="Arial"/>
          <w:color w:val="747476"/>
          <w:spacing w:val="-6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het </w:t>
      </w:r>
      <w:r w:rsidRPr="00CC02F5">
        <w:rPr>
          <w:rFonts w:eastAsia="Arial"/>
          <w:color w:val="747476"/>
          <w:sz w:val="11"/>
          <w:szCs w:val="11"/>
        </w:rPr>
        <w:t>lid</w:t>
      </w:r>
      <w:r w:rsidRPr="00CC02F5">
        <w:rPr>
          <w:rFonts w:eastAsia="Arial"/>
          <w:color w:val="747476"/>
          <w:spacing w:val="-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besluit</w:t>
      </w:r>
      <w:r w:rsidRPr="00CC02F5">
        <w:rPr>
          <w:rFonts w:eastAsia="Arial"/>
          <w:color w:val="747476"/>
          <w:spacing w:val="1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bindend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advies</w:t>
      </w:r>
      <w:r w:rsidRPr="00CC02F5">
        <w:rPr>
          <w:rFonts w:eastAsia="Arial"/>
          <w:color w:val="747476"/>
          <w:spacing w:val="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binnen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twee</w:t>
      </w:r>
      <w:r w:rsidRPr="00CC02F5">
        <w:rPr>
          <w:rFonts w:eastAsia="Arial"/>
          <w:color w:val="747476"/>
          <w:spacing w:val="2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maanden na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verzending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ervan,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ter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toetsing</w:t>
      </w:r>
      <w:r w:rsidRPr="00CC02F5">
        <w:rPr>
          <w:rFonts w:eastAsia="Arial"/>
          <w:color w:val="747476"/>
          <w:spacing w:val="2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rechter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te </w:t>
      </w:r>
      <w:r w:rsidRPr="00CC02F5">
        <w:rPr>
          <w:rFonts w:eastAsia="Arial"/>
          <w:color w:val="747476"/>
          <w:w w:val="81"/>
          <w:sz w:val="11"/>
          <w:szCs w:val="11"/>
        </w:rPr>
        <w:t>leggen.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Deze</w:t>
      </w:r>
      <w:r w:rsidRPr="00CC02F5">
        <w:rPr>
          <w:rFonts w:eastAsia="Arial"/>
          <w:color w:val="747476"/>
          <w:spacing w:val="-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garantstelling 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herleeft,</w:t>
      </w:r>
      <w:r w:rsidRPr="00CC02F5">
        <w:rPr>
          <w:rFonts w:eastAsia="Arial"/>
          <w:color w:val="747476"/>
          <w:spacing w:val="2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indien</w:t>
      </w:r>
      <w:r w:rsidRPr="00CC02F5">
        <w:rPr>
          <w:rFonts w:eastAsia="Arial"/>
          <w:color w:val="747476"/>
          <w:spacing w:val="1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bindend </w:t>
      </w:r>
      <w:r w:rsidRPr="00CC02F5">
        <w:rPr>
          <w:rFonts w:eastAsia="Arial"/>
          <w:color w:val="747476"/>
          <w:w w:val="80"/>
          <w:sz w:val="11"/>
          <w:szCs w:val="11"/>
        </w:rPr>
        <w:t>advies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na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toetsing 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door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rechter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stand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gebleven </w:t>
      </w:r>
      <w:r w:rsidRPr="00CC02F5">
        <w:rPr>
          <w:rFonts w:eastAsia="Arial"/>
          <w:color w:val="747476"/>
          <w:w w:val="82"/>
          <w:sz w:val="11"/>
          <w:szCs w:val="11"/>
        </w:rPr>
        <w:t>en</w:t>
      </w:r>
      <w:r w:rsidRPr="00CC02F5">
        <w:rPr>
          <w:rFonts w:eastAsia="Arial"/>
          <w:color w:val="747476"/>
          <w:spacing w:val="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het</w:t>
      </w:r>
      <w:r w:rsidRPr="00CC02F5">
        <w:rPr>
          <w:rFonts w:eastAsia="Arial"/>
          <w:color w:val="747476"/>
          <w:spacing w:val="1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vonnis</w:t>
      </w:r>
      <w:r w:rsidRPr="00CC02F5">
        <w:rPr>
          <w:rFonts w:eastAsia="Arial"/>
          <w:color w:val="747476"/>
          <w:spacing w:val="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waaruit </w:t>
      </w:r>
      <w:r w:rsidRPr="00CC02F5">
        <w:rPr>
          <w:rFonts w:eastAsia="Arial"/>
          <w:color w:val="747476"/>
          <w:spacing w:val="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dit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7"/>
          <w:sz w:val="11"/>
          <w:szCs w:val="11"/>
        </w:rPr>
        <w:t>blijkt,</w:t>
      </w:r>
      <w:r w:rsidRPr="00CC02F5">
        <w:rPr>
          <w:rFonts w:eastAsia="Arial"/>
          <w:color w:val="747476"/>
          <w:spacing w:val="11"/>
          <w:w w:val="87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kracht</w:t>
      </w:r>
      <w:r w:rsidRPr="00CC02F5">
        <w:rPr>
          <w:rFonts w:eastAsia="Arial"/>
          <w:color w:val="747476"/>
          <w:spacing w:val="3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van</w:t>
      </w:r>
      <w:r w:rsidRPr="00CC02F5">
        <w:rPr>
          <w:rFonts w:eastAsia="Arial"/>
          <w:color w:val="747476"/>
          <w:spacing w:val="3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 xml:space="preserve">gewijsde </w:t>
      </w:r>
      <w:r w:rsidRPr="00CC02F5">
        <w:rPr>
          <w:rFonts w:eastAsia="Arial"/>
          <w:color w:val="747476"/>
          <w:w w:val="81"/>
          <w:sz w:val="11"/>
          <w:szCs w:val="11"/>
        </w:rPr>
        <w:t>is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gegaan.</w:t>
      </w:r>
    </w:p>
    <w:p w:rsidR="00BF1F33" w:rsidRPr="00CC02F5" w:rsidRDefault="00BF1F33" w:rsidP="00BF1F33">
      <w:pPr>
        <w:spacing w:after="0" w:line="250" w:lineRule="auto"/>
        <w:ind w:right="-40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2.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6"/>
          <w:w w:val="79"/>
          <w:sz w:val="11"/>
          <w:szCs w:val="11"/>
        </w:rPr>
        <w:t>T</w:t>
      </w:r>
      <w:r w:rsidRPr="00CC02F5">
        <w:rPr>
          <w:rFonts w:eastAsia="Arial"/>
          <w:color w:val="747476"/>
          <w:w w:val="79"/>
          <w:sz w:val="11"/>
          <w:szCs w:val="11"/>
        </w:rPr>
        <w:t>ot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maximaal 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een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bedrag</w:t>
      </w:r>
      <w:r w:rsidRPr="00CC02F5">
        <w:rPr>
          <w:rFonts w:eastAsia="Arial"/>
          <w:color w:val="747476"/>
          <w:spacing w:val="2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134"/>
          <w:sz w:val="11"/>
          <w:szCs w:val="11"/>
        </w:rPr>
        <w:t>€</w:t>
      </w:r>
      <w:r w:rsidRPr="00CC02F5">
        <w:rPr>
          <w:rFonts w:eastAsia="Arial"/>
          <w:color w:val="747476"/>
          <w:spacing w:val="2"/>
          <w:w w:val="13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7.500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per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bindend </w:t>
      </w:r>
      <w:r w:rsidRPr="00CC02F5">
        <w:rPr>
          <w:rFonts w:eastAsia="Arial"/>
          <w:color w:val="747476"/>
          <w:w w:val="79"/>
          <w:sz w:val="11"/>
          <w:szCs w:val="11"/>
        </w:rPr>
        <w:t>advies,</w:t>
      </w:r>
      <w:r w:rsidRPr="00CC02F5">
        <w:rPr>
          <w:rFonts w:eastAsia="Arial"/>
          <w:color w:val="747476"/>
          <w:spacing w:val="1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wordt 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dit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bedrag</w:t>
      </w:r>
      <w:r w:rsidRPr="00CC02F5">
        <w:rPr>
          <w:rFonts w:eastAsia="Arial"/>
          <w:color w:val="747476"/>
          <w:spacing w:val="1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door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ANBOS,</w:t>
      </w:r>
      <w:r w:rsidRPr="00CC02F5">
        <w:rPr>
          <w:rFonts w:eastAsia="Arial"/>
          <w:color w:val="747476"/>
          <w:spacing w:val="-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ANKO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of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4"/>
          <w:sz w:val="11"/>
          <w:szCs w:val="11"/>
        </w:rPr>
        <w:t>Pro</w:t>
      </w:r>
      <w:r w:rsidRPr="00CC02F5">
        <w:rPr>
          <w:rFonts w:eastAsia="Arial"/>
          <w:color w:val="747476"/>
          <w:spacing w:val="-4"/>
          <w:w w:val="74"/>
          <w:sz w:val="11"/>
          <w:szCs w:val="11"/>
        </w:rPr>
        <w:t>V</w:t>
      </w:r>
      <w:r w:rsidRPr="00CC02F5">
        <w:rPr>
          <w:rFonts w:eastAsia="Arial"/>
          <w:color w:val="747476"/>
          <w:w w:val="83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 consument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uitgekeerd.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Bij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bedragen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groter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dan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134"/>
          <w:sz w:val="11"/>
          <w:szCs w:val="11"/>
        </w:rPr>
        <w:t>€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7.500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per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bindend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advies,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wordt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dit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bedrag uitgekeerd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 het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meerdere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word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consument </w:t>
      </w:r>
      <w:r w:rsidRPr="00CC02F5">
        <w:rPr>
          <w:rFonts w:eastAsia="Arial"/>
          <w:color w:val="747476"/>
          <w:w w:val="78"/>
          <w:sz w:val="11"/>
          <w:szCs w:val="11"/>
        </w:rPr>
        <w:t>aangeboden</w:t>
      </w:r>
      <w:r w:rsidRPr="00CC02F5">
        <w:rPr>
          <w:rFonts w:eastAsia="Arial"/>
          <w:color w:val="747476"/>
          <w:spacing w:val="7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zijn</w:t>
      </w:r>
      <w:r w:rsidRPr="00CC02F5">
        <w:rPr>
          <w:rFonts w:eastAsia="Arial"/>
          <w:color w:val="747476"/>
          <w:spacing w:val="6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vordering</w:t>
      </w:r>
      <w:r w:rsidRPr="00CC02F5">
        <w:rPr>
          <w:rFonts w:eastAsia="Arial"/>
          <w:color w:val="747476"/>
          <w:spacing w:val="14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aan</w:t>
      </w:r>
      <w:r w:rsidRPr="00CC02F5">
        <w:rPr>
          <w:rFonts w:eastAsia="Arial"/>
          <w:color w:val="747476"/>
          <w:spacing w:val="3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ANBOS,</w:t>
      </w:r>
      <w:r w:rsidRPr="00CC02F5">
        <w:rPr>
          <w:rFonts w:eastAsia="Arial"/>
          <w:color w:val="747476"/>
          <w:spacing w:val="-3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ANKO</w:t>
      </w:r>
      <w:r w:rsidRPr="00CC02F5">
        <w:rPr>
          <w:rFonts w:eastAsia="Arial"/>
          <w:color w:val="747476"/>
          <w:spacing w:val="1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of</w:t>
      </w:r>
      <w:r w:rsidRPr="00CC02F5">
        <w:rPr>
          <w:rFonts w:eastAsia="Arial"/>
          <w:color w:val="747476"/>
          <w:spacing w:val="8"/>
          <w:w w:val="78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4"/>
          <w:sz w:val="11"/>
          <w:szCs w:val="11"/>
        </w:rPr>
        <w:t>Pro</w:t>
      </w:r>
      <w:r w:rsidRPr="00CC02F5">
        <w:rPr>
          <w:rFonts w:eastAsia="Arial"/>
          <w:color w:val="747476"/>
          <w:spacing w:val="-4"/>
          <w:w w:val="74"/>
          <w:sz w:val="11"/>
          <w:szCs w:val="11"/>
        </w:rPr>
        <w:t>V</w:t>
      </w:r>
      <w:r w:rsidRPr="00CC02F5">
        <w:rPr>
          <w:rFonts w:eastAsia="Arial"/>
          <w:color w:val="747476"/>
          <w:w w:val="83"/>
          <w:sz w:val="11"/>
          <w:szCs w:val="11"/>
        </w:rPr>
        <w:t>oet</w:t>
      </w:r>
      <w:proofErr w:type="spellEnd"/>
    </w:p>
    <w:p w:rsidR="00BF1F33" w:rsidRPr="00CC02F5" w:rsidRDefault="00BF1F33" w:rsidP="00BF1F33">
      <w:pPr>
        <w:spacing w:before="8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br w:type="column"/>
      </w:r>
      <w:r w:rsidRPr="00CC02F5">
        <w:rPr>
          <w:rFonts w:eastAsia="Arial"/>
          <w:color w:val="747476"/>
          <w:w w:val="79"/>
          <w:sz w:val="11"/>
          <w:szCs w:val="11"/>
        </w:rPr>
        <w:lastRenderedPageBreak/>
        <w:t>over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te</w:t>
      </w:r>
      <w:r w:rsidRPr="00CC02F5">
        <w:rPr>
          <w:rFonts w:eastAsia="Arial"/>
          <w:color w:val="747476"/>
          <w:spacing w:val="-1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dragen,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waarna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deze organisatie</w:t>
      </w:r>
      <w:r w:rsidRPr="00CC02F5">
        <w:rPr>
          <w:rFonts w:eastAsia="Arial"/>
          <w:color w:val="747476"/>
          <w:spacing w:val="2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op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eigen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naam de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betaling</w:t>
      </w:r>
      <w:r w:rsidRPr="00CC02F5">
        <w:rPr>
          <w:rFonts w:eastAsia="Arial"/>
          <w:color w:val="747476"/>
          <w:spacing w:val="1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daarvan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in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recht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zal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vragen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ter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voldoening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aan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8"/>
          <w:sz w:val="11"/>
          <w:szCs w:val="11"/>
        </w:rPr>
        <w:t xml:space="preserve">3. </w:t>
      </w:r>
      <w:r w:rsidRPr="00CC02F5">
        <w:rPr>
          <w:rFonts w:eastAsia="Arial"/>
          <w:color w:val="747476"/>
          <w:spacing w:val="4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ANBOS,</w:t>
      </w:r>
      <w:r w:rsidRPr="00CC02F5">
        <w:rPr>
          <w:rFonts w:eastAsia="Arial"/>
          <w:color w:val="747476"/>
          <w:spacing w:val="23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 xml:space="preserve">ANKO </w:t>
      </w:r>
      <w:r w:rsidRPr="00CC02F5">
        <w:rPr>
          <w:rFonts w:eastAsia="Arial"/>
          <w:color w:val="747476"/>
          <w:spacing w:val="3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8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Pro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spacing w:val="2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verschaffen </w:t>
      </w:r>
      <w:r w:rsidRPr="00CC02F5">
        <w:rPr>
          <w:rFonts w:eastAsia="Arial"/>
          <w:color w:val="747476"/>
          <w:spacing w:val="1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geen 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nako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mingsgarantie</w:t>
      </w:r>
      <w:proofErr w:type="spellEnd"/>
      <w:r w:rsidRPr="00CC02F5">
        <w:rPr>
          <w:rFonts w:eastAsia="Arial"/>
          <w:color w:val="747476"/>
          <w:spacing w:val="1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indien,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voordat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ten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behoeve van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in </w:t>
      </w:r>
      <w:r w:rsidRPr="00CC02F5">
        <w:rPr>
          <w:rFonts w:eastAsia="Arial"/>
          <w:color w:val="747476"/>
          <w:w w:val="80"/>
          <w:sz w:val="11"/>
          <w:szCs w:val="11"/>
        </w:rPr>
        <w:t>behandeling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nemen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geschil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door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is </w:t>
      </w:r>
      <w:r w:rsidRPr="00CC02F5">
        <w:rPr>
          <w:rFonts w:eastAsia="Arial"/>
          <w:color w:val="747476"/>
          <w:w w:val="80"/>
          <w:sz w:val="11"/>
          <w:szCs w:val="11"/>
        </w:rPr>
        <w:t>voldaan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</w:t>
      </w:r>
      <w:r w:rsidRPr="00CC02F5">
        <w:rPr>
          <w:rFonts w:eastAsia="Arial"/>
          <w:color w:val="747476"/>
          <w:spacing w:val="-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daartoe bepaalde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formele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innamenvereis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1"/>
          <w:sz w:val="11"/>
          <w:szCs w:val="11"/>
        </w:rPr>
        <w:t>ten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(betaling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klachtengeld,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retournering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ingevuld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en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2"/>
          <w:sz w:val="11"/>
          <w:szCs w:val="11"/>
        </w:rPr>
        <w:t>dertekend</w:t>
      </w:r>
      <w:proofErr w:type="spellEnd"/>
      <w:r w:rsidRPr="00CC02F5">
        <w:rPr>
          <w:rFonts w:eastAsia="Arial"/>
          <w:color w:val="747476"/>
          <w:w w:val="82"/>
          <w:sz w:val="11"/>
          <w:szCs w:val="11"/>
        </w:rPr>
        <w:t xml:space="preserve"> vragenformulier</w:t>
      </w:r>
      <w:r w:rsidRPr="00CC02F5">
        <w:rPr>
          <w:rFonts w:eastAsia="Arial"/>
          <w:color w:val="747476"/>
          <w:spacing w:val="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en</w:t>
      </w:r>
      <w:r w:rsidRPr="00CC02F5">
        <w:rPr>
          <w:rFonts w:eastAsia="Arial"/>
          <w:color w:val="747476"/>
          <w:spacing w:val="1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eventuele depotstorting), </w:t>
      </w:r>
      <w:r w:rsidRPr="00CC02F5">
        <w:rPr>
          <w:rFonts w:eastAsia="Arial"/>
          <w:color w:val="747476"/>
          <w:w w:val="79"/>
          <w:sz w:val="11"/>
          <w:szCs w:val="11"/>
        </w:rPr>
        <w:t>van één van de volgende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situaties</w:t>
      </w:r>
      <w:r w:rsidRPr="00CC02F5">
        <w:rPr>
          <w:rFonts w:eastAsia="Arial"/>
          <w:color w:val="747476"/>
          <w:spacing w:val="2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sprake </w:t>
      </w:r>
      <w:r w:rsidRPr="00CC02F5">
        <w:rPr>
          <w:rFonts w:eastAsia="Arial"/>
          <w:color w:val="747476"/>
          <w:w w:val="83"/>
          <w:sz w:val="11"/>
          <w:szCs w:val="11"/>
        </w:rPr>
        <w:t>is:</w:t>
      </w:r>
    </w:p>
    <w:p w:rsidR="00BF1F33" w:rsidRPr="00CC02F5" w:rsidRDefault="00BF1F33" w:rsidP="00BF1F33">
      <w:pPr>
        <w:spacing w:after="0" w:line="240" w:lineRule="auto"/>
        <w:ind w:right="332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-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lid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is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surséance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betaling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verleend.</w:t>
      </w:r>
    </w:p>
    <w:p w:rsidR="00BF1F33" w:rsidRPr="00CC02F5" w:rsidRDefault="00BF1F33" w:rsidP="00BF1F33">
      <w:pPr>
        <w:spacing w:before="5" w:after="0" w:line="240" w:lineRule="auto"/>
        <w:ind w:right="1138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4"/>
          <w:sz w:val="11"/>
          <w:szCs w:val="11"/>
        </w:rPr>
        <w:t>-</w:t>
      </w:r>
      <w:r w:rsidRPr="00CC02F5">
        <w:rPr>
          <w:rFonts w:eastAsia="Arial"/>
          <w:color w:val="747476"/>
          <w:spacing w:val="-1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het</w:t>
      </w:r>
      <w:r w:rsidRPr="00CC02F5">
        <w:rPr>
          <w:rFonts w:eastAsia="Arial"/>
          <w:color w:val="747476"/>
          <w:spacing w:val="-3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lid</w:t>
      </w:r>
      <w:r w:rsidRPr="00CC02F5">
        <w:rPr>
          <w:rFonts w:eastAsia="Arial"/>
          <w:color w:val="747476"/>
          <w:spacing w:val="3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is</w:t>
      </w:r>
      <w:r w:rsidRPr="00CC02F5">
        <w:rPr>
          <w:rFonts w:eastAsia="Arial"/>
          <w:color w:val="747476"/>
          <w:spacing w:val="-1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failliet</w:t>
      </w:r>
      <w:r w:rsidRPr="00CC02F5">
        <w:rPr>
          <w:rFonts w:eastAsia="Arial"/>
          <w:color w:val="747476"/>
          <w:spacing w:val="19"/>
          <w:w w:val="8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>verklaard.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2"/>
          <w:sz w:val="11"/>
          <w:szCs w:val="11"/>
        </w:rPr>
        <w:t>-</w:t>
      </w:r>
      <w:r w:rsidRPr="00CC02F5">
        <w:rPr>
          <w:rFonts w:eastAsia="Arial"/>
          <w:color w:val="747476"/>
          <w:spacing w:val="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de bedrijfsactiviteiten </w:t>
      </w:r>
      <w:r w:rsidRPr="00CC02F5">
        <w:rPr>
          <w:rFonts w:eastAsia="Arial"/>
          <w:color w:val="747476"/>
          <w:spacing w:val="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zijn</w:t>
      </w:r>
      <w:r w:rsidRPr="00CC02F5">
        <w:rPr>
          <w:rFonts w:eastAsia="Arial"/>
          <w:color w:val="747476"/>
          <w:spacing w:val="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feitelijk </w:t>
      </w:r>
      <w:r w:rsidRPr="00CC02F5">
        <w:rPr>
          <w:rFonts w:eastAsia="Arial"/>
          <w:color w:val="747476"/>
          <w:spacing w:val="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beëindigd.</w:t>
      </w:r>
      <w:r w:rsidRPr="00CC02F5">
        <w:rPr>
          <w:rFonts w:eastAsia="Arial"/>
          <w:color w:val="747476"/>
          <w:spacing w:val="-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Bepalend </w:t>
      </w:r>
      <w:r w:rsidRPr="00CC02F5">
        <w:rPr>
          <w:rFonts w:eastAsia="Arial"/>
          <w:color w:val="747476"/>
          <w:w w:val="80"/>
          <w:sz w:val="11"/>
          <w:szCs w:val="11"/>
        </w:rPr>
        <w:t>voor</w:t>
      </w:r>
      <w:r w:rsidRPr="00CC02F5">
        <w:rPr>
          <w:rFonts w:eastAsia="Arial"/>
          <w:color w:val="747476"/>
          <w:spacing w:val="2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deze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situatie 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de</w:t>
      </w:r>
      <w:r w:rsidRPr="00CC02F5">
        <w:rPr>
          <w:rFonts w:eastAsia="Arial"/>
          <w:color w:val="747476"/>
          <w:spacing w:val="1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datum</w:t>
      </w:r>
      <w:r w:rsidRPr="00CC02F5">
        <w:rPr>
          <w:rFonts w:eastAsia="Arial"/>
          <w:color w:val="747476"/>
          <w:spacing w:val="16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waarop</w:t>
      </w:r>
      <w:r w:rsidRPr="00CC02F5">
        <w:rPr>
          <w:rFonts w:eastAsia="Arial"/>
          <w:color w:val="747476"/>
          <w:spacing w:val="18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de</w:t>
      </w:r>
      <w:r w:rsidRPr="00CC02F5">
        <w:rPr>
          <w:rFonts w:eastAsia="Arial"/>
          <w:color w:val="747476"/>
          <w:spacing w:val="17"/>
          <w:w w:val="83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3"/>
          <w:sz w:val="11"/>
          <w:szCs w:val="11"/>
        </w:rPr>
        <w:t>bedrijfsbe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2"/>
          <w:sz w:val="11"/>
          <w:szCs w:val="11"/>
        </w:rPr>
        <w:t>eindiging</w:t>
      </w:r>
      <w:r w:rsidRPr="00CC02F5">
        <w:rPr>
          <w:rFonts w:eastAsia="Arial"/>
          <w:color w:val="747476"/>
          <w:spacing w:val="1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het</w:t>
      </w:r>
      <w:r w:rsidRPr="00CC02F5">
        <w:rPr>
          <w:rFonts w:eastAsia="Arial"/>
          <w:color w:val="747476"/>
          <w:spacing w:val="1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Handelsregister</w:t>
      </w:r>
      <w:r w:rsidRPr="00CC02F5">
        <w:rPr>
          <w:rFonts w:eastAsia="Arial"/>
          <w:color w:val="747476"/>
          <w:spacing w:val="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ingeschreven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-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een eerdere</w:t>
      </w:r>
      <w:r w:rsidRPr="00CC02F5">
        <w:rPr>
          <w:rFonts w:eastAsia="Arial"/>
          <w:color w:val="747476"/>
          <w:spacing w:val="1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datum,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waarvan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ANBOS,</w:t>
      </w:r>
      <w:r w:rsidRPr="00CC02F5">
        <w:rPr>
          <w:rFonts w:eastAsia="Arial"/>
          <w:color w:val="747476"/>
          <w:spacing w:val="-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ANKO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of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Pro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spacing w:val="-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aan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nemelijk</w:t>
      </w:r>
      <w:proofErr w:type="spellEnd"/>
      <w:r w:rsidRPr="00CC02F5">
        <w:rPr>
          <w:rFonts w:eastAsia="Arial"/>
          <w:color w:val="74747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kan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maken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dat</w:t>
      </w:r>
      <w:r w:rsidRPr="00CC02F5">
        <w:rPr>
          <w:rFonts w:eastAsia="Arial"/>
          <w:color w:val="747476"/>
          <w:spacing w:val="2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bedrijfsactiviteiten  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9"/>
          <w:sz w:val="11"/>
          <w:szCs w:val="11"/>
        </w:rPr>
        <w:t xml:space="preserve">feitelijk </w:t>
      </w:r>
      <w:r w:rsidRPr="00CC02F5">
        <w:rPr>
          <w:rFonts w:eastAsia="Arial"/>
          <w:color w:val="747476"/>
          <w:w w:val="81"/>
          <w:sz w:val="11"/>
          <w:szCs w:val="11"/>
        </w:rPr>
        <w:t>beëindigd zijn.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right="1083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10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8"/>
          <w:sz w:val="11"/>
          <w:szCs w:val="11"/>
        </w:rPr>
        <w:t>Wijzigingen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8"/>
          <w:sz w:val="11"/>
          <w:szCs w:val="11"/>
        </w:rPr>
        <w:t>ANBOS,</w:t>
      </w:r>
      <w:r w:rsidRPr="00CC02F5">
        <w:rPr>
          <w:rFonts w:eastAsia="Arial"/>
          <w:color w:val="747476"/>
          <w:spacing w:val="1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ANKO</w:t>
      </w:r>
      <w:r w:rsidRPr="00CC02F5">
        <w:rPr>
          <w:rFonts w:eastAsia="Arial"/>
          <w:color w:val="747476"/>
          <w:spacing w:val="5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en</w:t>
      </w:r>
      <w:r w:rsidRPr="00CC02F5">
        <w:rPr>
          <w:rFonts w:eastAsia="Arial"/>
          <w:color w:val="747476"/>
          <w:spacing w:val="6"/>
          <w:w w:val="78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8"/>
          <w:sz w:val="11"/>
          <w:szCs w:val="11"/>
        </w:rPr>
        <w:t>Pro</w:t>
      </w:r>
      <w:r w:rsidRPr="00CC02F5">
        <w:rPr>
          <w:rFonts w:eastAsia="Arial"/>
          <w:color w:val="747476"/>
          <w:spacing w:val="-3"/>
          <w:w w:val="78"/>
          <w:sz w:val="11"/>
          <w:szCs w:val="11"/>
        </w:rPr>
        <w:t>V</w:t>
      </w:r>
      <w:r w:rsidRPr="00CC02F5">
        <w:rPr>
          <w:rFonts w:eastAsia="Arial"/>
          <w:color w:val="747476"/>
          <w:w w:val="78"/>
          <w:sz w:val="11"/>
          <w:szCs w:val="11"/>
        </w:rPr>
        <w:t>oet</w:t>
      </w:r>
      <w:proofErr w:type="spellEnd"/>
      <w:r w:rsidRPr="00CC02F5">
        <w:rPr>
          <w:rFonts w:eastAsia="Arial"/>
          <w:color w:val="747476"/>
          <w:spacing w:val="2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zullen</w:t>
      </w:r>
      <w:r w:rsidRPr="00CC02F5">
        <w:rPr>
          <w:rFonts w:eastAsia="Arial"/>
          <w:color w:val="747476"/>
          <w:spacing w:val="11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deze algemene</w:t>
      </w:r>
      <w:r w:rsidRPr="00CC02F5">
        <w:rPr>
          <w:rFonts w:eastAsia="Arial"/>
          <w:color w:val="747476"/>
          <w:spacing w:val="14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voo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>r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2"/>
          <w:sz w:val="11"/>
          <w:szCs w:val="11"/>
        </w:rPr>
        <w:t>waarden</w:t>
      </w:r>
      <w:r w:rsidRPr="00CC02F5">
        <w:rPr>
          <w:rFonts w:eastAsia="Arial"/>
          <w:color w:val="747476"/>
          <w:spacing w:val="10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slechts</w:t>
      </w:r>
      <w:r w:rsidRPr="00CC02F5">
        <w:rPr>
          <w:rFonts w:eastAsia="Arial"/>
          <w:color w:val="747476"/>
          <w:spacing w:val="10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wijzigen</w:t>
      </w:r>
      <w:r w:rsidRPr="00CC02F5">
        <w:rPr>
          <w:rFonts w:eastAsia="Arial"/>
          <w:color w:val="747476"/>
          <w:spacing w:val="18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overleg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met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8"/>
          <w:sz w:val="11"/>
          <w:szCs w:val="11"/>
        </w:rPr>
        <w:t>Consumen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tenbond</w:t>
      </w:r>
      <w:proofErr w:type="spellEnd"/>
      <w:r w:rsidRPr="00CC02F5">
        <w:rPr>
          <w:rFonts w:eastAsia="Arial"/>
          <w:color w:val="747476"/>
          <w:w w:val="81"/>
          <w:sz w:val="11"/>
          <w:szCs w:val="11"/>
        </w:rPr>
        <w:t>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right="1071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11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9"/>
          <w:sz w:val="11"/>
          <w:szCs w:val="11"/>
        </w:rPr>
        <w:t>Afwijkingen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Individuele</w:t>
      </w:r>
      <w:r w:rsidRPr="00CC02F5">
        <w:rPr>
          <w:rFonts w:eastAsia="Arial"/>
          <w:color w:val="747476"/>
          <w:spacing w:val="2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afwijkingen 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deze Algemene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4"/>
          <w:w w:val="74"/>
          <w:sz w:val="11"/>
          <w:szCs w:val="11"/>
        </w:rPr>
        <w:t>V</w:t>
      </w:r>
      <w:r w:rsidRPr="00CC02F5">
        <w:rPr>
          <w:rFonts w:eastAsia="Arial"/>
          <w:color w:val="747476"/>
          <w:w w:val="83"/>
          <w:sz w:val="11"/>
          <w:szCs w:val="11"/>
        </w:rPr>
        <w:t>oorwaa</w:t>
      </w:r>
      <w:r w:rsidRPr="00CC02F5">
        <w:rPr>
          <w:rFonts w:eastAsia="Arial"/>
          <w:color w:val="747476"/>
          <w:spacing w:val="-4"/>
          <w:w w:val="83"/>
          <w:sz w:val="11"/>
          <w:szCs w:val="11"/>
        </w:rPr>
        <w:t>r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1"/>
          <w:sz w:val="11"/>
          <w:szCs w:val="11"/>
        </w:rPr>
        <w:t>den,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met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inbegrip</w:t>
      </w:r>
      <w:r w:rsidRPr="00CC02F5">
        <w:rPr>
          <w:rFonts w:eastAsia="Arial"/>
          <w:color w:val="747476"/>
          <w:spacing w:val="1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individuele</w:t>
      </w:r>
      <w:r w:rsidRPr="00CC02F5">
        <w:rPr>
          <w:rFonts w:eastAsia="Arial"/>
          <w:color w:val="747476"/>
          <w:spacing w:val="2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aanvullingen,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moeten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schriftelijk </w:t>
      </w:r>
      <w:r w:rsidRPr="00CC02F5">
        <w:rPr>
          <w:rFonts w:eastAsia="Arial"/>
          <w:color w:val="747476"/>
          <w:spacing w:val="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dan</w:t>
      </w:r>
      <w:r w:rsidRPr="00CC02F5">
        <w:rPr>
          <w:rFonts w:eastAsia="Arial"/>
          <w:color w:val="747476"/>
          <w:spacing w:val="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wel</w:t>
      </w:r>
      <w:r w:rsidRPr="00CC02F5">
        <w:rPr>
          <w:rFonts w:eastAsia="Arial"/>
          <w:color w:val="747476"/>
          <w:spacing w:val="-1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elektronisch 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tussen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ondernemer </w:t>
      </w:r>
      <w:r w:rsidRPr="00CC02F5">
        <w:rPr>
          <w:rFonts w:eastAsia="Arial"/>
          <w:color w:val="747476"/>
          <w:w w:val="81"/>
          <w:sz w:val="11"/>
          <w:szCs w:val="11"/>
        </w:rPr>
        <w:t>en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consument worden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vastgelegd.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Afwijkingen 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zijn alleen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mogelijk</w:t>
      </w:r>
      <w:r w:rsidRPr="00CC02F5">
        <w:rPr>
          <w:rFonts w:eastAsia="Arial"/>
          <w:color w:val="747476"/>
          <w:spacing w:val="1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indien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deze</w:t>
      </w:r>
      <w:r w:rsidRPr="00CC02F5">
        <w:rPr>
          <w:rFonts w:eastAsia="Arial"/>
          <w:color w:val="747476"/>
          <w:spacing w:val="-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voordeel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con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sument</w:t>
      </w:r>
      <w:proofErr w:type="spellEnd"/>
      <w:r w:rsidRPr="00CC02F5">
        <w:rPr>
          <w:rFonts w:eastAsia="Arial"/>
          <w:color w:val="747476"/>
          <w:w w:val="81"/>
          <w:sz w:val="11"/>
          <w:szCs w:val="11"/>
        </w:rPr>
        <w:t xml:space="preserve"> zijn.</w:t>
      </w:r>
    </w:p>
    <w:p w:rsidR="00BF1F33" w:rsidRPr="00CC02F5" w:rsidRDefault="00BF1F33" w:rsidP="00BF1F33">
      <w:pPr>
        <w:spacing w:before="9" w:after="0" w:line="250" w:lineRule="auto"/>
        <w:ind w:right="461"/>
        <w:rPr>
          <w:rFonts w:eastAsia="Arial"/>
          <w:sz w:val="60"/>
          <w:szCs w:val="60"/>
        </w:rPr>
      </w:pPr>
      <w:r w:rsidRPr="00CC02F5">
        <w:br w:type="column"/>
      </w:r>
      <w:r w:rsidRPr="00CC02F5">
        <w:rPr>
          <w:rFonts w:eastAsia="Arial"/>
          <w:b/>
          <w:bCs/>
          <w:color w:val="FFFFFF"/>
          <w:sz w:val="60"/>
          <w:szCs w:val="60"/>
        </w:rPr>
        <w:lastRenderedPageBreak/>
        <w:t>Een</w:t>
      </w:r>
      <w:r w:rsidRPr="00CC02F5">
        <w:rPr>
          <w:rFonts w:eastAsia="Arial"/>
          <w:b/>
          <w:bCs/>
          <w:color w:val="FFFFFF"/>
          <w:spacing w:val="99"/>
          <w:sz w:val="60"/>
          <w:szCs w:val="60"/>
        </w:rPr>
        <w:t xml:space="preserve"> </w:t>
      </w:r>
      <w:r w:rsidRPr="00CC02F5">
        <w:rPr>
          <w:rFonts w:eastAsia="Arial"/>
          <w:b/>
          <w:bCs/>
          <w:color w:val="FFFFFF"/>
          <w:w w:val="115"/>
          <w:sz w:val="60"/>
          <w:szCs w:val="60"/>
        </w:rPr>
        <w:t xml:space="preserve">klacht </w:t>
      </w:r>
      <w:r w:rsidRPr="00CC02F5">
        <w:rPr>
          <w:rFonts w:eastAsia="Arial"/>
          <w:b/>
          <w:bCs/>
          <w:color w:val="FFFFFF"/>
          <w:sz w:val="60"/>
          <w:szCs w:val="60"/>
        </w:rPr>
        <w:t>over</w:t>
      </w:r>
      <w:r w:rsidRPr="00CC02F5">
        <w:rPr>
          <w:rFonts w:eastAsia="Arial"/>
          <w:b/>
          <w:bCs/>
          <w:color w:val="FFFFFF"/>
          <w:spacing w:val="160"/>
          <w:sz w:val="60"/>
          <w:szCs w:val="60"/>
        </w:rPr>
        <w:t xml:space="preserve"> </w:t>
      </w:r>
      <w:r w:rsidRPr="00CC02F5">
        <w:rPr>
          <w:rFonts w:eastAsia="Arial"/>
          <w:b/>
          <w:bCs/>
          <w:color w:val="FFFFFF"/>
          <w:w w:val="109"/>
          <w:sz w:val="60"/>
          <w:szCs w:val="60"/>
        </w:rPr>
        <w:t xml:space="preserve">een </w:t>
      </w:r>
      <w:r w:rsidRPr="00CC02F5">
        <w:rPr>
          <w:rFonts w:eastAsia="Arial"/>
          <w:b/>
          <w:bCs/>
          <w:color w:val="FFFFFF"/>
          <w:w w:val="108"/>
          <w:sz w:val="60"/>
          <w:szCs w:val="60"/>
        </w:rPr>
        <w:t>behandeling?</w:t>
      </w:r>
    </w:p>
    <w:p w:rsidR="00BF1F33" w:rsidRPr="00CC02F5" w:rsidRDefault="00BF1F33" w:rsidP="00BF1F33">
      <w:pPr>
        <w:spacing w:after="0" w:line="250" w:lineRule="auto"/>
        <w:ind w:left="1535" w:right="93" w:firstLine="30"/>
        <w:jc w:val="right"/>
        <w:rPr>
          <w:rFonts w:eastAsia="Arial"/>
          <w:sz w:val="60"/>
          <w:szCs w:val="60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D58A969" wp14:editId="1D67D034">
                <wp:simplePos x="0" y="0"/>
                <wp:positionH relativeFrom="page">
                  <wp:posOffset>3813810</wp:posOffset>
                </wp:positionH>
                <wp:positionV relativeFrom="paragraph">
                  <wp:posOffset>2385695</wp:posOffset>
                </wp:positionV>
                <wp:extent cx="3027680" cy="1439545"/>
                <wp:effectExtent l="13335" t="4445" r="6985" b="381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680" cy="1439545"/>
                          <a:chOff x="6006" y="3757"/>
                          <a:chExt cx="4768" cy="2267"/>
                        </a:xfrm>
                      </wpg:grpSpPr>
                      <wpg:grpSp>
                        <wpg:cNvPr id="104" name="Group 105"/>
                        <wpg:cNvGrpSpPr>
                          <a:grpSpLocks/>
                        </wpg:cNvGrpSpPr>
                        <wpg:grpSpPr bwMode="auto">
                          <a:xfrm>
                            <a:off x="6012" y="3763"/>
                            <a:ext cx="4756" cy="2255"/>
                            <a:chOff x="6012" y="3763"/>
                            <a:chExt cx="4756" cy="2255"/>
                          </a:xfrm>
                        </wpg:grpSpPr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6012" y="3763"/>
                              <a:ext cx="4756" cy="2255"/>
                            </a:xfrm>
                            <a:custGeom>
                              <a:avLst/>
                              <a:gdLst>
                                <a:gd name="T0" fmla="+- 0 6292 6012"/>
                                <a:gd name="T1" fmla="*/ T0 w 4756"/>
                                <a:gd name="T2" fmla="+- 0 3775 3763"/>
                                <a:gd name="T3" fmla="*/ 3775 h 2255"/>
                                <a:gd name="T4" fmla="+- 0 6547 6012"/>
                                <a:gd name="T5" fmla="*/ T4 w 4756"/>
                                <a:gd name="T6" fmla="+- 0 3790 3763"/>
                                <a:gd name="T7" fmla="*/ 3790 h 2255"/>
                                <a:gd name="T8" fmla="+- 0 6876 6012"/>
                                <a:gd name="T9" fmla="*/ T8 w 4756"/>
                                <a:gd name="T10" fmla="+- 0 3793 3763"/>
                                <a:gd name="T11" fmla="*/ 3793 h 2255"/>
                                <a:gd name="T12" fmla="+- 0 7064 6012"/>
                                <a:gd name="T13" fmla="*/ T12 w 4756"/>
                                <a:gd name="T14" fmla="+- 0 3792 3763"/>
                                <a:gd name="T15" fmla="*/ 3792 h 2255"/>
                                <a:gd name="T16" fmla="+- 0 7252 6012"/>
                                <a:gd name="T17" fmla="*/ T16 w 4756"/>
                                <a:gd name="T18" fmla="+- 0 3791 3763"/>
                                <a:gd name="T19" fmla="*/ 3791 h 2255"/>
                                <a:gd name="T20" fmla="+- 0 7355 6012"/>
                                <a:gd name="T21" fmla="*/ T20 w 4756"/>
                                <a:gd name="T22" fmla="+- 0 3790 3763"/>
                                <a:gd name="T23" fmla="*/ 3790 h 2255"/>
                                <a:gd name="T24" fmla="+- 0 7458 6012"/>
                                <a:gd name="T25" fmla="*/ T24 w 4756"/>
                                <a:gd name="T26" fmla="+- 0 3789 3763"/>
                                <a:gd name="T27" fmla="*/ 3789 h 2255"/>
                                <a:gd name="T28" fmla="+- 0 7562 6012"/>
                                <a:gd name="T29" fmla="*/ T28 w 4756"/>
                                <a:gd name="T30" fmla="+- 0 3789 3763"/>
                                <a:gd name="T31" fmla="*/ 3789 h 2255"/>
                                <a:gd name="T32" fmla="+- 0 7835 6012"/>
                                <a:gd name="T33" fmla="*/ T32 w 4756"/>
                                <a:gd name="T34" fmla="+- 0 3799 3763"/>
                                <a:gd name="T35" fmla="*/ 3799 h 2255"/>
                                <a:gd name="T36" fmla="+- 0 8067 6012"/>
                                <a:gd name="T37" fmla="*/ T36 w 4756"/>
                                <a:gd name="T38" fmla="+- 0 3809 3763"/>
                                <a:gd name="T39" fmla="*/ 3809 h 2255"/>
                                <a:gd name="T40" fmla="+- 0 8332 6012"/>
                                <a:gd name="T41" fmla="*/ T40 w 4756"/>
                                <a:gd name="T42" fmla="+- 0 3823 3763"/>
                                <a:gd name="T43" fmla="*/ 3823 h 2255"/>
                                <a:gd name="T44" fmla="+- 0 8552 6012"/>
                                <a:gd name="T45" fmla="*/ T44 w 4756"/>
                                <a:gd name="T46" fmla="+- 0 3841 3763"/>
                                <a:gd name="T47" fmla="*/ 3841 h 2255"/>
                                <a:gd name="T48" fmla="+- 0 8749 6012"/>
                                <a:gd name="T49" fmla="*/ T48 w 4756"/>
                                <a:gd name="T50" fmla="+- 0 3846 3763"/>
                                <a:gd name="T51" fmla="*/ 3846 h 2255"/>
                                <a:gd name="T52" fmla="+- 0 9060 6012"/>
                                <a:gd name="T53" fmla="*/ T52 w 4756"/>
                                <a:gd name="T54" fmla="+- 0 3864 3763"/>
                                <a:gd name="T55" fmla="*/ 3864 h 2255"/>
                                <a:gd name="T56" fmla="+- 0 9292 6012"/>
                                <a:gd name="T57" fmla="*/ T56 w 4756"/>
                                <a:gd name="T58" fmla="+- 0 3888 3763"/>
                                <a:gd name="T59" fmla="*/ 3888 h 2255"/>
                                <a:gd name="T60" fmla="+- 0 9575 6012"/>
                                <a:gd name="T61" fmla="*/ T60 w 4756"/>
                                <a:gd name="T62" fmla="+- 0 3912 3763"/>
                                <a:gd name="T63" fmla="*/ 3912 h 2255"/>
                                <a:gd name="T64" fmla="+- 0 9817 6012"/>
                                <a:gd name="T65" fmla="*/ T64 w 4756"/>
                                <a:gd name="T66" fmla="+- 0 3916 3763"/>
                                <a:gd name="T67" fmla="*/ 3916 h 2255"/>
                                <a:gd name="T68" fmla="+- 0 9938 6012"/>
                                <a:gd name="T69" fmla="*/ T68 w 4756"/>
                                <a:gd name="T70" fmla="+- 0 3916 3763"/>
                                <a:gd name="T71" fmla="*/ 3916 h 2255"/>
                                <a:gd name="T72" fmla="+- 0 10059 6012"/>
                                <a:gd name="T73" fmla="*/ T72 w 4756"/>
                                <a:gd name="T74" fmla="+- 0 3915 3763"/>
                                <a:gd name="T75" fmla="*/ 3915 h 2255"/>
                                <a:gd name="T76" fmla="+- 0 10140 6012"/>
                                <a:gd name="T77" fmla="*/ T76 w 4756"/>
                                <a:gd name="T78" fmla="+- 0 3918 3763"/>
                                <a:gd name="T79" fmla="*/ 3918 h 2255"/>
                                <a:gd name="T80" fmla="+- 0 10229 6012"/>
                                <a:gd name="T81" fmla="*/ T80 w 4756"/>
                                <a:gd name="T82" fmla="+- 0 3891 3763"/>
                                <a:gd name="T83" fmla="*/ 3891 h 2255"/>
                                <a:gd name="T84" fmla="+- 0 10382 6012"/>
                                <a:gd name="T85" fmla="*/ T84 w 4756"/>
                                <a:gd name="T86" fmla="+- 0 3844 3763"/>
                                <a:gd name="T87" fmla="*/ 3844 h 2255"/>
                                <a:gd name="T88" fmla="+- 0 10582 6012"/>
                                <a:gd name="T89" fmla="*/ T88 w 4756"/>
                                <a:gd name="T90" fmla="+- 0 3831 3763"/>
                                <a:gd name="T91" fmla="*/ 3831 h 2255"/>
                                <a:gd name="T92" fmla="+- 0 10668 6012"/>
                                <a:gd name="T93" fmla="*/ T92 w 4756"/>
                                <a:gd name="T94" fmla="+- 0 3833 3763"/>
                                <a:gd name="T95" fmla="*/ 3833 h 2255"/>
                                <a:gd name="T96" fmla="+- 0 10742 6012"/>
                                <a:gd name="T97" fmla="*/ T96 w 4756"/>
                                <a:gd name="T98" fmla="+- 0 3810 3763"/>
                                <a:gd name="T99" fmla="*/ 3810 h 2255"/>
                                <a:gd name="T100" fmla="+- 0 10768 6012"/>
                                <a:gd name="T101" fmla="*/ T100 w 4756"/>
                                <a:gd name="T102" fmla="+- 0 4012 3763"/>
                                <a:gd name="T103" fmla="*/ 4012 h 2255"/>
                                <a:gd name="T104" fmla="+- 0 10761 6012"/>
                                <a:gd name="T105" fmla="*/ T104 w 4756"/>
                                <a:gd name="T106" fmla="+- 0 4232 3763"/>
                                <a:gd name="T107" fmla="*/ 4232 h 2255"/>
                                <a:gd name="T108" fmla="+- 0 10749 6012"/>
                                <a:gd name="T109" fmla="*/ T108 w 4756"/>
                                <a:gd name="T110" fmla="+- 0 4457 3763"/>
                                <a:gd name="T111" fmla="*/ 4457 h 2255"/>
                                <a:gd name="T112" fmla="+- 0 10735 6012"/>
                                <a:gd name="T113" fmla="*/ T112 w 4756"/>
                                <a:gd name="T114" fmla="+- 0 4644 3763"/>
                                <a:gd name="T115" fmla="*/ 4644 h 2255"/>
                                <a:gd name="T116" fmla="+- 0 10738 6012"/>
                                <a:gd name="T117" fmla="*/ T116 w 4756"/>
                                <a:gd name="T118" fmla="+- 0 4694 3763"/>
                                <a:gd name="T119" fmla="*/ 4694 h 2255"/>
                                <a:gd name="T120" fmla="+- 0 10743 6012"/>
                                <a:gd name="T121" fmla="*/ T120 w 4756"/>
                                <a:gd name="T122" fmla="+- 0 5090 3763"/>
                                <a:gd name="T123" fmla="*/ 5090 h 2255"/>
                                <a:gd name="T124" fmla="+- 0 10745 6012"/>
                                <a:gd name="T125" fmla="*/ T124 w 4756"/>
                                <a:gd name="T126" fmla="+- 0 5545 3763"/>
                                <a:gd name="T127" fmla="*/ 5545 h 2255"/>
                                <a:gd name="T128" fmla="+- 0 10746 6012"/>
                                <a:gd name="T129" fmla="*/ T128 w 4756"/>
                                <a:gd name="T130" fmla="+- 0 5847 3763"/>
                                <a:gd name="T131" fmla="*/ 5847 h 2255"/>
                                <a:gd name="T132" fmla="+- 0 10735 6012"/>
                                <a:gd name="T133" fmla="*/ T132 w 4756"/>
                                <a:gd name="T134" fmla="+- 0 5985 3763"/>
                                <a:gd name="T135" fmla="*/ 5985 h 2255"/>
                                <a:gd name="T136" fmla="+- 0 10573 6012"/>
                                <a:gd name="T137" fmla="*/ T136 w 4756"/>
                                <a:gd name="T138" fmla="+- 0 6018 3763"/>
                                <a:gd name="T139" fmla="*/ 6018 h 2255"/>
                                <a:gd name="T140" fmla="+- 0 10291 6012"/>
                                <a:gd name="T141" fmla="*/ T140 w 4756"/>
                                <a:gd name="T142" fmla="+- 0 6013 3763"/>
                                <a:gd name="T143" fmla="*/ 6013 h 2255"/>
                                <a:gd name="T144" fmla="+- 0 9921 6012"/>
                                <a:gd name="T145" fmla="*/ T144 w 4756"/>
                                <a:gd name="T146" fmla="+- 0 5991 3763"/>
                                <a:gd name="T147" fmla="*/ 5991 h 2255"/>
                                <a:gd name="T148" fmla="+- 0 9558 6012"/>
                                <a:gd name="T149" fmla="*/ T148 w 4756"/>
                                <a:gd name="T150" fmla="+- 0 5959 3763"/>
                                <a:gd name="T151" fmla="*/ 5959 h 2255"/>
                                <a:gd name="T152" fmla="+- 0 9206 6012"/>
                                <a:gd name="T153" fmla="*/ T152 w 4756"/>
                                <a:gd name="T154" fmla="+- 0 5945 3763"/>
                                <a:gd name="T155" fmla="*/ 5945 h 2255"/>
                                <a:gd name="T156" fmla="+- 0 8854 6012"/>
                                <a:gd name="T157" fmla="*/ T156 w 4756"/>
                                <a:gd name="T158" fmla="+- 0 5939 3763"/>
                                <a:gd name="T159" fmla="*/ 5939 h 2255"/>
                                <a:gd name="T160" fmla="+- 0 8502 6012"/>
                                <a:gd name="T161" fmla="*/ T160 w 4756"/>
                                <a:gd name="T162" fmla="+- 0 5938 3763"/>
                                <a:gd name="T163" fmla="*/ 5938 h 2255"/>
                                <a:gd name="T164" fmla="+- 0 8150 6012"/>
                                <a:gd name="T165" fmla="*/ T164 w 4756"/>
                                <a:gd name="T166" fmla="+- 0 5939 3763"/>
                                <a:gd name="T167" fmla="*/ 5939 h 2255"/>
                                <a:gd name="T168" fmla="+- 0 7809 6012"/>
                                <a:gd name="T169" fmla="*/ T168 w 4756"/>
                                <a:gd name="T170" fmla="+- 0 5938 3763"/>
                                <a:gd name="T171" fmla="*/ 5938 h 2255"/>
                                <a:gd name="T172" fmla="+- 0 7506 6012"/>
                                <a:gd name="T173" fmla="*/ T172 w 4756"/>
                                <a:gd name="T174" fmla="+- 0 5931 3763"/>
                                <a:gd name="T175" fmla="*/ 5931 h 2255"/>
                                <a:gd name="T176" fmla="+- 0 7241 6012"/>
                                <a:gd name="T177" fmla="*/ T176 w 4756"/>
                                <a:gd name="T178" fmla="+- 0 5925 3763"/>
                                <a:gd name="T179" fmla="*/ 5925 h 2255"/>
                                <a:gd name="T180" fmla="+- 0 7052 6012"/>
                                <a:gd name="T181" fmla="*/ T180 w 4756"/>
                                <a:gd name="T182" fmla="+- 0 5923 3763"/>
                                <a:gd name="T183" fmla="*/ 5923 h 2255"/>
                                <a:gd name="T184" fmla="+- 0 6825 6012"/>
                                <a:gd name="T185" fmla="*/ T184 w 4756"/>
                                <a:gd name="T186" fmla="+- 0 5927 3763"/>
                                <a:gd name="T187" fmla="*/ 5927 h 2255"/>
                                <a:gd name="T188" fmla="+- 0 6559 6012"/>
                                <a:gd name="T189" fmla="*/ T188 w 4756"/>
                                <a:gd name="T190" fmla="+- 0 5935 3763"/>
                                <a:gd name="T191" fmla="*/ 5935 h 2255"/>
                                <a:gd name="T192" fmla="+- 0 6351 6012"/>
                                <a:gd name="T193" fmla="*/ T192 w 4756"/>
                                <a:gd name="T194" fmla="+- 0 5938 3763"/>
                                <a:gd name="T195" fmla="*/ 5938 h 2255"/>
                                <a:gd name="T196" fmla="+- 0 6210 6012"/>
                                <a:gd name="T197" fmla="*/ T196 w 4756"/>
                                <a:gd name="T198" fmla="+- 0 5943 3763"/>
                                <a:gd name="T199" fmla="*/ 5943 h 2255"/>
                                <a:gd name="T200" fmla="+- 0 6128 6012"/>
                                <a:gd name="T201" fmla="*/ T200 w 4756"/>
                                <a:gd name="T202" fmla="+- 0 5943 3763"/>
                                <a:gd name="T203" fmla="*/ 5943 h 2255"/>
                                <a:gd name="T204" fmla="+- 0 6035 6012"/>
                                <a:gd name="T205" fmla="*/ T204 w 4756"/>
                                <a:gd name="T206" fmla="+- 0 5850 3763"/>
                                <a:gd name="T207" fmla="*/ 5850 h 2255"/>
                                <a:gd name="T208" fmla="+- 0 6092 6012"/>
                                <a:gd name="T209" fmla="*/ T208 w 4756"/>
                                <a:gd name="T210" fmla="+- 0 5520 3763"/>
                                <a:gd name="T211" fmla="*/ 5520 h 2255"/>
                                <a:gd name="T212" fmla="+- 0 6114 6012"/>
                                <a:gd name="T213" fmla="*/ T212 w 4756"/>
                                <a:gd name="T214" fmla="+- 0 5185 3763"/>
                                <a:gd name="T215" fmla="*/ 5185 h 2255"/>
                                <a:gd name="T216" fmla="+- 0 6123 6012"/>
                                <a:gd name="T217" fmla="*/ T216 w 4756"/>
                                <a:gd name="T218" fmla="+- 0 4956 3763"/>
                                <a:gd name="T219" fmla="*/ 4956 h 2255"/>
                                <a:gd name="T220" fmla="+- 0 6120 6012"/>
                                <a:gd name="T221" fmla="*/ T220 w 4756"/>
                                <a:gd name="T222" fmla="+- 0 4703 3763"/>
                                <a:gd name="T223" fmla="*/ 4703 h 2255"/>
                                <a:gd name="T224" fmla="+- 0 6100 6012"/>
                                <a:gd name="T225" fmla="*/ T224 w 4756"/>
                                <a:gd name="T226" fmla="+- 0 4412 3763"/>
                                <a:gd name="T227" fmla="*/ 4412 h 2255"/>
                                <a:gd name="T228" fmla="+- 0 6065 6012"/>
                                <a:gd name="T229" fmla="*/ T228 w 4756"/>
                                <a:gd name="T230" fmla="+- 0 4198 3763"/>
                                <a:gd name="T231" fmla="*/ 4198 h 2255"/>
                                <a:gd name="T232" fmla="+- 0 6042 6012"/>
                                <a:gd name="T233" fmla="*/ T232 w 4756"/>
                                <a:gd name="T234" fmla="+- 0 3997 3763"/>
                                <a:gd name="T235" fmla="*/ 3997 h 2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4756" h="2255">
                                  <a:moveTo>
                                    <a:pt x="61" y="0"/>
                                  </a:moveTo>
                                  <a:lnTo>
                                    <a:pt x="122" y="1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280" y="12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441" y="23"/>
                                  </a:lnTo>
                                  <a:lnTo>
                                    <a:pt x="535" y="27"/>
                                  </a:lnTo>
                                  <a:lnTo>
                                    <a:pt x="629" y="29"/>
                                  </a:lnTo>
                                  <a:lnTo>
                                    <a:pt x="723" y="30"/>
                                  </a:lnTo>
                                  <a:lnTo>
                                    <a:pt x="817" y="30"/>
                                  </a:lnTo>
                                  <a:lnTo>
                                    <a:pt x="864" y="30"/>
                                  </a:lnTo>
                                  <a:lnTo>
                                    <a:pt x="911" y="30"/>
                                  </a:lnTo>
                                  <a:lnTo>
                                    <a:pt x="958" y="29"/>
                                  </a:lnTo>
                                  <a:lnTo>
                                    <a:pt x="1005" y="29"/>
                                  </a:lnTo>
                                  <a:lnTo>
                                    <a:pt x="1052" y="29"/>
                                  </a:lnTo>
                                  <a:lnTo>
                                    <a:pt x="1099" y="28"/>
                                  </a:lnTo>
                                  <a:lnTo>
                                    <a:pt x="1146" y="28"/>
                                  </a:lnTo>
                                  <a:lnTo>
                                    <a:pt x="1193" y="28"/>
                                  </a:lnTo>
                                  <a:lnTo>
                                    <a:pt x="1240" y="28"/>
                                  </a:lnTo>
                                  <a:lnTo>
                                    <a:pt x="1265" y="28"/>
                                  </a:lnTo>
                                  <a:lnTo>
                                    <a:pt x="1291" y="28"/>
                                  </a:lnTo>
                                  <a:lnTo>
                                    <a:pt x="1317" y="27"/>
                                  </a:lnTo>
                                  <a:lnTo>
                                    <a:pt x="1343" y="27"/>
                                  </a:lnTo>
                                  <a:lnTo>
                                    <a:pt x="1369" y="27"/>
                                  </a:lnTo>
                                  <a:lnTo>
                                    <a:pt x="1395" y="27"/>
                                  </a:lnTo>
                                  <a:lnTo>
                                    <a:pt x="1420" y="26"/>
                                  </a:lnTo>
                                  <a:lnTo>
                                    <a:pt x="1446" y="26"/>
                                  </a:lnTo>
                                  <a:lnTo>
                                    <a:pt x="1472" y="26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1524" y="26"/>
                                  </a:lnTo>
                                  <a:lnTo>
                                    <a:pt x="1550" y="26"/>
                                  </a:lnTo>
                                  <a:lnTo>
                                    <a:pt x="1627" y="27"/>
                                  </a:lnTo>
                                  <a:lnTo>
                                    <a:pt x="1705" y="30"/>
                                  </a:lnTo>
                                  <a:lnTo>
                                    <a:pt x="1789" y="34"/>
                                  </a:lnTo>
                                  <a:lnTo>
                                    <a:pt x="1823" y="36"/>
                                  </a:lnTo>
                                  <a:lnTo>
                                    <a:pt x="1889" y="39"/>
                                  </a:lnTo>
                                  <a:lnTo>
                                    <a:pt x="1955" y="42"/>
                                  </a:lnTo>
                                  <a:lnTo>
                                    <a:pt x="2022" y="45"/>
                                  </a:lnTo>
                                  <a:lnTo>
                                    <a:pt x="2055" y="46"/>
                                  </a:lnTo>
                                  <a:lnTo>
                                    <a:pt x="2121" y="49"/>
                                  </a:lnTo>
                                  <a:lnTo>
                                    <a:pt x="2188" y="52"/>
                                  </a:lnTo>
                                  <a:lnTo>
                                    <a:pt x="2254" y="56"/>
                                  </a:lnTo>
                                  <a:lnTo>
                                    <a:pt x="2320" y="60"/>
                                  </a:lnTo>
                                  <a:lnTo>
                                    <a:pt x="2386" y="65"/>
                                  </a:lnTo>
                                  <a:lnTo>
                                    <a:pt x="2440" y="69"/>
                                  </a:lnTo>
                                  <a:lnTo>
                                    <a:pt x="2460" y="71"/>
                                  </a:lnTo>
                                  <a:lnTo>
                                    <a:pt x="2540" y="78"/>
                                  </a:lnTo>
                                  <a:lnTo>
                                    <a:pt x="2619" y="82"/>
                                  </a:lnTo>
                                  <a:lnTo>
                                    <a:pt x="2679" y="83"/>
                                  </a:lnTo>
                                  <a:lnTo>
                                    <a:pt x="2699" y="83"/>
                                  </a:lnTo>
                                  <a:lnTo>
                                    <a:pt x="2737" y="83"/>
                                  </a:lnTo>
                                  <a:lnTo>
                                    <a:pt x="2814" y="84"/>
                                  </a:lnTo>
                                  <a:lnTo>
                                    <a:pt x="2892" y="88"/>
                                  </a:lnTo>
                                  <a:lnTo>
                                    <a:pt x="2970" y="94"/>
                                  </a:lnTo>
                                  <a:lnTo>
                                    <a:pt x="3048" y="101"/>
                                  </a:lnTo>
                                  <a:lnTo>
                                    <a:pt x="3125" y="108"/>
                                  </a:lnTo>
                                  <a:lnTo>
                                    <a:pt x="3203" y="117"/>
                                  </a:lnTo>
                                  <a:lnTo>
                                    <a:pt x="3242" y="121"/>
                                  </a:lnTo>
                                  <a:lnTo>
                                    <a:pt x="3280" y="125"/>
                                  </a:lnTo>
                                  <a:lnTo>
                                    <a:pt x="3357" y="133"/>
                                  </a:lnTo>
                                  <a:lnTo>
                                    <a:pt x="3434" y="140"/>
                                  </a:lnTo>
                                  <a:lnTo>
                                    <a:pt x="3502" y="145"/>
                                  </a:lnTo>
                                  <a:lnTo>
                                    <a:pt x="3563" y="149"/>
                                  </a:lnTo>
                                  <a:lnTo>
                                    <a:pt x="3623" y="151"/>
                                  </a:lnTo>
                                  <a:lnTo>
                                    <a:pt x="3684" y="152"/>
                                  </a:lnTo>
                                  <a:lnTo>
                                    <a:pt x="3744" y="153"/>
                                  </a:lnTo>
                                  <a:lnTo>
                                    <a:pt x="3805" y="153"/>
                                  </a:lnTo>
                                  <a:lnTo>
                                    <a:pt x="3835" y="153"/>
                                  </a:lnTo>
                                  <a:lnTo>
                                    <a:pt x="3865" y="153"/>
                                  </a:lnTo>
                                  <a:lnTo>
                                    <a:pt x="3896" y="153"/>
                                  </a:lnTo>
                                  <a:lnTo>
                                    <a:pt x="3926" y="153"/>
                                  </a:lnTo>
                                  <a:lnTo>
                                    <a:pt x="3956" y="153"/>
                                  </a:lnTo>
                                  <a:lnTo>
                                    <a:pt x="3987" y="153"/>
                                  </a:lnTo>
                                  <a:lnTo>
                                    <a:pt x="4017" y="153"/>
                                  </a:lnTo>
                                  <a:lnTo>
                                    <a:pt x="4047" y="152"/>
                                  </a:lnTo>
                                  <a:lnTo>
                                    <a:pt x="4078" y="152"/>
                                  </a:lnTo>
                                  <a:lnTo>
                                    <a:pt x="4085" y="153"/>
                                  </a:lnTo>
                                  <a:lnTo>
                                    <a:pt x="4103" y="154"/>
                                  </a:lnTo>
                                  <a:lnTo>
                                    <a:pt x="4128" y="155"/>
                                  </a:lnTo>
                                  <a:lnTo>
                                    <a:pt x="4155" y="154"/>
                                  </a:lnTo>
                                  <a:lnTo>
                                    <a:pt x="4178" y="153"/>
                                  </a:lnTo>
                                  <a:lnTo>
                                    <a:pt x="4202" y="141"/>
                                  </a:lnTo>
                                  <a:lnTo>
                                    <a:pt x="4217" y="128"/>
                                  </a:lnTo>
                                  <a:lnTo>
                                    <a:pt x="4229" y="117"/>
                                  </a:lnTo>
                                  <a:lnTo>
                                    <a:pt x="4247" y="108"/>
                                  </a:lnTo>
                                  <a:lnTo>
                                    <a:pt x="4307" y="90"/>
                                  </a:lnTo>
                                  <a:lnTo>
                                    <a:pt x="4370" y="81"/>
                                  </a:lnTo>
                                  <a:lnTo>
                                    <a:pt x="4427" y="76"/>
                                  </a:lnTo>
                                  <a:lnTo>
                                    <a:pt x="4449" y="74"/>
                                  </a:lnTo>
                                  <a:lnTo>
                                    <a:pt x="4511" y="70"/>
                                  </a:lnTo>
                                  <a:lnTo>
                                    <a:pt x="4570" y="68"/>
                                  </a:lnTo>
                                  <a:lnTo>
                                    <a:pt x="4590" y="68"/>
                                  </a:lnTo>
                                  <a:lnTo>
                                    <a:pt x="4609" y="69"/>
                                  </a:lnTo>
                                  <a:lnTo>
                                    <a:pt x="4628" y="69"/>
                                  </a:lnTo>
                                  <a:lnTo>
                                    <a:pt x="4656" y="70"/>
                                  </a:lnTo>
                                  <a:lnTo>
                                    <a:pt x="4672" y="64"/>
                                  </a:lnTo>
                                  <a:lnTo>
                                    <a:pt x="4694" y="55"/>
                                  </a:lnTo>
                                  <a:lnTo>
                                    <a:pt x="4712" y="49"/>
                                  </a:lnTo>
                                  <a:lnTo>
                                    <a:pt x="4730" y="47"/>
                                  </a:lnTo>
                                  <a:lnTo>
                                    <a:pt x="4747" y="49"/>
                                  </a:lnTo>
                                  <a:lnTo>
                                    <a:pt x="4753" y="128"/>
                                  </a:lnTo>
                                  <a:lnTo>
                                    <a:pt x="4755" y="188"/>
                                  </a:lnTo>
                                  <a:lnTo>
                                    <a:pt x="4756" y="249"/>
                                  </a:lnTo>
                                  <a:lnTo>
                                    <a:pt x="4755" y="269"/>
                                  </a:lnTo>
                                  <a:lnTo>
                                    <a:pt x="4755" y="329"/>
                                  </a:lnTo>
                                  <a:lnTo>
                                    <a:pt x="4753" y="390"/>
                                  </a:lnTo>
                                  <a:lnTo>
                                    <a:pt x="4749" y="469"/>
                                  </a:lnTo>
                                  <a:lnTo>
                                    <a:pt x="4747" y="489"/>
                                  </a:lnTo>
                                  <a:lnTo>
                                    <a:pt x="4743" y="549"/>
                                  </a:lnTo>
                                  <a:lnTo>
                                    <a:pt x="4739" y="629"/>
                                  </a:lnTo>
                                  <a:lnTo>
                                    <a:pt x="4737" y="694"/>
                                  </a:lnTo>
                                  <a:lnTo>
                                    <a:pt x="4735" y="755"/>
                                  </a:lnTo>
                                  <a:lnTo>
                                    <a:pt x="4733" y="831"/>
                                  </a:lnTo>
                                  <a:lnTo>
                                    <a:pt x="4733" y="849"/>
                                  </a:lnTo>
                                  <a:lnTo>
                                    <a:pt x="4723" y="881"/>
                                  </a:lnTo>
                                  <a:lnTo>
                                    <a:pt x="4718" y="905"/>
                                  </a:lnTo>
                                  <a:lnTo>
                                    <a:pt x="4717" y="921"/>
                                  </a:lnTo>
                                  <a:lnTo>
                                    <a:pt x="4719" y="929"/>
                                  </a:lnTo>
                                  <a:lnTo>
                                    <a:pt x="4726" y="931"/>
                                  </a:lnTo>
                                  <a:lnTo>
                                    <a:pt x="4727" y="987"/>
                                  </a:lnTo>
                                  <a:lnTo>
                                    <a:pt x="4729" y="1100"/>
                                  </a:lnTo>
                                  <a:lnTo>
                                    <a:pt x="4730" y="1214"/>
                                  </a:lnTo>
                                  <a:lnTo>
                                    <a:pt x="4731" y="1327"/>
                                  </a:lnTo>
                                  <a:lnTo>
                                    <a:pt x="4732" y="1441"/>
                                  </a:lnTo>
                                  <a:lnTo>
                                    <a:pt x="4733" y="1554"/>
                                  </a:lnTo>
                                  <a:lnTo>
                                    <a:pt x="4733" y="1668"/>
                                  </a:lnTo>
                                  <a:lnTo>
                                    <a:pt x="4733" y="1782"/>
                                  </a:lnTo>
                                  <a:lnTo>
                                    <a:pt x="4734" y="1896"/>
                                  </a:lnTo>
                                  <a:lnTo>
                                    <a:pt x="4734" y="2010"/>
                                  </a:lnTo>
                                  <a:lnTo>
                                    <a:pt x="4734" y="2067"/>
                                  </a:lnTo>
                                  <a:lnTo>
                                    <a:pt x="4734" y="2084"/>
                                  </a:lnTo>
                                  <a:lnTo>
                                    <a:pt x="4736" y="2104"/>
                                  </a:lnTo>
                                  <a:lnTo>
                                    <a:pt x="4738" y="2126"/>
                                  </a:lnTo>
                                  <a:lnTo>
                                    <a:pt x="4739" y="2148"/>
                                  </a:lnTo>
                                  <a:lnTo>
                                    <a:pt x="4723" y="2222"/>
                                  </a:lnTo>
                                  <a:lnTo>
                                    <a:pt x="4653" y="2252"/>
                                  </a:lnTo>
                                  <a:lnTo>
                                    <a:pt x="4628" y="2252"/>
                                  </a:lnTo>
                                  <a:lnTo>
                                    <a:pt x="4598" y="2253"/>
                                  </a:lnTo>
                                  <a:lnTo>
                                    <a:pt x="4561" y="2255"/>
                                  </a:lnTo>
                                  <a:lnTo>
                                    <a:pt x="4513" y="2255"/>
                                  </a:lnTo>
                                  <a:lnTo>
                                    <a:pt x="4466" y="2254"/>
                                  </a:lnTo>
                                  <a:lnTo>
                                    <a:pt x="4372" y="2252"/>
                                  </a:lnTo>
                                  <a:lnTo>
                                    <a:pt x="4279" y="2250"/>
                                  </a:lnTo>
                                  <a:lnTo>
                                    <a:pt x="4186" y="2246"/>
                                  </a:lnTo>
                                  <a:lnTo>
                                    <a:pt x="4093" y="2241"/>
                                  </a:lnTo>
                                  <a:lnTo>
                                    <a:pt x="4001" y="2235"/>
                                  </a:lnTo>
                                  <a:lnTo>
                                    <a:pt x="3909" y="2228"/>
                                  </a:lnTo>
                                  <a:lnTo>
                                    <a:pt x="3818" y="2220"/>
                                  </a:lnTo>
                                  <a:lnTo>
                                    <a:pt x="3726" y="2212"/>
                                  </a:lnTo>
                                  <a:lnTo>
                                    <a:pt x="3635" y="2202"/>
                                  </a:lnTo>
                                  <a:lnTo>
                                    <a:pt x="3546" y="2196"/>
                                  </a:lnTo>
                                  <a:lnTo>
                                    <a:pt x="3458" y="2192"/>
                                  </a:lnTo>
                                  <a:lnTo>
                                    <a:pt x="3370" y="2188"/>
                                  </a:lnTo>
                                  <a:lnTo>
                                    <a:pt x="3282" y="2184"/>
                                  </a:lnTo>
                                  <a:lnTo>
                                    <a:pt x="3194" y="2182"/>
                                  </a:lnTo>
                                  <a:lnTo>
                                    <a:pt x="3106" y="2180"/>
                                  </a:lnTo>
                                  <a:lnTo>
                                    <a:pt x="3018" y="2178"/>
                                  </a:lnTo>
                                  <a:lnTo>
                                    <a:pt x="2930" y="2177"/>
                                  </a:lnTo>
                                  <a:lnTo>
                                    <a:pt x="2842" y="2176"/>
                                  </a:lnTo>
                                  <a:lnTo>
                                    <a:pt x="2754" y="2176"/>
                                  </a:lnTo>
                                  <a:lnTo>
                                    <a:pt x="2666" y="2175"/>
                                  </a:lnTo>
                                  <a:lnTo>
                                    <a:pt x="2578" y="2175"/>
                                  </a:lnTo>
                                  <a:lnTo>
                                    <a:pt x="2490" y="2175"/>
                                  </a:lnTo>
                                  <a:lnTo>
                                    <a:pt x="2402" y="2176"/>
                                  </a:lnTo>
                                  <a:lnTo>
                                    <a:pt x="2314" y="2176"/>
                                  </a:lnTo>
                                  <a:lnTo>
                                    <a:pt x="2226" y="2176"/>
                                  </a:lnTo>
                                  <a:lnTo>
                                    <a:pt x="2138" y="2176"/>
                                  </a:lnTo>
                                  <a:lnTo>
                                    <a:pt x="2050" y="2176"/>
                                  </a:lnTo>
                                  <a:lnTo>
                                    <a:pt x="1961" y="2176"/>
                                  </a:lnTo>
                                  <a:lnTo>
                                    <a:pt x="1873" y="2176"/>
                                  </a:lnTo>
                                  <a:lnTo>
                                    <a:pt x="1797" y="2175"/>
                                  </a:lnTo>
                                  <a:lnTo>
                                    <a:pt x="1721" y="2173"/>
                                  </a:lnTo>
                                  <a:lnTo>
                                    <a:pt x="1646" y="2172"/>
                                  </a:lnTo>
                                  <a:lnTo>
                                    <a:pt x="1570" y="2170"/>
                                  </a:lnTo>
                                  <a:lnTo>
                                    <a:pt x="1494" y="2168"/>
                                  </a:lnTo>
                                  <a:lnTo>
                                    <a:pt x="1456" y="2166"/>
                                  </a:lnTo>
                                  <a:lnTo>
                                    <a:pt x="1380" y="2165"/>
                                  </a:lnTo>
                                  <a:lnTo>
                                    <a:pt x="1305" y="2163"/>
                                  </a:lnTo>
                                  <a:lnTo>
                                    <a:pt x="1229" y="2162"/>
                                  </a:lnTo>
                                  <a:lnTo>
                                    <a:pt x="1153" y="2161"/>
                                  </a:lnTo>
                                  <a:lnTo>
                                    <a:pt x="1115" y="2161"/>
                                  </a:lnTo>
                                  <a:lnTo>
                                    <a:pt x="1078" y="2160"/>
                                  </a:lnTo>
                                  <a:lnTo>
                                    <a:pt x="1040" y="2160"/>
                                  </a:lnTo>
                                  <a:lnTo>
                                    <a:pt x="1002" y="2160"/>
                                  </a:lnTo>
                                  <a:lnTo>
                                    <a:pt x="964" y="2160"/>
                                  </a:lnTo>
                                  <a:lnTo>
                                    <a:pt x="889" y="2162"/>
                                  </a:lnTo>
                                  <a:lnTo>
                                    <a:pt x="813" y="2164"/>
                                  </a:lnTo>
                                  <a:lnTo>
                                    <a:pt x="737" y="2166"/>
                                  </a:lnTo>
                                  <a:lnTo>
                                    <a:pt x="661" y="2169"/>
                                  </a:lnTo>
                                  <a:lnTo>
                                    <a:pt x="623" y="2170"/>
                                  </a:lnTo>
                                  <a:lnTo>
                                    <a:pt x="547" y="2172"/>
                                  </a:lnTo>
                                  <a:lnTo>
                                    <a:pt x="472" y="2174"/>
                                  </a:lnTo>
                                  <a:lnTo>
                                    <a:pt x="396" y="2175"/>
                                  </a:lnTo>
                                  <a:lnTo>
                                    <a:pt x="358" y="2175"/>
                                  </a:lnTo>
                                  <a:lnTo>
                                    <a:pt x="339" y="2175"/>
                                  </a:lnTo>
                                  <a:lnTo>
                                    <a:pt x="259" y="2178"/>
                                  </a:lnTo>
                                  <a:lnTo>
                                    <a:pt x="239" y="2178"/>
                                  </a:lnTo>
                                  <a:lnTo>
                                    <a:pt x="218" y="2179"/>
                                  </a:lnTo>
                                  <a:lnTo>
                                    <a:pt x="198" y="2180"/>
                                  </a:lnTo>
                                  <a:lnTo>
                                    <a:pt x="177" y="2180"/>
                                  </a:lnTo>
                                  <a:lnTo>
                                    <a:pt x="157" y="2181"/>
                                  </a:lnTo>
                                  <a:lnTo>
                                    <a:pt x="137" y="2181"/>
                                  </a:lnTo>
                                  <a:lnTo>
                                    <a:pt x="116" y="2180"/>
                                  </a:lnTo>
                                  <a:lnTo>
                                    <a:pt x="37" y="2174"/>
                                  </a:lnTo>
                                  <a:lnTo>
                                    <a:pt x="0" y="2168"/>
                                  </a:lnTo>
                                  <a:lnTo>
                                    <a:pt x="12" y="2128"/>
                                  </a:lnTo>
                                  <a:lnTo>
                                    <a:pt x="23" y="2087"/>
                                  </a:lnTo>
                                  <a:lnTo>
                                    <a:pt x="42" y="2005"/>
                                  </a:lnTo>
                                  <a:lnTo>
                                    <a:pt x="58" y="1923"/>
                                  </a:lnTo>
                                  <a:lnTo>
                                    <a:pt x="70" y="1840"/>
                                  </a:lnTo>
                                  <a:lnTo>
                                    <a:pt x="80" y="1757"/>
                                  </a:lnTo>
                                  <a:lnTo>
                                    <a:pt x="87" y="1673"/>
                                  </a:lnTo>
                                  <a:lnTo>
                                    <a:pt x="93" y="1589"/>
                                  </a:lnTo>
                                  <a:lnTo>
                                    <a:pt x="98" y="1506"/>
                                  </a:lnTo>
                                  <a:lnTo>
                                    <a:pt x="102" y="1422"/>
                                  </a:lnTo>
                                  <a:lnTo>
                                    <a:pt x="104" y="1381"/>
                                  </a:lnTo>
                                  <a:lnTo>
                                    <a:pt x="106" y="1339"/>
                                  </a:lnTo>
                                  <a:lnTo>
                                    <a:pt x="109" y="1266"/>
                                  </a:lnTo>
                                  <a:lnTo>
                                    <a:pt x="111" y="1193"/>
                                  </a:lnTo>
                                  <a:lnTo>
                                    <a:pt x="111" y="1121"/>
                                  </a:lnTo>
                                  <a:lnTo>
                                    <a:pt x="111" y="1085"/>
                                  </a:lnTo>
                                  <a:lnTo>
                                    <a:pt x="110" y="1012"/>
                                  </a:lnTo>
                                  <a:lnTo>
                                    <a:pt x="108" y="940"/>
                                  </a:lnTo>
                                  <a:lnTo>
                                    <a:pt x="104" y="867"/>
                                  </a:lnTo>
                                  <a:lnTo>
                                    <a:pt x="100" y="795"/>
                                  </a:lnTo>
                                  <a:lnTo>
                                    <a:pt x="95" y="722"/>
                                  </a:lnTo>
                                  <a:lnTo>
                                    <a:pt x="88" y="649"/>
                                  </a:lnTo>
                                  <a:lnTo>
                                    <a:pt x="80" y="573"/>
                                  </a:lnTo>
                                  <a:lnTo>
                                    <a:pt x="70" y="514"/>
                                  </a:lnTo>
                                  <a:lnTo>
                                    <a:pt x="57" y="455"/>
                                  </a:lnTo>
                                  <a:lnTo>
                                    <a:pt x="53" y="435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29" y="257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18" y="18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F39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1" y="4259"/>
                              <a:ext cx="1362" cy="10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1" y="5404"/>
                              <a:ext cx="1791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300.3pt;margin-top:187.85pt;width:238.4pt;height:113.35pt;z-index:-251654144;mso-position-horizontal-relative:page" coordorigin="6006,3757" coordsize="4768,2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">
                <v:group id="Group 105" o:spid="_x0000_s1027" style="position:absolute;left:6012;top:3763;width:4756;height:2255" coordorigin="6012,3763" coordsize="4756,2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8" o:spid="_x0000_s1028" style="position:absolute;left:6012;top:3763;width:4756;height:2255;visibility:visible;mso-wrap-style:square;v-text-anchor:top" coordsize="4756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ux8cIA&#10;AADcAAAADwAAAGRycy9kb3ducmV2LnhtbERPTWvCQBC9C/6HZYTezMaiRVJXEaXgIaC1EeptyE6T&#10;0Oxs2F01/feuIPQ2j/c5i1VvWnEl5xvLCiZJCoK4tLrhSkHx9TGeg/ABWWNrmRT8kYfVcjhYYKbt&#10;jT/pegyViCHsM1RQh9BlUvqyJoM+sR1x5H6sMxgidJXUDm8x3LTyNU3fpMGGY0ONHW1qKn+PF6OA&#10;iu9zfsq73pW0P4dpkR9221ypl1G/fgcRqA//4qd7p+P8dAa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7HxwgAAANwAAAAPAAAAAAAAAAAAAAAAAJgCAABkcnMvZG93&#10;bnJldi54bWxQSwUGAAAAAAQABAD1AAAAhwMAAAAA&#10;" path="m61,r61,1l200,6r80,6l301,14r47,3l441,23r94,4l629,29r94,1l817,30r47,l911,30r47,-1l1005,29r47,l1099,28r47,l1193,28r47,l1265,28r26,l1317,27r26,l1369,27r26,l1420,26r26,l1472,26r26,l1524,26r26,l1627,27r78,3l1789,34r34,2l1889,39r66,3l2022,45r33,1l2121,49r67,3l2254,56r66,4l2386,65r54,4l2460,71r80,7l2619,82r60,1l2699,83r38,l2814,84r78,4l2970,94r78,7l3125,108r78,9l3242,121r38,4l3357,133r77,7l3502,145r61,4l3623,151r61,1l3744,153r61,l3835,153r30,l3896,153r30,l3956,153r31,l4017,153r30,-1l4078,152r7,1l4103,154r25,1l4155,154r23,-1l4202,141r15,-13l4229,117r18,-9l4307,90r63,-9l4427,76r22,-2l4511,70r59,-2l4590,68r19,1l4628,69r28,1l4672,64r22,-9l4712,49r18,-2l4747,49r6,79l4755,188r1,61l4755,269r,60l4753,390r-4,79l4747,489r-4,60l4739,629r-2,65l4735,755r-2,76l4733,849r-10,32l4718,905r-1,16l4719,929r7,2l4727,987r2,113l4730,1214r1,113l4732,1441r1,113l4733,1668r,114l4734,1896r,114l4734,2067r,17l4736,2104r2,22l4739,2148r-16,74l4653,2252r-25,l4598,2253r-37,2l4513,2255r-47,-1l4372,2252r-93,-2l4186,2246r-93,-5l4001,2235r-92,-7l3818,2220r-92,-8l3635,2202r-89,-6l3458,2192r-88,-4l3282,2184r-88,-2l3106,2180r-88,-2l2930,2177r-88,-1l2754,2176r-88,-1l2578,2175r-88,l2402,2176r-88,l2226,2176r-88,l2050,2176r-89,l1873,2176r-76,-1l1721,2173r-75,-1l1570,2170r-76,-2l1456,2166r-76,-1l1305,2163r-76,-1l1153,2161r-38,l1078,2160r-38,l1002,2160r-38,l889,2162r-76,2l737,2166r-76,3l623,2170r-76,2l472,2174r-76,1l358,2175r-19,l259,2178r-20,l218,2179r-20,1l177,2180r-20,1l137,2181r-21,-1l37,2174,,2168r12,-40l23,2087r19,-82l58,1923r12,-83l80,1757r7,-84l93,1589r5,-83l102,1422r2,-41l106,1339r3,-73l111,1193r,-72l111,1085r-1,-73l108,940r-4,-73l100,795,95,722,88,649,80,573,70,514,57,455,53,435,42,376,31,297,29,257r1,-23l31,213,28,196,18,183e" filled="f" strokecolor="#f39800" strokeweight=".6pt">
                    <v:path arrowok="t" o:connecttype="custom" o:connectlocs="280,3775;535,3790;864,3793;1052,3792;1240,3791;1343,3790;1446,3789;1550,3789;1823,3799;2055,3809;2320,3823;2540,3841;2737,3846;3048,3864;3280,3888;3563,3912;3805,3916;3926,3916;4047,3915;4128,3918;4217,3891;4370,3844;4570,3831;4656,3833;4730,3810;4756,4012;4749,4232;4737,4457;4723,4644;4726,4694;4731,5090;4733,5545;4734,5847;4723,5985;4561,6018;4279,6013;3909,5991;3546,5959;3194,5945;2842,5939;2490,5938;2138,5939;1797,5938;1494,5931;1229,5925;1040,5923;813,5927;547,5935;339,5938;198,5943;116,5943;23,5850;80,5520;102,5185;111,4956;108,4703;88,4412;53,4198;30,3997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7" o:spid="_x0000_s1029" type="#_x0000_t75" style="position:absolute;left:6461;top:4259;width:1362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8PHCAAAA3AAAAA8AAABkcnMvZG93bnJldi54bWxET01rwkAQvQv9D8sUems27UHT6Co2tCLY&#10;SxPxPGTHJJidTbPbmPx7t1DwNo/3OavNaFoxUO8aywpeohgEcWl1w5WCY/H5nIBwHllja5kUTORg&#10;s36YrTDV9srfNOS+EiGEXYoKau+7VEpX1mTQRbYjDtzZ9gZ9gH0ldY/XEG5a+RrHc2mw4dBQY0dZ&#10;TeUl/zUKvg4ZnsrxYzFl+icZ3guze+OdUk+P43YJwtPo7+J/916H+fEc/p4JF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C/DxwgAAANwAAAAPAAAAAAAAAAAAAAAAAJ8C&#10;AABkcnMvZG93bnJldi54bWxQSwUGAAAAAAQABAD3AAAAjgMAAAAA&#10;">
                    <v:imagedata r:id="rId15" o:title=""/>
                  </v:shape>
                  <v:shape id="Picture 106" o:spid="_x0000_s1030" type="#_x0000_t75" style="position:absolute;left:6241;top:5404;width:179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Iw3EAAAA3AAAAA8AAABkcnMvZG93bnJldi54bWxEj0FrwkAQhe8F/8MyQm9101BsiK4iLUIL&#10;IlTF85Adk9jsbMiOGv31bqHgbYb3vjdvpvPeNepMXag9G3gdJaCIC29rLg3stsuXDFQQZIuNZzJw&#10;pQDz2eBpirn1F/6h80ZKFUM45GigEmlzrUNRkcMw8i1x1A6+cyhx7UptO7zEcNfoNEnG2mHN8UKF&#10;LX1UVPxuTi7WaESKW50t5Cirtyz9TNff5d6Y52G/mIAS6uVh/qe/bOSSd/h7Jk6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lIw3EAAAA3AAAAA8AAAAAAAAAAAAAAAAA&#10;nwIAAGRycy9kb3ducmV2LnhtbFBLBQYAAAAABAAEAPcAAACQAwAAAAA=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  <w:r w:rsidRPr="00CC02F5">
        <w:rPr>
          <w:rFonts w:eastAsia="Arial"/>
          <w:b/>
          <w:bCs/>
          <w:color w:val="747476"/>
          <w:sz w:val="60"/>
          <w:szCs w:val="60"/>
        </w:rPr>
        <w:t>7</w:t>
      </w:r>
      <w:r w:rsidRPr="00CC02F5">
        <w:rPr>
          <w:rFonts w:eastAsia="Arial"/>
          <w:b/>
          <w:bCs/>
          <w:color w:val="747476"/>
          <w:spacing w:val="72"/>
          <w:sz w:val="60"/>
          <w:szCs w:val="60"/>
        </w:rPr>
        <w:t xml:space="preserve"> </w:t>
      </w:r>
      <w:r w:rsidRPr="00CC02F5">
        <w:rPr>
          <w:rFonts w:eastAsia="Arial"/>
          <w:b/>
          <w:bCs/>
          <w:color w:val="747476"/>
          <w:spacing w:val="-12"/>
          <w:w w:val="110"/>
          <w:sz w:val="60"/>
          <w:szCs w:val="60"/>
        </w:rPr>
        <w:t xml:space="preserve">stappen </w:t>
      </w:r>
      <w:r w:rsidRPr="00CC02F5">
        <w:rPr>
          <w:rFonts w:eastAsia="Arial"/>
          <w:b/>
          <w:bCs/>
          <w:color w:val="747476"/>
          <w:spacing w:val="-12"/>
          <w:sz w:val="60"/>
          <w:szCs w:val="60"/>
        </w:rPr>
        <w:t>naa</w:t>
      </w:r>
      <w:r w:rsidRPr="00CC02F5">
        <w:rPr>
          <w:rFonts w:eastAsia="Arial"/>
          <w:b/>
          <w:bCs/>
          <w:color w:val="747476"/>
          <w:sz w:val="60"/>
          <w:szCs w:val="60"/>
        </w:rPr>
        <w:t>r</w:t>
      </w:r>
      <w:r w:rsidRPr="00CC02F5">
        <w:rPr>
          <w:rFonts w:eastAsia="Arial"/>
          <w:b/>
          <w:bCs/>
          <w:color w:val="747476"/>
          <w:spacing w:val="136"/>
          <w:sz w:val="60"/>
          <w:szCs w:val="60"/>
        </w:rPr>
        <w:t xml:space="preserve"> </w:t>
      </w:r>
      <w:r w:rsidRPr="00CC02F5">
        <w:rPr>
          <w:rFonts w:eastAsia="Arial"/>
          <w:b/>
          <w:bCs/>
          <w:color w:val="747476"/>
          <w:spacing w:val="-12"/>
          <w:w w:val="109"/>
          <w:sz w:val="60"/>
          <w:szCs w:val="60"/>
        </w:rPr>
        <w:t xml:space="preserve">een </w:t>
      </w:r>
      <w:r w:rsidRPr="00CC02F5">
        <w:rPr>
          <w:rFonts w:eastAsia="Arial"/>
          <w:b/>
          <w:bCs/>
          <w:color w:val="747476"/>
          <w:w w:val="109"/>
          <w:sz w:val="60"/>
          <w:szCs w:val="60"/>
        </w:rPr>
        <w:t xml:space="preserve">goede </w:t>
      </w:r>
      <w:r w:rsidRPr="00CC02F5">
        <w:rPr>
          <w:rFonts w:eastAsia="Arial"/>
          <w:b/>
          <w:bCs/>
          <w:color w:val="747476"/>
          <w:w w:val="108"/>
          <w:sz w:val="60"/>
          <w:szCs w:val="60"/>
        </w:rPr>
        <w:t>oplossing</w:t>
      </w:r>
    </w:p>
    <w:p w:rsidR="00BF1F33" w:rsidRPr="00CC02F5" w:rsidRDefault="00BF1F33" w:rsidP="00BF1F33">
      <w:pPr>
        <w:spacing w:after="0"/>
        <w:jc w:val="right"/>
        <w:sectPr w:rsidR="00BF1F33" w:rsidRPr="00CC02F5" w:rsidSect="00BF1F33">
          <w:pgSz w:w="16840" w:h="11920" w:orient="landscape"/>
          <w:pgMar w:top="460" w:right="340" w:bottom="280" w:left="340" w:header="708" w:footer="708" w:gutter="0"/>
          <w:cols w:num="5" w:space="708" w:equalWidth="0">
            <w:col w:w="2382" w:space="169"/>
            <w:col w:w="2269" w:space="906"/>
            <w:col w:w="2269" w:space="169"/>
            <w:col w:w="2269" w:space="906"/>
            <w:col w:w="4821"/>
          </w:cols>
        </w:sectPr>
      </w:pPr>
    </w:p>
    <w:p w:rsidR="00BF1F33" w:rsidRPr="00CC02F5" w:rsidRDefault="00BF1F33" w:rsidP="00BF1F33">
      <w:pPr>
        <w:spacing w:before="51" w:after="0" w:line="250" w:lineRule="auto"/>
        <w:ind w:left="114" w:right="-39"/>
        <w:rPr>
          <w:rFonts w:eastAsia="Arial"/>
          <w:sz w:val="11"/>
          <w:szCs w:val="11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57280C" wp14:editId="1CA819AC">
                <wp:simplePos x="0" y="0"/>
                <wp:positionH relativeFrom="page">
                  <wp:posOffset>7127875</wp:posOffset>
                </wp:positionH>
                <wp:positionV relativeFrom="page">
                  <wp:posOffset>0</wp:posOffset>
                </wp:positionV>
                <wp:extent cx="3564255" cy="5219700"/>
                <wp:effectExtent l="3175" t="0" r="4445" b="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5219700"/>
                          <a:chOff x="11225" y="0"/>
                          <a:chExt cx="5613" cy="8220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1225" y="0"/>
                            <a:ext cx="5613" cy="8220"/>
                          </a:xfrm>
                          <a:custGeom>
                            <a:avLst/>
                            <a:gdLst>
                              <a:gd name="T0" fmla="+- 0 11225 11225"/>
                              <a:gd name="T1" fmla="*/ T0 w 5613"/>
                              <a:gd name="T2" fmla="*/ 8220 h 8220"/>
                              <a:gd name="T3" fmla="+- 0 16838 11225"/>
                              <a:gd name="T4" fmla="*/ T3 w 5613"/>
                              <a:gd name="T5" fmla="*/ 8220 h 8220"/>
                              <a:gd name="T6" fmla="+- 0 16838 11225"/>
                              <a:gd name="T7" fmla="*/ T6 w 5613"/>
                              <a:gd name="T8" fmla="*/ 0 h 8220"/>
                              <a:gd name="T9" fmla="+- 0 11225 11225"/>
                              <a:gd name="T10" fmla="*/ T9 w 5613"/>
                              <a:gd name="T11" fmla="*/ 0 h 8220"/>
                              <a:gd name="T12" fmla="+- 0 11225 11225"/>
                              <a:gd name="T13" fmla="*/ T12 w 5613"/>
                              <a:gd name="T14" fmla="*/ 8220 h 82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613" h="8220">
                                <a:moveTo>
                                  <a:pt x="0" y="8220"/>
                                </a:moveTo>
                                <a:lnTo>
                                  <a:pt x="5613" y="8220"/>
                                </a:lnTo>
                                <a:lnTo>
                                  <a:pt x="5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0"/>
                                </a:lnTo>
                              </a:path>
                            </a:pathLst>
                          </a:custGeom>
                          <a:solidFill>
                            <a:srgbClr val="F39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561.25pt;margin-top:0;width:280.65pt;height:411pt;z-index:-251657216;mso-position-horizontal-relative:page;mso-position-vertical-relative:page" coordorigin="11225" coordsize="5613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">
                <v:shape id="Freeform 103" o:spid="_x0000_s1027" style="position:absolute;left:11225;width:5613;height:8220;visibility:visible;mso-wrap-style:square;v-text-anchor:top" coordsize="5613,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9PMEA&#10;AADcAAAADwAAAGRycy9kb3ducmV2LnhtbERP3WrCMBS+H/gO4QjezcReiHamRTeGIgNR9wCH5qwp&#10;a05Kk9n69mYw2N35+H7PphxdK27Uh8azhsVcgSCuvGm41vB5fX9egQgR2WDrmTTcKUBZTJ42mBs/&#10;8Jlul1iLFMIhRw02xi6XMlSWHIa574gT9+V7hzHBvpamxyGFu1ZmSi2lw4ZTg8WOXi1V35cfpyHb&#10;m5P6GK7DcbU2C/XmbNjvzlrPpuP2BUSkMf6L/9wHk+arDH6fSR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vvTzBAAAA3AAAAA8AAAAAAAAAAAAAAAAAmAIAAGRycy9kb3du&#10;cmV2LnhtbFBLBQYAAAAABAAEAPUAAACGAwAAAAA=&#10;" path="m,8220r5613,l5613,,,,,8220e" fillcolor="#f39800" stroked="f">
                  <v:path arrowok="t" o:connecttype="custom" o:connectlocs="0,8220;5613,8220;5613,0;0,0;0,8220" o:connectangles="0,0,0,0,0"/>
                </v:shape>
                <w10:wrap anchorx="page" anchory="page"/>
              </v:group>
            </w:pict>
          </mc:Fallback>
        </mc:AlternateContent>
      </w:r>
      <w:r w:rsidRPr="00CC02F5">
        <w:rPr>
          <w:rFonts w:eastAsia="Arial"/>
          <w:i/>
          <w:color w:val="747476"/>
          <w:w w:val="79"/>
          <w:sz w:val="11"/>
          <w:szCs w:val="11"/>
        </w:rPr>
        <w:t>Uiterlijke</w:t>
      </w:r>
      <w:r w:rsidRPr="00CC02F5">
        <w:rPr>
          <w:rFonts w:eastAsia="Arial"/>
          <w:i/>
          <w:color w:val="747476"/>
          <w:spacing w:val="22"/>
          <w:w w:val="79"/>
          <w:sz w:val="11"/>
          <w:szCs w:val="11"/>
        </w:rPr>
        <w:t xml:space="preserve"> </w:t>
      </w:r>
      <w:r w:rsidRPr="00CC02F5">
        <w:rPr>
          <w:rFonts w:eastAsia="Arial"/>
          <w:i/>
          <w:color w:val="747476"/>
          <w:w w:val="79"/>
          <w:sz w:val="11"/>
          <w:szCs w:val="11"/>
        </w:rPr>
        <w:t>verzorgingsbranche</w:t>
      </w:r>
      <w:r w:rsidRPr="00CC02F5">
        <w:rPr>
          <w:rFonts w:eastAsia="Arial"/>
          <w:color w:val="747476"/>
          <w:w w:val="79"/>
          <w:sz w:val="11"/>
          <w:szCs w:val="11"/>
        </w:rPr>
        <w:t>: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het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kappersbedrijf,</w:t>
      </w:r>
      <w:r w:rsidRPr="00CC02F5">
        <w:rPr>
          <w:rFonts w:eastAsia="Arial"/>
          <w:color w:val="747476"/>
          <w:spacing w:val="1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schoon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heidsverzorgingsbedrijf</w:t>
      </w:r>
      <w:proofErr w:type="spellEnd"/>
      <w:r w:rsidRPr="00CC02F5">
        <w:rPr>
          <w:rFonts w:eastAsia="Arial"/>
          <w:color w:val="747476"/>
          <w:w w:val="81"/>
          <w:sz w:val="11"/>
          <w:szCs w:val="11"/>
        </w:rPr>
        <w:t xml:space="preserve"> of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voetverzorgingsbedrijf; </w:t>
      </w:r>
      <w:r w:rsidRPr="00CC02F5">
        <w:rPr>
          <w:rFonts w:eastAsia="Arial"/>
          <w:i/>
          <w:color w:val="747476"/>
          <w:w w:val="81"/>
          <w:sz w:val="11"/>
          <w:szCs w:val="11"/>
        </w:rPr>
        <w:t>Kappersbedrijf</w:t>
      </w:r>
      <w:r w:rsidRPr="00CC02F5">
        <w:rPr>
          <w:rFonts w:eastAsia="Arial"/>
          <w:color w:val="747476"/>
          <w:w w:val="81"/>
          <w:sz w:val="11"/>
          <w:szCs w:val="11"/>
        </w:rPr>
        <w:t>: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bedrijf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 het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knippen of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anderszins behandelen</w:t>
      </w:r>
      <w:r w:rsidRPr="00CC02F5">
        <w:rPr>
          <w:rFonts w:eastAsia="Arial"/>
          <w:color w:val="747476"/>
          <w:spacing w:val="-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-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hoofdhaar; </w:t>
      </w:r>
      <w:r w:rsidRPr="00CC02F5">
        <w:rPr>
          <w:rFonts w:eastAsia="Arial"/>
          <w:i/>
          <w:color w:val="747476"/>
          <w:w w:val="81"/>
          <w:sz w:val="11"/>
          <w:szCs w:val="11"/>
        </w:rPr>
        <w:t>Schoonheidsverzorgingsbedrijf</w:t>
      </w:r>
      <w:r w:rsidRPr="00CC02F5">
        <w:rPr>
          <w:rFonts w:eastAsia="Arial"/>
          <w:color w:val="747476"/>
          <w:w w:val="81"/>
          <w:sz w:val="11"/>
          <w:szCs w:val="11"/>
        </w:rPr>
        <w:t>:</w:t>
      </w:r>
      <w:r w:rsidRPr="00CC02F5">
        <w:rPr>
          <w:rFonts w:eastAsia="Arial"/>
          <w:color w:val="747476"/>
          <w:spacing w:val="-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het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bedrijf</w:t>
      </w:r>
      <w:r w:rsidRPr="00CC02F5">
        <w:rPr>
          <w:rFonts w:eastAsia="Arial"/>
          <w:color w:val="747476"/>
          <w:spacing w:val="2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dat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behande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lingen</w:t>
      </w:r>
      <w:proofErr w:type="spellEnd"/>
      <w:r w:rsidRPr="00CC02F5">
        <w:rPr>
          <w:rFonts w:eastAsia="Arial"/>
          <w:color w:val="747476"/>
          <w:spacing w:val="2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verricht  die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gericht</w:t>
      </w:r>
      <w:r w:rsidRPr="00CC02F5">
        <w:rPr>
          <w:rFonts w:eastAsia="Arial"/>
          <w:color w:val="747476"/>
          <w:spacing w:val="2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zijn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op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verzorging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 huid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uiterlijk</w:t>
      </w:r>
      <w:r w:rsidRPr="00CC02F5">
        <w:rPr>
          <w:rFonts w:eastAsia="Arial"/>
          <w:color w:val="747476"/>
          <w:spacing w:val="2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mensen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schoonheidsoogpunt; </w:t>
      </w:r>
      <w:r w:rsidRPr="00CC02F5">
        <w:rPr>
          <w:rFonts w:eastAsia="Arial"/>
          <w:i/>
          <w:color w:val="747476"/>
          <w:spacing w:val="-3"/>
          <w:w w:val="81"/>
          <w:sz w:val="11"/>
          <w:szCs w:val="11"/>
        </w:rPr>
        <w:t>V</w:t>
      </w:r>
      <w:r w:rsidRPr="00CC02F5">
        <w:rPr>
          <w:rFonts w:eastAsia="Arial"/>
          <w:i/>
          <w:color w:val="747476"/>
          <w:w w:val="81"/>
          <w:sz w:val="11"/>
          <w:szCs w:val="11"/>
        </w:rPr>
        <w:t>oetverzorgingsbedrijf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: 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het </w:t>
      </w:r>
      <w:r w:rsidRPr="00CC02F5">
        <w:rPr>
          <w:rFonts w:eastAsia="Arial"/>
          <w:color w:val="747476"/>
          <w:spacing w:val="1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bedrijf</w:t>
      </w:r>
      <w:r w:rsidRPr="00CC02F5">
        <w:rPr>
          <w:rFonts w:eastAsia="Arial"/>
          <w:color w:val="747476"/>
          <w:spacing w:val="-1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dat </w:t>
      </w:r>
      <w:r w:rsidRPr="00CC02F5">
        <w:rPr>
          <w:rFonts w:eastAsia="Arial"/>
          <w:color w:val="747476"/>
          <w:spacing w:val="1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behandelingen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verricht 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die</w:t>
      </w:r>
      <w:r w:rsidRPr="00CC02F5">
        <w:rPr>
          <w:rFonts w:eastAsia="Arial"/>
          <w:color w:val="747476"/>
          <w:spacing w:val="2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gericht 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zijn</w:t>
      </w:r>
      <w:r w:rsidRPr="00CC02F5">
        <w:rPr>
          <w:rFonts w:eastAsia="Arial"/>
          <w:color w:val="747476"/>
          <w:spacing w:val="2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op</w:t>
      </w:r>
      <w:r w:rsidRPr="00CC02F5">
        <w:rPr>
          <w:rFonts w:eastAsia="Arial"/>
          <w:color w:val="747476"/>
          <w:spacing w:val="1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verzorging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voet,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voethuid 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nagels,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mede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uit</w:t>
      </w:r>
      <w:r w:rsidRPr="00CC02F5">
        <w:rPr>
          <w:rFonts w:eastAsia="Arial"/>
          <w:color w:val="747476"/>
          <w:spacing w:val="-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oogpunt</w:t>
      </w:r>
      <w:r w:rsidRPr="00CC02F5">
        <w:rPr>
          <w:rFonts w:eastAsia="Arial"/>
          <w:color w:val="747476"/>
          <w:spacing w:val="2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voorkoming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-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voetklachten;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i/>
          <w:color w:val="747476"/>
          <w:w w:val="79"/>
          <w:sz w:val="11"/>
          <w:szCs w:val="11"/>
        </w:rPr>
        <w:t>Geschillencommissie</w:t>
      </w:r>
      <w:r w:rsidRPr="00CC02F5">
        <w:rPr>
          <w:rFonts w:eastAsia="Arial"/>
          <w:color w:val="747476"/>
          <w:w w:val="79"/>
          <w:sz w:val="11"/>
          <w:szCs w:val="11"/>
        </w:rPr>
        <w:t>:  De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Geschillencommissie  </w:t>
      </w:r>
      <w:r w:rsidRPr="00CC02F5">
        <w:rPr>
          <w:rFonts w:eastAsia="Arial"/>
          <w:color w:val="747476"/>
          <w:w w:val="85"/>
          <w:sz w:val="11"/>
          <w:szCs w:val="11"/>
        </w:rPr>
        <w:t xml:space="preserve">Uiterlijke </w:t>
      </w:r>
      <w:r w:rsidRPr="00CC02F5">
        <w:rPr>
          <w:rFonts w:eastAsia="Arial"/>
          <w:color w:val="747476"/>
          <w:spacing w:val="-3"/>
          <w:w w:val="77"/>
          <w:sz w:val="11"/>
          <w:szCs w:val="11"/>
        </w:rPr>
        <w:t>V</w:t>
      </w:r>
      <w:r w:rsidRPr="00CC02F5">
        <w:rPr>
          <w:rFonts w:eastAsia="Arial"/>
          <w:color w:val="747476"/>
          <w:w w:val="77"/>
          <w:sz w:val="11"/>
          <w:szCs w:val="11"/>
        </w:rPr>
        <w:t xml:space="preserve">erzorging, </w:t>
      </w:r>
      <w:r w:rsidRPr="00CC02F5">
        <w:rPr>
          <w:rFonts w:eastAsia="Arial"/>
          <w:color w:val="747476"/>
          <w:spacing w:val="4"/>
          <w:w w:val="7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7"/>
          <w:sz w:val="11"/>
          <w:szCs w:val="11"/>
        </w:rPr>
        <w:t xml:space="preserve">Bordewijklaan  </w:t>
      </w:r>
      <w:r w:rsidRPr="00CC02F5">
        <w:rPr>
          <w:rFonts w:eastAsia="Arial"/>
          <w:color w:val="747476"/>
          <w:spacing w:val="8"/>
          <w:w w:val="7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7"/>
          <w:sz w:val="11"/>
          <w:szCs w:val="11"/>
        </w:rPr>
        <w:t xml:space="preserve">46,  Postbus </w:t>
      </w:r>
      <w:r w:rsidRPr="00CC02F5">
        <w:rPr>
          <w:rFonts w:eastAsia="Arial"/>
          <w:color w:val="747476"/>
          <w:spacing w:val="1"/>
          <w:w w:val="7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7"/>
          <w:sz w:val="11"/>
          <w:szCs w:val="11"/>
        </w:rPr>
        <w:t xml:space="preserve">90600, </w:t>
      </w:r>
      <w:r w:rsidRPr="00CC02F5">
        <w:rPr>
          <w:rFonts w:eastAsia="Arial"/>
          <w:color w:val="747476"/>
          <w:spacing w:val="4"/>
          <w:w w:val="7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7"/>
          <w:sz w:val="11"/>
          <w:szCs w:val="11"/>
        </w:rPr>
        <w:t xml:space="preserve">2509 </w:t>
      </w:r>
      <w:r w:rsidRPr="00CC02F5">
        <w:rPr>
          <w:rFonts w:eastAsia="Arial"/>
          <w:color w:val="747476"/>
          <w:spacing w:val="2"/>
          <w:w w:val="77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7"/>
          <w:sz w:val="11"/>
          <w:szCs w:val="11"/>
        </w:rPr>
        <w:t xml:space="preserve">LP </w:t>
      </w:r>
      <w:r w:rsidRPr="00CC02F5">
        <w:rPr>
          <w:rFonts w:eastAsia="Arial"/>
          <w:color w:val="747476"/>
          <w:w w:val="79"/>
          <w:sz w:val="11"/>
          <w:szCs w:val="11"/>
        </w:rPr>
        <w:t>Den</w:t>
      </w:r>
      <w:r w:rsidRPr="00CC02F5">
        <w:rPr>
          <w:rFonts w:eastAsia="Arial"/>
          <w:color w:val="747476"/>
          <w:spacing w:val="2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Haag;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i/>
          <w:color w:val="747476"/>
          <w:w w:val="79"/>
          <w:sz w:val="11"/>
          <w:szCs w:val="11"/>
        </w:rPr>
        <w:t>Branchecodes</w:t>
      </w:r>
      <w:r w:rsidRPr="00CC02F5">
        <w:rPr>
          <w:rFonts w:eastAsia="Arial"/>
          <w:color w:val="747476"/>
          <w:w w:val="79"/>
          <w:sz w:val="11"/>
          <w:szCs w:val="11"/>
        </w:rPr>
        <w:t>: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 codes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het</w:t>
      </w:r>
      <w:r w:rsidRPr="00CC02F5">
        <w:rPr>
          <w:rFonts w:eastAsia="Arial"/>
          <w:color w:val="747476"/>
          <w:spacing w:val="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schoonheidsverzorging</w:t>
      </w:r>
      <w:r w:rsidRPr="00CC02F5">
        <w:rPr>
          <w:rFonts w:eastAsia="Arial"/>
          <w:color w:val="747476"/>
          <w:w w:val="83"/>
          <w:sz w:val="11"/>
          <w:szCs w:val="11"/>
        </w:rPr>
        <w:t>- bedrijf,</w:t>
      </w:r>
      <w:r w:rsidRPr="00CC02F5">
        <w:rPr>
          <w:rFonts w:eastAsia="Arial"/>
          <w:color w:val="747476"/>
          <w:spacing w:val="1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kappersbedrijf</w:t>
      </w:r>
      <w:r w:rsidRPr="00CC02F5">
        <w:rPr>
          <w:rFonts w:eastAsia="Arial"/>
          <w:color w:val="747476"/>
          <w:spacing w:val="3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-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voetverzorgingsbedrijf,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respec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tievelijk</w:t>
      </w:r>
      <w:proofErr w:type="spellEnd"/>
      <w:r w:rsidRPr="00CC02F5">
        <w:rPr>
          <w:rFonts w:eastAsia="Arial"/>
          <w:color w:val="74747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‘Code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schoonheidsspecialist’, 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‘Code </w:t>
      </w:r>
      <w:r w:rsidRPr="00CC02F5">
        <w:rPr>
          <w:rFonts w:eastAsia="Arial"/>
          <w:color w:val="747476"/>
          <w:w w:val="79"/>
          <w:sz w:val="11"/>
          <w:szCs w:val="11"/>
        </w:rPr>
        <w:t>van de kapper’</w:t>
      </w:r>
      <w:r w:rsidRPr="00CC02F5">
        <w:rPr>
          <w:rFonts w:eastAsia="Arial"/>
          <w:color w:val="747476"/>
          <w:spacing w:val="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en ‘Code</w:t>
      </w:r>
      <w:r w:rsidRPr="00CC02F5">
        <w:rPr>
          <w:rFonts w:eastAsia="Arial"/>
          <w:color w:val="747476"/>
          <w:spacing w:val="-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van </w:t>
      </w:r>
      <w:r w:rsidRPr="00CC02F5">
        <w:rPr>
          <w:rFonts w:eastAsia="Arial"/>
          <w:color w:val="747476"/>
          <w:w w:val="82"/>
          <w:sz w:val="11"/>
          <w:szCs w:val="11"/>
        </w:rPr>
        <w:t>het</w:t>
      </w:r>
      <w:r w:rsidRPr="00CC02F5">
        <w:rPr>
          <w:rFonts w:eastAsia="Arial"/>
          <w:color w:val="747476"/>
          <w:spacing w:val="1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voetverzorgingsbedrijf.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left="114" w:right="908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1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spacing w:val="-8"/>
          <w:w w:val="81"/>
          <w:sz w:val="11"/>
          <w:szCs w:val="11"/>
        </w:rPr>
        <w:t>T</w:t>
      </w:r>
      <w:r w:rsidRPr="00CC02F5">
        <w:rPr>
          <w:rFonts w:eastAsia="Arial"/>
          <w:b/>
          <w:bCs/>
          <w:color w:val="747476"/>
          <w:w w:val="87"/>
          <w:sz w:val="11"/>
          <w:szCs w:val="11"/>
        </w:rPr>
        <w:t>oepasselijkheid</w:t>
      </w:r>
    </w:p>
    <w:p w:rsidR="00BF1F33" w:rsidRPr="00CC02F5" w:rsidRDefault="00BF1F33" w:rsidP="00BF1F33">
      <w:pPr>
        <w:spacing w:before="5"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Deze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Algemene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>oorwaarden</w:t>
      </w:r>
      <w:r w:rsidRPr="00CC02F5">
        <w:rPr>
          <w:rFonts w:eastAsia="Arial"/>
          <w:color w:val="747476"/>
          <w:spacing w:val="2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zijn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toepassing</w:t>
      </w:r>
      <w:r w:rsidRPr="00CC02F5">
        <w:rPr>
          <w:rFonts w:eastAsia="Arial"/>
          <w:color w:val="747476"/>
          <w:spacing w:val="2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op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de </w:t>
      </w:r>
      <w:r w:rsidRPr="00CC02F5">
        <w:rPr>
          <w:rFonts w:eastAsia="Arial"/>
          <w:color w:val="747476"/>
          <w:w w:val="80"/>
          <w:sz w:val="11"/>
          <w:szCs w:val="11"/>
        </w:rPr>
        <w:t>totstandkoming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uitvoering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alle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overeenkomsten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in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uiterlijke</w:t>
      </w:r>
      <w:r w:rsidRPr="00CC02F5">
        <w:rPr>
          <w:rFonts w:eastAsia="Arial"/>
          <w:color w:val="747476"/>
          <w:spacing w:val="2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verzorgingsbranche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tussen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ondernemer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en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left="114" w:right="-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2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spacing w:val="-7"/>
          <w:w w:val="82"/>
          <w:sz w:val="11"/>
          <w:szCs w:val="11"/>
        </w:rPr>
        <w:t>T</w:t>
      </w:r>
      <w:r w:rsidRPr="00CC02F5">
        <w:rPr>
          <w:rFonts w:eastAsia="Arial"/>
          <w:b/>
          <w:bCs/>
          <w:color w:val="747476"/>
          <w:w w:val="82"/>
          <w:sz w:val="11"/>
          <w:szCs w:val="11"/>
        </w:rPr>
        <w:t>otstandkoming</w:t>
      </w:r>
      <w:r w:rsidRPr="00CC02F5">
        <w:rPr>
          <w:rFonts w:eastAsia="Arial"/>
          <w:b/>
          <w:bCs/>
          <w:color w:val="747476"/>
          <w:spacing w:val="5"/>
          <w:w w:val="82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2"/>
          <w:sz w:val="11"/>
          <w:szCs w:val="11"/>
        </w:rPr>
        <w:t>van</w:t>
      </w:r>
      <w:r w:rsidRPr="00CC02F5">
        <w:rPr>
          <w:rFonts w:eastAsia="Arial"/>
          <w:b/>
          <w:bCs/>
          <w:color w:val="747476"/>
          <w:spacing w:val="1"/>
          <w:w w:val="82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4"/>
          <w:sz w:val="11"/>
          <w:szCs w:val="11"/>
        </w:rPr>
        <w:t>de overeenkomst</w:t>
      </w:r>
    </w:p>
    <w:p w:rsidR="00BF1F33" w:rsidRPr="00CC02F5" w:rsidRDefault="00BF1F33" w:rsidP="00BF1F33">
      <w:pPr>
        <w:spacing w:before="5"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1"/>
          <w:sz w:val="11"/>
          <w:szCs w:val="11"/>
        </w:rPr>
        <w:t>1.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overeenkomst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komt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tot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stand</w:t>
      </w:r>
      <w:r w:rsidRPr="00CC02F5">
        <w:rPr>
          <w:rFonts w:eastAsia="Arial"/>
          <w:color w:val="747476"/>
          <w:spacing w:val="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nadat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consument </w:t>
      </w:r>
      <w:r w:rsidRPr="00CC02F5">
        <w:rPr>
          <w:rFonts w:eastAsia="Arial"/>
          <w:color w:val="747476"/>
          <w:w w:val="80"/>
          <w:sz w:val="11"/>
          <w:szCs w:val="11"/>
        </w:rPr>
        <w:t>gevraagd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heeft</w:t>
      </w:r>
      <w:r w:rsidRPr="00CC02F5">
        <w:rPr>
          <w:rFonts w:eastAsia="Arial"/>
          <w:color w:val="747476"/>
          <w:spacing w:val="2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om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een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behandeling</w:t>
      </w:r>
      <w:r w:rsidRPr="00CC02F5">
        <w:rPr>
          <w:rFonts w:eastAsia="Arial"/>
          <w:color w:val="747476"/>
          <w:spacing w:val="1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en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 aangegeven</w:t>
      </w:r>
      <w:r w:rsidRPr="00CC02F5">
        <w:rPr>
          <w:rFonts w:eastAsia="Arial"/>
          <w:color w:val="747476"/>
          <w:spacing w:val="-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heeft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die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behandeling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uit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</w:t>
      </w:r>
      <w:r w:rsidRPr="00CC02F5">
        <w:rPr>
          <w:rFonts w:eastAsia="Arial"/>
          <w:color w:val="747476"/>
          <w:spacing w:val="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zullen voeren.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2.</w:t>
      </w:r>
      <w:r w:rsidRPr="00CC02F5">
        <w:rPr>
          <w:rFonts w:eastAsia="Arial"/>
          <w:color w:val="747476"/>
          <w:spacing w:val="1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>V</w:t>
      </w:r>
      <w:r w:rsidRPr="00CC02F5">
        <w:rPr>
          <w:rFonts w:eastAsia="Arial"/>
          <w:color w:val="747476"/>
          <w:w w:val="79"/>
          <w:sz w:val="11"/>
          <w:szCs w:val="11"/>
        </w:rPr>
        <w:t>oorafgaand</w:t>
      </w:r>
      <w:r w:rsidRPr="00CC02F5">
        <w:rPr>
          <w:rFonts w:eastAsia="Arial"/>
          <w:color w:val="747476"/>
          <w:spacing w:val="2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aan</w:t>
      </w:r>
      <w:r w:rsidRPr="00CC02F5">
        <w:rPr>
          <w:rFonts w:eastAsia="Arial"/>
          <w:color w:val="747476"/>
          <w:spacing w:val="1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-4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aanvang</w:t>
      </w:r>
      <w:r w:rsidRPr="00CC02F5">
        <w:rPr>
          <w:rFonts w:eastAsia="Arial"/>
          <w:color w:val="747476"/>
          <w:spacing w:val="1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van</w:t>
      </w:r>
      <w:r w:rsidRPr="00CC02F5">
        <w:rPr>
          <w:rFonts w:eastAsia="Arial"/>
          <w:color w:val="747476"/>
          <w:spacing w:val="1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elke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behan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>- deling</w:t>
      </w:r>
      <w:r w:rsidRPr="00CC02F5">
        <w:rPr>
          <w:rFonts w:eastAsia="Arial"/>
          <w:color w:val="747476"/>
          <w:spacing w:val="13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-5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reeks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behandelingen</w:t>
      </w:r>
      <w:r w:rsidRPr="00CC02F5">
        <w:rPr>
          <w:rFonts w:eastAsia="Arial"/>
          <w:color w:val="747476"/>
          <w:spacing w:val="2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dient</w:t>
      </w:r>
      <w:r w:rsidRPr="00CC02F5">
        <w:rPr>
          <w:rFonts w:eastAsia="Arial"/>
          <w:color w:val="747476"/>
          <w:spacing w:val="2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de </w:t>
      </w:r>
      <w:r w:rsidRPr="00CC02F5">
        <w:rPr>
          <w:rFonts w:eastAsia="Arial"/>
          <w:color w:val="747476"/>
          <w:w w:val="79"/>
          <w:sz w:val="11"/>
          <w:szCs w:val="11"/>
        </w:rPr>
        <w:t>consument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te</w:t>
      </w:r>
      <w:r w:rsidRPr="00CC02F5">
        <w:rPr>
          <w:rFonts w:eastAsia="Arial"/>
          <w:color w:val="747476"/>
          <w:spacing w:val="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informeren</w:t>
      </w:r>
      <w:r w:rsidRPr="00CC02F5">
        <w:rPr>
          <w:rFonts w:eastAsia="Arial"/>
          <w:color w:val="747476"/>
          <w:spacing w:val="1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over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ter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zake</w:t>
      </w:r>
      <w:r w:rsidRPr="00CC02F5">
        <w:rPr>
          <w:rFonts w:eastAsia="Arial"/>
          <w:color w:val="747476"/>
          <w:spacing w:val="-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geldende</w:t>
      </w:r>
      <w:r w:rsidRPr="00CC02F5">
        <w:rPr>
          <w:rFonts w:eastAsia="Arial"/>
          <w:color w:val="747476"/>
          <w:spacing w:val="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4"/>
          <w:sz w:val="11"/>
          <w:szCs w:val="11"/>
        </w:rPr>
        <w:t xml:space="preserve">prijs. </w:t>
      </w:r>
      <w:r w:rsidRPr="00CC02F5">
        <w:rPr>
          <w:rFonts w:eastAsia="Arial"/>
          <w:color w:val="747476"/>
          <w:w w:val="80"/>
          <w:sz w:val="11"/>
          <w:szCs w:val="11"/>
        </w:rPr>
        <w:t>Bij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een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reeks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behandelingen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zal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afgesproken prijs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niet </w:t>
      </w:r>
      <w:r w:rsidRPr="00CC02F5">
        <w:rPr>
          <w:rFonts w:eastAsia="Arial"/>
          <w:color w:val="747476"/>
          <w:w w:val="81"/>
          <w:sz w:val="11"/>
          <w:szCs w:val="11"/>
        </w:rPr>
        <w:t>tussentijds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worden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verhoogd.</w:t>
      </w:r>
    </w:p>
    <w:p w:rsidR="00BF1F33" w:rsidRPr="00CC02F5" w:rsidRDefault="00BF1F33" w:rsidP="00BF1F33">
      <w:pPr>
        <w:spacing w:after="0" w:line="250" w:lineRule="auto"/>
        <w:ind w:left="114" w:right="-38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3.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annuleringsvoorwaarden, </w:t>
      </w:r>
      <w:r w:rsidRPr="00CC02F5">
        <w:rPr>
          <w:rFonts w:eastAsia="Arial"/>
          <w:color w:val="747476"/>
          <w:spacing w:val="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voor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zover van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toepas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sing</w:t>
      </w:r>
      <w:proofErr w:type="spellEnd"/>
      <w:r w:rsidRPr="00CC02F5">
        <w:rPr>
          <w:rFonts w:eastAsia="Arial"/>
          <w:color w:val="747476"/>
          <w:w w:val="80"/>
          <w:sz w:val="11"/>
          <w:szCs w:val="11"/>
        </w:rPr>
        <w:t>,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worden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kenbaar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gemaakt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klant</w:t>
      </w:r>
      <w:r w:rsidRPr="00CC02F5">
        <w:rPr>
          <w:rFonts w:eastAsia="Arial"/>
          <w:color w:val="747476"/>
          <w:spacing w:val="2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voordat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de overeenkomst </w:t>
      </w:r>
      <w:r w:rsidRPr="00CC02F5">
        <w:rPr>
          <w:rFonts w:eastAsia="Arial"/>
          <w:color w:val="747476"/>
          <w:w w:val="83"/>
          <w:sz w:val="11"/>
          <w:szCs w:val="11"/>
        </w:rPr>
        <w:t>tot</w:t>
      </w:r>
      <w:r w:rsidRPr="00CC02F5">
        <w:rPr>
          <w:rFonts w:eastAsia="Arial"/>
          <w:color w:val="747476"/>
          <w:spacing w:val="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stand</w:t>
      </w:r>
      <w:r w:rsidRPr="00CC02F5">
        <w:rPr>
          <w:rFonts w:eastAsia="Arial"/>
          <w:color w:val="747476"/>
          <w:spacing w:val="-6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komt.</w:t>
      </w:r>
    </w:p>
    <w:p w:rsidR="00BF1F33" w:rsidRPr="00CC02F5" w:rsidRDefault="00BF1F33" w:rsidP="00BF1F33">
      <w:pPr>
        <w:spacing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4.</w:t>
      </w:r>
      <w:r w:rsidRPr="00CC02F5">
        <w:rPr>
          <w:rFonts w:eastAsia="Arial"/>
          <w:color w:val="747476"/>
          <w:spacing w:val="-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In</w:t>
      </w:r>
      <w:r w:rsidRPr="00CC02F5">
        <w:rPr>
          <w:rFonts w:eastAsia="Arial"/>
          <w:color w:val="747476"/>
          <w:spacing w:val="-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geval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wegens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overmacht</w:t>
      </w:r>
      <w:r w:rsidRPr="00CC02F5">
        <w:rPr>
          <w:rFonts w:eastAsia="Arial"/>
          <w:color w:val="747476"/>
          <w:spacing w:val="-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verhinderd </w:t>
      </w:r>
      <w:r w:rsidRPr="00CC02F5">
        <w:rPr>
          <w:rFonts w:eastAsia="Arial"/>
          <w:color w:val="747476"/>
          <w:sz w:val="11"/>
          <w:szCs w:val="11"/>
        </w:rPr>
        <w:t xml:space="preserve">is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gemaakte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afspraak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na</w:t>
      </w:r>
      <w:r w:rsidRPr="00CC02F5">
        <w:rPr>
          <w:rFonts w:eastAsia="Arial"/>
          <w:color w:val="747476"/>
          <w:spacing w:val="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te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komen,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kunnen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geen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kosten </w:t>
      </w:r>
      <w:r w:rsidRPr="00CC02F5">
        <w:rPr>
          <w:rFonts w:eastAsia="Arial"/>
          <w:color w:val="747476"/>
          <w:w w:val="82"/>
          <w:sz w:val="11"/>
          <w:szCs w:val="11"/>
        </w:rPr>
        <w:t>in</w:t>
      </w:r>
      <w:r w:rsidRPr="00CC02F5">
        <w:rPr>
          <w:rFonts w:eastAsia="Arial"/>
          <w:color w:val="747476"/>
          <w:spacing w:val="2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rekening</w:t>
      </w:r>
      <w:r w:rsidRPr="00CC02F5">
        <w:rPr>
          <w:rFonts w:eastAsia="Arial"/>
          <w:color w:val="747476"/>
          <w:spacing w:val="-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worden gebracht.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left="114" w:right="134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3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spacing w:val="-3"/>
          <w:w w:val="84"/>
          <w:sz w:val="11"/>
          <w:szCs w:val="11"/>
        </w:rPr>
        <w:t>V</w:t>
      </w:r>
      <w:r w:rsidRPr="00CC02F5">
        <w:rPr>
          <w:rFonts w:eastAsia="Arial"/>
          <w:b/>
          <w:bCs/>
          <w:color w:val="747476"/>
          <w:w w:val="84"/>
          <w:sz w:val="11"/>
          <w:szCs w:val="11"/>
        </w:rPr>
        <w:t>erplichtingen</w:t>
      </w:r>
      <w:r w:rsidRPr="00CC02F5">
        <w:rPr>
          <w:rFonts w:eastAsia="Arial"/>
          <w:b/>
          <w:bCs/>
          <w:color w:val="747476"/>
          <w:spacing w:val="11"/>
          <w:w w:val="84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4"/>
          <w:sz w:val="11"/>
          <w:szCs w:val="11"/>
        </w:rPr>
        <w:t>van</w:t>
      </w:r>
      <w:r w:rsidRPr="00CC02F5">
        <w:rPr>
          <w:rFonts w:eastAsia="Arial"/>
          <w:b/>
          <w:bCs/>
          <w:color w:val="747476"/>
          <w:spacing w:val="-3"/>
          <w:w w:val="84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4"/>
          <w:sz w:val="11"/>
          <w:szCs w:val="11"/>
        </w:rPr>
        <w:t>de ondernemer</w:t>
      </w:r>
    </w:p>
    <w:p w:rsidR="00BF1F33" w:rsidRPr="00CC02F5" w:rsidRDefault="00BF1F33" w:rsidP="00BF1F33">
      <w:pPr>
        <w:spacing w:before="5" w:after="0" w:line="250" w:lineRule="auto"/>
        <w:ind w:left="114"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1.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ondernemer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staat</w:t>
      </w:r>
      <w:r w:rsidRPr="00CC02F5">
        <w:rPr>
          <w:rFonts w:eastAsia="Arial"/>
          <w:color w:val="747476"/>
          <w:spacing w:val="8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ervoor in</w:t>
      </w:r>
      <w:r w:rsidRPr="00CC02F5">
        <w:rPr>
          <w:rFonts w:eastAsia="Arial"/>
          <w:color w:val="747476"/>
          <w:spacing w:val="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dat</w:t>
      </w:r>
      <w:r w:rsidRPr="00CC02F5">
        <w:rPr>
          <w:rFonts w:eastAsia="Arial"/>
          <w:color w:val="747476"/>
          <w:spacing w:val="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door</w:t>
      </w:r>
      <w:r w:rsidRPr="00CC02F5">
        <w:rPr>
          <w:rFonts w:eastAsia="Arial"/>
          <w:color w:val="747476"/>
          <w:spacing w:val="-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hem</w:t>
      </w:r>
      <w:r w:rsidRPr="00CC02F5">
        <w:rPr>
          <w:rFonts w:eastAsia="Arial"/>
          <w:color w:val="747476"/>
          <w:spacing w:val="-4"/>
          <w:w w:val="79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verrich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sz w:val="11"/>
          <w:szCs w:val="11"/>
        </w:rPr>
        <w:t>te</w:t>
      </w:r>
      <w:r w:rsidRPr="00CC02F5">
        <w:rPr>
          <w:rFonts w:eastAsia="Arial"/>
          <w:color w:val="747476"/>
          <w:spacing w:val="-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werkzaamheden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beantwoorden</w:t>
      </w:r>
      <w:r w:rsidRPr="00CC02F5">
        <w:rPr>
          <w:rFonts w:eastAsia="Arial"/>
          <w:color w:val="747476"/>
          <w:spacing w:val="2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aan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overeenkomst</w:t>
      </w:r>
    </w:p>
    <w:p w:rsidR="00BF1F33" w:rsidRPr="00CC02F5" w:rsidRDefault="00BF1F33" w:rsidP="00BF1F33">
      <w:pPr>
        <w:spacing w:before="3" w:after="0" w:line="180" w:lineRule="exact"/>
        <w:rPr>
          <w:sz w:val="18"/>
          <w:szCs w:val="18"/>
        </w:rPr>
      </w:pPr>
      <w:r w:rsidRPr="00CC02F5">
        <w:br w:type="column"/>
      </w:r>
    </w:p>
    <w:p w:rsidR="00BF1F33" w:rsidRPr="00CC02F5" w:rsidRDefault="00BF1F33" w:rsidP="00BF1F33">
      <w:pPr>
        <w:spacing w:after="0" w:line="240" w:lineRule="auto"/>
        <w:ind w:right="844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6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7"/>
          <w:sz w:val="11"/>
          <w:szCs w:val="11"/>
        </w:rPr>
        <w:t>Aansprakelijkheid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1.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ondernemer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tegenover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aanspra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kelijk</w:t>
      </w:r>
      <w:proofErr w:type="spellEnd"/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schade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die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het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gevolg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is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van</w:t>
      </w:r>
      <w:r w:rsidRPr="00CC02F5">
        <w:rPr>
          <w:rFonts w:eastAsia="Arial"/>
          <w:color w:val="747476"/>
          <w:spacing w:val="-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een</w:t>
      </w:r>
      <w:r w:rsidRPr="00CC02F5">
        <w:rPr>
          <w:rFonts w:eastAsia="Arial"/>
          <w:color w:val="747476"/>
          <w:spacing w:val="-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tekortkoming </w:t>
      </w:r>
      <w:r w:rsidRPr="00CC02F5">
        <w:rPr>
          <w:rFonts w:eastAsia="Arial"/>
          <w:color w:val="747476"/>
          <w:w w:val="81"/>
          <w:sz w:val="11"/>
          <w:szCs w:val="11"/>
        </w:rPr>
        <w:t>die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aan de</w:t>
      </w:r>
      <w:r w:rsidRPr="00CC02F5">
        <w:rPr>
          <w:rFonts w:eastAsia="Arial"/>
          <w:color w:val="747476"/>
          <w:spacing w:val="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ondernemer</w:t>
      </w:r>
      <w:r w:rsidRPr="00CC02F5">
        <w:rPr>
          <w:rFonts w:eastAsia="Arial"/>
          <w:color w:val="747476"/>
          <w:spacing w:val="-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of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een persoon</w:t>
      </w:r>
      <w:r w:rsidRPr="00CC02F5">
        <w:rPr>
          <w:rFonts w:eastAsia="Arial"/>
          <w:color w:val="747476"/>
          <w:spacing w:val="-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zijn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dienst</w:t>
      </w:r>
      <w:r w:rsidRPr="00CC02F5">
        <w:rPr>
          <w:rFonts w:eastAsia="Arial"/>
          <w:color w:val="747476"/>
          <w:spacing w:val="10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dan </w:t>
      </w:r>
      <w:r w:rsidRPr="00CC02F5">
        <w:rPr>
          <w:rFonts w:eastAsia="Arial"/>
          <w:color w:val="747476"/>
          <w:w w:val="83"/>
          <w:sz w:val="11"/>
          <w:szCs w:val="11"/>
        </w:rPr>
        <w:t>wel</w:t>
      </w:r>
      <w:r w:rsidRPr="00CC02F5">
        <w:rPr>
          <w:rFonts w:eastAsia="Arial"/>
          <w:color w:val="747476"/>
          <w:spacing w:val="7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stagiaire</w:t>
      </w:r>
      <w:r w:rsidRPr="00CC02F5">
        <w:rPr>
          <w:rFonts w:eastAsia="Arial"/>
          <w:color w:val="747476"/>
          <w:spacing w:val="-1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is toe</w:t>
      </w:r>
      <w:r w:rsidRPr="00CC02F5">
        <w:rPr>
          <w:rFonts w:eastAsia="Arial"/>
          <w:color w:val="747476"/>
          <w:spacing w:val="-1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te</w:t>
      </w:r>
      <w:r w:rsidRPr="00CC02F5">
        <w:rPr>
          <w:rFonts w:eastAsia="Arial"/>
          <w:color w:val="747476"/>
          <w:spacing w:val="2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rekenen.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2.</w:t>
      </w:r>
      <w:r w:rsidRPr="00CC02F5">
        <w:rPr>
          <w:rFonts w:eastAsia="Arial"/>
          <w:color w:val="747476"/>
          <w:spacing w:val="1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12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consument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tegenover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9"/>
          <w:sz w:val="11"/>
          <w:szCs w:val="11"/>
        </w:rPr>
        <w:t>aanspra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0"/>
          <w:sz w:val="11"/>
          <w:szCs w:val="11"/>
        </w:rPr>
        <w:t>kelijk</w:t>
      </w:r>
      <w:proofErr w:type="spellEnd"/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door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geleden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schade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die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door een aan de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toerekenbare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tekortkoming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is </w:t>
      </w:r>
      <w:r w:rsidRPr="00CC02F5">
        <w:rPr>
          <w:rFonts w:eastAsia="Arial"/>
          <w:color w:val="747476"/>
          <w:w w:val="79"/>
          <w:sz w:val="11"/>
          <w:szCs w:val="11"/>
        </w:rPr>
        <w:t>veroorzaakt.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right="1272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7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5"/>
          <w:sz w:val="11"/>
          <w:szCs w:val="11"/>
        </w:rPr>
        <w:t>Klachten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1"/>
          <w:sz w:val="11"/>
          <w:szCs w:val="11"/>
        </w:rPr>
        <w:t>1. Het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verdient</w:t>
      </w:r>
      <w:r w:rsidRPr="00CC02F5">
        <w:rPr>
          <w:rFonts w:eastAsia="Arial"/>
          <w:color w:val="747476"/>
          <w:spacing w:val="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sterke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aanbeveling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tekortkomingen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per </w:t>
      </w:r>
      <w:r w:rsidRPr="00CC02F5">
        <w:rPr>
          <w:rFonts w:eastAsia="Arial"/>
          <w:color w:val="747476"/>
          <w:w w:val="80"/>
          <w:sz w:val="11"/>
          <w:szCs w:val="11"/>
        </w:rPr>
        <w:t>ommegaande</w:t>
      </w:r>
      <w:r w:rsidRPr="00CC02F5">
        <w:rPr>
          <w:rFonts w:eastAsia="Arial"/>
          <w:color w:val="747476"/>
          <w:spacing w:val="2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na 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het 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ontdekken </w:t>
      </w:r>
      <w:r w:rsidRPr="00CC02F5">
        <w:rPr>
          <w:rFonts w:eastAsia="Arial"/>
          <w:color w:val="747476"/>
          <w:spacing w:val="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of</w:t>
      </w:r>
      <w:r w:rsidRPr="00CC02F5">
        <w:rPr>
          <w:rFonts w:eastAsia="Arial"/>
          <w:color w:val="747476"/>
          <w:spacing w:val="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kunnen 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ontdekken </w:t>
      </w:r>
      <w:r w:rsidRPr="00CC02F5">
        <w:rPr>
          <w:rFonts w:eastAsia="Arial"/>
          <w:color w:val="747476"/>
          <w:w w:val="81"/>
          <w:sz w:val="11"/>
          <w:szCs w:val="11"/>
        </w:rPr>
        <w:t>daarvan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schriftelijk </w:t>
      </w:r>
      <w:r w:rsidRPr="00CC02F5">
        <w:rPr>
          <w:rFonts w:eastAsia="Arial"/>
          <w:color w:val="747476"/>
          <w:spacing w:val="1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dan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wel</w:t>
      </w:r>
      <w:r w:rsidRPr="00CC02F5">
        <w:rPr>
          <w:rFonts w:eastAsia="Arial"/>
          <w:color w:val="747476"/>
          <w:spacing w:val="-6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elektronisch</w:t>
      </w:r>
      <w:r w:rsidRPr="00CC02F5">
        <w:rPr>
          <w:rFonts w:eastAsia="Arial"/>
          <w:color w:val="747476"/>
          <w:spacing w:val="1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20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>r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80"/>
          <w:sz w:val="11"/>
          <w:szCs w:val="11"/>
        </w:rPr>
        <w:t>nemer</w:t>
      </w:r>
      <w:r w:rsidRPr="00CC02F5">
        <w:rPr>
          <w:rFonts w:eastAsia="Arial"/>
          <w:color w:val="747476"/>
          <w:spacing w:val="2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3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te</w:t>
      </w:r>
      <w:r w:rsidRPr="00CC02F5">
        <w:rPr>
          <w:rFonts w:eastAsia="Arial"/>
          <w:color w:val="747476"/>
          <w:spacing w:val="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dienen. 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6"/>
          <w:w w:val="80"/>
          <w:sz w:val="11"/>
          <w:szCs w:val="11"/>
        </w:rPr>
        <w:t>T</w:t>
      </w:r>
      <w:r w:rsidRPr="00CC02F5">
        <w:rPr>
          <w:rFonts w:eastAsia="Arial"/>
          <w:color w:val="747476"/>
          <w:w w:val="80"/>
          <w:sz w:val="11"/>
          <w:szCs w:val="11"/>
        </w:rPr>
        <w:t>e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lang 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wachten </w:t>
      </w:r>
      <w:r w:rsidRPr="00CC02F5">
        <w:rPr>
          <w:rFonts w:eastAsia="Arial"/>
          <w:color w:val="747476"/>
          <w:spacing w:val="10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met 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klagen  kan nadelige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gevolgen</w:t>
      </w:r>
      <w:r w:rsidRPr="00CC02F5">
        <w:rPr>
          <w:rFonts w:eastAsia="Arial"/>
          <w:color w:val="747476"/>
          <w:spacing w:val="9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hebben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bewijspositie 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 consument.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>2.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ondernemer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dient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klachten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afdoende</w:t>
      </w:r>
      <w:r w:rsidRPr="00CC02F5">
        <w:rPr>
          <w:rFonts w:eastAsia="Arial"/>
          <w:color w:val="747476"/>
          <w:spacing w:val="1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te</w:t>
      </w:r>
      <w:r w:rsidRPr="00CC02F5">
        <w:rPr>
          <w:rFonts w:eastAsia="Arial"/>
          <w:color w:val="747476"/>
          <w:spacing w:val="-11"/>
          <w:sz w:val="11"/>
          <w:szCs w:val="11"/>
        </w:rPr>
        <w:t xml:space="preserve"> </w:t>
      </w:r>
      <w:proofErr w:type="spellStart"/>
      <w:r w:rsidRPr="00CC02F5">
        <w:rPr>
          <w:rFonts w:eastAsia="Arial"/>
          <w:color w:val="747476"/>
          <w:w w:val="78"/>
          <w:sz w:val="11"/>
          <w:szCs w:val="11"/>
        </w:rPr>
        <w:t>onderzoe</w:t>
      </w:r>
      <w:proofErr w:type="spellEnd"/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r w:rsidRPr="00CC02F5">
        <w:rPr>
          <w:rFonts w:eastAsia="Arial"/>
          <w:color w:val="747476"/>
          <w:w w:val="78"/>
          <w:sz w:val="11"/>
          <w:szCs w:val="11"/>
        </w:rPr>
        <w:t>ken.</w:t>
      </w:r>
      <w:r w:rsidRPr="00CC02F5">
        <w:rPr>
          <w:rFonts w:eastAsia="Arial"/>
          <w:color w:val="747476"/>
          <w:spacing w:val="2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De ondernemer</w:t>
      </w:r>
      <w:r w:rsidRPr="00CC02F5">
        <w:rPr>
          <w:rFonts w:eastAsia="Arial"/>
          <w:color w:val="747476"/>
          <w:spacing w:val="12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zal eventuele</w:t>
      </w:r>
      <w:r w:rsidRPr="00CC02F5">
        <w:rPr>
          <w:rFonts w:eastAsia="Arial"/>
          <w:color w:val="747476"/>
          <w:spacing w:val="14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 xml:space="preserve">tekortkomingen </w:t>
      </w:r>
      <w:r w:rsidRPr="00CC02F5">
        <w:rPr>
          <w:rFonts w:eastAsia="Arial"/>
          <w:color w:val="747476"/>
          <w:spacing w:val="6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 xml:space="preserve">zo </w:t>
      </w:r>
      <w:r w:rsidRPr="00CC02F5">
        <w:rPr>
          <w:rFonts w:eastAsia="Arial"/>
          <w:color w:val="747476"/>
          <w:w w:val="83"/>
          <w:sz w:val="11"/>
          <w:szCs w:val="11"/>
        </w:rPr>
        <w:t>mogelijk</w:t>
      </w:r>
      <w:r w:rsidRPr="00CC02F5">
        <w:rPr>
          <w:rFonts w:eastAsia="Arial"/>
          <w:color w:val="747476"/>
          <w:spacing w:val="18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herstellen</w:t>
      </w:r>
      <w:r w:rsidRPr="00CC02F5">
        <w:rPr>
          <w:rFonts w:eastAsia="Arial"/>
          <w:color w:val="747476"/>
          <w:spacing w:val="18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binnen</w:t>
      </w:r>
      <w:r w:rsidRPr="00CC02F5">
        <w:rPr>
          <w:rFonts w:eastAsia="Arial"/>
          <w:color w:val="747476"/>
          <w:spacing w:val="12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een</w:t>
      </w:r>
      <w:r w:rsidRPr="00CC02F5">
        <w:rPr>
          <w:rFonts w:eastAsia="Arial"/>
          <w:color w:val="747476"/>
          <w:spacing w:val="11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redelijke</w:t>
      </w:r>
      <w:r w:rsidRPr="00CC02F5">
        <w:rPr>
          <w:rFonts w:eastAsia="Arial"/>
          <w:color w:val="747476"/>
          <w:spacing w:val="18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>termijn,</w:t>
      </w:r>
      <w:r w:rsidRPr="00CC02F5">
        <w:rPr>
          <w:rFonts w:eastAsia="Arial"/>
          <w:color w:val="747476"/>
          <w:spacing w:val="22"/>
          <w:w w:val="8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tenzij </w:t>
      </w:r>
      <w:r w:rsidRPr="00CC02F5">
        <w:rPr>
          <w:rFonts w:eastAsia="Arial"/>
          <w:color w:val="747476"/>
          <w:w w:val="78"/>
          <w:sz w:val="11"/>
          <w:szCs w:val="11"/>
        </w:rPr>
        <w:t>zulks</w:t>
      </w:r>
      <w:r w:rsidRPr="00CC02F5">
        <w:rPr>
          <w:rFonts w:eastAsia="Arial"/>
          <w:color w:val="747476"/>
          <w:spacing w:val="10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verband</w:t>
      </w:r>
      <w:r w:rsidRPr="00CC02F5">
        <w:rPr>
          <w:rFonts w:eastAsia="Arial"/>
          <w:color w:val="747476"/>
          <w:spacing w:val="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met</w:t>
      </w:r>
      <w:r w:rsidRPr="00CC02F5">
        <w:rPr>
          <w:rFonts w:eastAsia="Arial"/>
          <w:color w:val="747476"/>
          <w:spacing w:val="15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omstandigheden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redelijkheid </w:t>
      </w:r>
      <w:r w:rsidRPr="00CC02F5">
        <w:rPr>
          <w:rFonts w:eastAsia="Arial"/>
          <w:color w:val="747476"/>
          <w:w w:val="80"/>
          <w:sz w:val="11"/>
          <w:szCs w:val="11"/>
        </w:rPr>
        <w:t>niet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van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hem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kan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worden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gevergd.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2"/>
          <w:sz w:val="11"/>
          <w:szCs w:val="11"/>
        </w:rPr>
        <w:t>3.</w:t>
      </w:r>
      <w:r w:rsidRPr="00CC02F5">
        <w:rPr>
          <w:rFonts w:eastAsia="Arial"/>
          <w:color w:val="747476"/>
          <w:spacing w:val="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Als</w:t>
      </w:r>
      <w:r w:rsidRPr="00CC02F5">
        <w:rPr>
          <w:rFonts w:eastAsia="Arial"/>
          <w:color w:val="747476"/>
          <w:spacing w:val="10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klacht</w:t>
      </w:r>
      <w:r w:rsidRPr="00CC02F5">
        <w:rPr>
          <w:rFonts w:eastAsia="Arial"/>
          <w:color w:val="747476"/>
          <w:spacing w:val="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niet</w:t>
      </w:r>
      <w:r w:rsidRPr="00CC02F5">
        <w:rPr>
          <w:rFonts w:eastAsia="Arial"/>
          <w:color w:val="747476"/>
          <w:spacing w:val="1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in</w:t>
      </w:r>
      <w:r w:rsidRPr="00CC02F5">
        <w:rPr>
          <w:rFonts w:eastAsia="Arial"/>
          <w:color w:val="747476"/>
          <w:spacing w:val="-1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onderling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overleg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naar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tevreden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heid</w:t>
      </w:r>
      <w:proofErr w:type="spellEnd"/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kan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worden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opgelost,</w:t>
      </w:r>
      <w:r w:rsidRPr="00CC02F5">
        <w:rPr>
          <w:rFonts w:eastAsia="Arial"/>
          <w:color w:val="747476"/>
          <w:spacing w:val="1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ontstaat</w:t>
      </w:r>
      <w:r w:rsidRPr="00CC02F5">
        <w:rPr>
          <w:rFonts w:eastAsia="Arial"/>
          <w:color w:val="747476"/>
          <w:spacing w:val="2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een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geschil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dat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kan </w:t>
      </w:r>
      <w:r w:rsidRPr="00CC02F5">
        <w:rPr>
          <w:rFonts w:eastAsia="Arial"/>
          <w:color w:val="747476"/>
          <w:w w:val="80"/>
          <w:sz w:val="11"/>
          <w:szCs w:val="11"/>
        </w:rPr>
        <w:t>worden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voorgelegd aan</w:t>
      </w:r>
      <w:r w:rsidRPr="00CC02F5">
        <w:rPr>
          <w:rFonts w:eastAsia="Arial"/>
          <w:color w:val="747476"/>
          <w:spacing w:val="-2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Geschillencommissie.</w:t>
      </w:r>
    </w:p>
    <w:p w:rsidR="00BF1F33" w:rsidRPr="00CC02F5" w:rsidRDefault="00BF1F33" w:rsidP="00BF1F33">
      <w:pPr>
        <w:spacing w:before="2" w:after="0" w:line="130" w:lineRule="exact"/>
        <w:rPr>
          <w:sz w:val="13"/>
          <w:szCs w:val="13"/>
        </w:rPr>
      </w:pPr>
    </w:p>
    <w:p w:rsidR="00BF1F33" w:rsidRPr="00CC02F5" w:rsidRDefault="00BF1F33" w:rsidP="00BF1F33">
      <w:pPr>
        <w:spacing w:after="0" w:line="240" w:lineRule="auto"/>
        <w:ind w:right="814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b/>
          <w:bCs/>
          <w:color w:val="747476"/>
          <w:w w:val="79"/>
          <w:sz w:val="11"/>
          <w:szCs w:val="11"/>
        </w:rPr>
        <w:t xml:space="preserve">ARTIKEL 8 </w:t>
      </w:r>
      <w:r w:rsidRPr="00CC02F5">
        <w:rPr>
          <w:rFonts w:eastAsia="Arial"/>
          <w:b/>
          <w:bCs/>
          <w:color w:val="747476"/>
          <w:sz w:val="11"/>
          <w:szCs w:val="11"/>
        </w:rPr>
        <w:t>-</w:t>
      </w:r>
      <w:r w:rsidRPr="00CC02F5">
        <w:rPr>
          <w:rFonts w:eastAsia="Arial"/>
          <w:b/>
          <w:bCs/>
          <w:color w:val="747476"/>
          <w:spacing w:val="19"/>
          <w:sz w:val="11"/>
          <w:szCs w:val="11"/>
        </w:rPr>
        <w:t xml:space="preserve"> </w:t>
      </w:r>
      <w:r w:rsidRPr="00CC02F5">
        <w:rPr>
          <w:rFonts w:eastAsia="Arial"/>
          <w:b/>
          <w:bCs/>
          <w:color w:val="747476"/>
          <w:w w:val="86"/>
          <w:sz w:val="11"/>
          <w:szCs w:val="11"/>
        </w:rPr>
        <w:t>Geschillenregeling</w:t>
      </w:r>
    </w:p>
    <w:p w:rsidR="00BF1F33" w:rsidRPr="00CC02F5" w:rsidRDefault="00BF1F33" w:rsidP="00BF1F33">
      <w:pPr>
        <w:spacing w:before="5"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9"/>
          <w:sz w:val="11"/>
          <w:szCs w:val="11"/>
        </w:rPr>
        <w:t>1. Geschillen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tussen</w:t>
      </w:r>
      <w:r w:rsidRPr="00CC02F5">
        <w:rPr>
          <w:rFonts w:eastAsia="Arial"/>
          <w:color w:val="747476"/>
          <w:spacing w:val="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consument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en ondernemer</w:t>
      </w:r>
      <w:r w:rsidRPr="00CC02F5">
        <w:rPr>
          <w:rFonts w:eastAsia="Arial"/>
          <w:color w:val="747476"/>
          <w:spacing w:val="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over </w:t>
      </w:r>
      <w:r w:rsidRPr="00CC02F5">
        <w:rPr>
          <w:rFonts w:eastAsia="Arial"/>
          <w:color w:val="747476"/>
          <w:w w:val="81"/>
          <w:sz w:val="11"/>
          <w:szCs w:val="11"/>
        </w:rPr>
        <w:t>totstandkoming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of</w:t>
      </w:r>
      <w:r w:rsidRPr="00CC02F5">
        <w:rPr>
          <w:rFonts w:eastAsia="Arial"/>
          <w:color w:val="747476"/>
          <w:spacing w:val="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uitvoering</w:t>
      </w:r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van</w:t>
      </w:r>
      <w:r w:rsidRPr="00CC02F5">
        <w:rPr>
          <w:rFonts w:eastAsia="Arial"/>
          <w:color w:val="747476"/>
          <w:spacing w:val="-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-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overeenkomsten, </w:t>
      </w:r>
      <w:r w:rsidRPr="00CC02F5">
        <w:rPr>
          <w:rFonts w:eastAsia="Arial"/>
          <w:color w:val="747476"/>
          <w:w w:val="79"/>
          <w:sz w:val="11"/>
          <w:szCs w:val="11"/>
        </w:rPr>
        <w:t>kunnen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zowel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door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consument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als door</w:t>
      </w:r>
      <w:r w:rsidRPr="00CC02F5">
        <w:rPr>
          <w:rFonts w:eastAsia="Arial"/>
          <w:color w:val="747476"/>
          <w:spacing w:val="-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-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ondernemer </w:t>
      </w:r>
      <w:r w:rsidRPr="00CC02F5">
        <w:rPr>
          <w:rFonts w:eastAsia="Arial"/>
          <w:color w:val="747476"/>
          <w:w w:val="81"/>
          <w:sz w:val="11"/>
          <w:szCs w:val="11"/>
        </w:rPr>
        <w:t>aanhangig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worden</w:t>
      </w:r>
      <w:r w:rsidRPr="00CC02F5">
        <w:rPr>
          <w:rFonts w:eastAsia="Arial"/>
          <w:color w:val="747476"/>
          <w:spacing w:val="1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gemaakt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1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5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Geschillencommissie </w:t>
      </w:r>
      <w:r w:rsidRPr="00CC02F5">
        <w:rPr>
          <w:rFonts w:eastAsia="Arial"/>
          <w:color w:val="747476"/>
          <w:w w:val="88"/>
          <w:sz w:val="11"/>
          <w:szCs w:val="11"/>
        </w:rPr>
        <w:t>(ww</w:t>
      </w:r>
      <w:r w:rsidRPr="00CC02F5">
        <w:rPr>
          <w:rFonts w:eastAsia="Arial"/>
          <w:color w:val="747476"/>
          <w:spacing w:val="-6"/>
          <w:w w:val="88"/>
          <w:sz w:val="11"/>
          <w:szCs w:val="11"/>
        </w:rPr>
        <w:t>w</w:t>
      </w:r>
      <w:r w:rsidRPr="00CC02F5">
        <w:rPr>
          <w:rFonts w:eastAsia="Arial"/>
          <w:color w:val="747476"/>
          <w:w w:val="81"/>
          <w:sz w:val="11"/>
          <w:szCs w:val="11"/>
        </w:rPr>
        <w:t>.degeschillencommissie.nl).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78"/>
          <w:sz w:val="11"/>
          <w:szCs w:val="11"/>
        </w:rPr>
        <w:t xml:space="preserve">2. </w:t>
      </w:r>
      <w:r w:rsidRPr="00CC02F5">
        <w:rPr>
          <w:rFonts w:eastAsia="Arial"/>
          <w:color w:val="747476"/>
          <w:spacing w:val="21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 xml:space="preserve">Een </w:t>
      </w:r>
      <w:r w:rsidRPr="00CC02F5">
        <w:rPr>
          <w:rFonts w:eastAsia="Arial"/>
          <w:color w:val="747476"/>
          <w:spacing w:val="13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 xml:space="preserve">geschil  </w:t>
      </w:r>
      <w:r w:rsidRPr="00CC02F5">
        <w:rPr>
          <w:rFonts w:eastAsia="Arial"/>
          <w:color w:val="747476"/>
          <w:spacing w:val="10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wordt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door </w:t>
      </w:r>
      <w:r w:rsidRPr="00CC02F5">
        <w:rPr>
          <w:rFonts w:eastAsia="Arial"/>
          <w:color w:val="747476"/>
          <w:spacing w:val="1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De </w:t>
      </w:r>
      <w:r w:rsidRPr="00CC02F5">
        <w:rPr>
          <w:rFonts w:eastAsia="Arial"/>
          <w:color w:val="747476"/>
          <w:spacing w:val="1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Geschillencommissie </w:t>
      </w:r>
      <w:r w:rsidRPr="00CC02F5">
        <w:rPr>
          <w:rFonts w:eastAsia="Arial"/>
          <w:color w:val="747476"/>
          <w:w w:val="82"/>
          <w:sz w:val="11"/>
          <w:szCs w:val="11"/>
        </w:rPr>
        <w:t>slechts</w:t>
      </w:r>
      <w:r w:rsidRPr="00CC02F5">
        <w:rPr>
          <w:rFonts w:eastAsia="Arial"/>
          <w:color w:val="747476"/>
          <w:spacing w:val="18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 xml:space="preserve">in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behandeling </w:t>
      </w:r>
      <w:r w:rsidRPr="00CC02F5">
        <w:rPr>
          <w:rFonts w:eastAsia="Arial"/>
          <w:color w:val="747476"/>
          <w:spacing w:val="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genomen,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indien </w:t>
      </w:r>
      <w:r w:rsidRPr="00CC02F5">
        <w:rPr>
          <w:rFonts w:eastAsia="Arial"/>
          <w:color w:val="747476"/>
          <w:spacing w:val="3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1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consument </w:t>
      </w:r>
      <w:r w:rsidRPr="00CC02F5">
        <w:rPr>
          <w:rFonts w:eastAsia="Arial"/>
          <w:color w:val="747476"/>
          <w:w w:val="81"/>
          <w:sz w:val="11"/>
          <w:szCs w:val="11"/>
        </w:rPr>
        <w:t>zijn klacht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eerst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bij</w:t>
      </w:r>
      <w:r w:rsidRPr="00CC02F5">
        <w:rPr>
          <w:rFonts w:eastAsia="Arial"/>
          <w:color w:val="747476"/>
          <w:spacing w:val="8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-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ondernemer</w:t>
      </w:r>
      <w:r w:rsidRPr="00CC02F5">
        <w:rPr>
          <w:rFonts w:eastAsia="Arial"/>
          <w:color w:val="747476"/>
          <w:spacing w:val="-6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heeft</w:t>
      </w:r>
      <w:r w:rsidRPr="00CC02F5">
        <w:rPr>
          <w:rFonts w:eastAsia="Arial"/>
          <w:color w:val="747476"/>
          <w:spacing w:val="7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ingediend.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0"/>
          <w:sz w:val="11"/>
          <w:szCs w:val="11"/>
        </w:rPr>
        <w:t xml:space="preserve">3. 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Nadat </w:t>
      </w:r>
      <w:r w:rsidRPr="00CC02F5">
        <w:rPr>
          <w:rFonts w:eastAsia="Arial"/>
          <w:color w:val="747476"/>
          <w:spacing w:val="1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de </w:t>
      </w:r>
      <w:r w:rsidRPr="00CC02F5">
        <w:rPr>
          <w:rFonts w:eastAsia="Arial"/>
          <w:color w:val="747476"/>
          <w:spacing w:val="7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 xml:space="preserve">klacht </w:t>
      </w:r>
      <w:r w:rsidRPr="00CC02F5">
        <w:rPr>
          <w:rFonts w:eastAsia="Arial"/>
          <w:color w:val="747476"/>
          <w:spacing w:val="14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13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de </w:t>
      </w:r>
      <w:r w:rsidRPr="00CC02F5">
        <w:rPr>
          <w:rFonts w:eastAsia="Arial"/>
          <w:color w:val="747476"/>
          <w:spacing w:val="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 xml:space="preserve">ondernemer </w:t>
      </w:r>
      <w:r w:rsidRPr="00CC02F5">
        <w:rPr>
          <w:rFonts w:eastAsia="Arial"/>
          <w:color w:val="747476"/>
          <w:spacing w:val="1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14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ingediend, </w:t>
      </w:r>
      <w:r w:rsidRPr="00CC02F5">
        <w:rPr>
          <w:rFonts w:eastAsia="Arial"/>
          <w:color w:val="747476"/>
          <w:w w:val="82"/>
          <w:sz w:val="11"/>
          <w:szCs w:val="11"/>
        </w:rPr>
        <w:t>moet</w:t>
      </w:r>
      <w:r w:rsidRPr="00CC02F5">
        <w:rPr>
          <w:rFonts w:eastAsia="Arial"/>
          <w:color w:val="747476"/>
          <w:spacing w:val="7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het</w:t>
      </w:r>
      <w:r w:rsidRPr="00CC02F5">
        <w:rPr>
          <w:rFonts w:eastAsia="Arial"/>
          <w:color w:val="747476"/>
          <w:spacing w:val="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geschil</w:t>
      </w:r>
      <w:r w:rsidRPr="00CC02F5">
        <w:rPr>
          <w:rFonts w:eastAsia="Arial"/>
          <w:color w:val="747476"/>
          <w:spacing w:val="7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uiterlijk</w:t>
      </w:r>
      <w:r w:rsidRPr="00CC02F5">
        <w:rPr>
          <w:rFonts w:eastAsia="Arial"/>
          <w:color w:val="747476"/>
          <w:spacing w:val="25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drie</w:t>
      </w:r>
      <w:r w:rsidRPr="00CC02F5">
        <w:rPr>
          <w:rFonts w:eastAsia="Arial"/>
          <w:color w:val="747476"/>
          <w:spacing w:val="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maanden</w:t>
      </w:r>
      <w:r w:rsidRPr="00CC02F5">
        <w:rPr>
          <w:rFonts w:eastAsia="Arial"/>
          <w:color w:val="747476"/>
          <w:spacing w:val="-6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na</w:t>
      </w:r>
      <w:r w:rsidRPr="00CC02F5">
        <w:rPr>
          <w:rFonts w:eastAsia="Arial"/>
          <w:color w:val="747476"/>
          <w:spacing w:val="4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het</w:t>
      </w:r>
      <w:r w:rsidRPr="00CC02F5">
        <w:rPr>
          <w:rFonts w:eastAsia="Arial"/>
          <w:color w:val="747476"/>
          <w:spacing w:val="9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ontstaan </w:t>
      </w:r>
      <w:r w:rsidRPr="00CC02F5">
        <w:rPr>
          <w:rFonts w:eastAsia="Arial"/>
          <w:color w:val="747476"/>
          <w:w w:val="79"/>
          <w:sz w:val="11"/>
          <w:szCs w:val="11"/>
        </w:rPr>
        <w:t>daarvan</w:t>
      </w:r>
      <w:r w:rsidRPr="00CC02F5">
        <w:rPr>
          <w:rFonts w:eastAsia="Arial"/>
          <w:color w:val="747476"/>
          <w:spacing w:val="14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5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De</w:t>
      </w:r>
      <w:r w:rsidRPr="00CC02F5">
        <w:rPr>
          <w:rFonts w:eastAsia="Arial"/>
          <w:color w:val="747476"/>
          <w:spacing w:val="8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Geschillencommissie</w:t>
      </w:r>
      <w:r w:rsidRPr="00CC02F5">
        <w:rPr>
          <w:rFonts w:eastAsia="Arial"/>
          <w:color w:val="747476"/>
          <w:spacing w:val="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>aanhangig</w:t>
      </w:r>
      <w:r w:rsidRPr="00CC02F5">
        <w:rPr>
          <w:rFonts w:eastAsia="Arial"/>
          <w:color w:val="747476"/>
          <w:spacing w:val="3"/>
          <w:w w:val="82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2"/>
          <w:sz w:val="11"/>
          <w:szCs w:val="11"/>
        </w:rPr>
        <w:t xml:space="preserve">worden </w:t>
      </w:r>
      <w:r w:rsidRPr="00CC02F5">
        <w:rPr>
          <w:rFonts w:eastAsia="Arial"/>
          <w:color w:val="747476"/>
          <w:w w:val="81"/>
          <w:sz w:val="11"/>
          <w:szCs w:val="11"/>
        </w:rPr>
        <w:t>gemaakt.</w:t>
      </w:r>
    </w:p>
    <w:p w:rsidR="00BF1F33" w:rsidRPr="00CC02F5" w:rsidRDefault="00BF1F33" w:rsidP="00BF1F33">
      <w:pPr>
        <w:spacing w:after="0" w:line="250" w:lineRule="auto"/>
        <w:ind w:right="-39"/>
        <w:jc w:val="both"/>
        <w:rPr>
          <w:rFonts w:eastAsia="Arial"/>
          <w:sz w:val="11"/>
          <w:szCs w:val="11"/>
        </w:rPr>
      </w:pPr>
      <w:r w:rsidRPr="00CC02F5">
        <w:rPr>
          <w:rFonts w:eastAsia="Arial"/>
          <w:color w:val="747476"/>
          <w:w w:val="81"/>
          <w:sz w:val="11"/>
          <w:szCs w:val="11"/>
        </w:rPr>
        <w:t>4.</w:t>
      </w:r>
      <w:r w:rsidRPr="00CC02F5">
        <w:rPr>
          <w:rFonts w:eastAsia="Arial"/>
          <w:color w:val="747476"/>
          <w:spacing w:val="4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pacing w:val="-2"/>
          <w:w w:val="81"/>
          <w:sz w:val="11"/>
          <w:szCs w:val="11"/>
        </w:rPr>
        <w:t>W</w:t>
      </w:r>
      <w:r w:rsidRPr="00CC02F5">
        <w:rPr>
          <w:rFonts w:eastAsia="Arial"/>
          <w:color w:val="747476"/>
          <w:w w:val="81"/>
          <w:sz w:val="11"/>
          <w:szCs w:val="11"/>
        </w:rPr>
        <w:t>anneer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de</w:t>
      </w:r>
      <w:r w:rsidRPr="00CC02F5">
        <w:rPr>
          <w:rFonts w:eastAsia="Arial"/>
          <w:color w:val="747476"/>
          <w:spacing w:val="3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consument een</w:t>
      </w:r>
      <w:r w:rsidRPr="00CC02F5">
        <w:rPr>
          <w:rFonts w:eastAsia="Arial"/>
          <w:color w:val="747476"/>
          <w:spacing w:val="2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>geschil</w:t>
      </w:r>
      <w:r w:rsidRPr="00CC02F5">
        <w:rPr>
          <w:rFonts w:eastAsia="Arial"/>
          <w:color w:val="747476"/>
          <w:spacing w:val="9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1"/>
          <w:sz w:val="11"/>
          <w:szCs w:val="11"/>
        </w:rPr>
        <w:t xml:space="preserve">aanhangig maakt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1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7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Geschillencommissie,</w:t>
      </w:r>
      <w:r w:rsidRPr="00CC02F5">
        <w:rPr>
          <w:rFonts w:eastAsia="Arial"/>
          <w:color w:val="747476"/>
          <w:spacing w:val="19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is</w:t>
      </w:r>
      <w:r w:rsidRPr="00CC02F5">
        <w:rPr>
          <w:rFonts w:eastAsia="Arial"/>
          <w:color w:val="747476"/>
          <w:spacing w:val="-1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de</w:t>
      </w:r>
      <w:r w:rsidRPr="00CC02F5">
        <w:rPr>
          <w:rFonts w:eastAsia="Arial"/>
          <w:color w:val="747476"/>
          <w:spacing w:val="10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ondernemer</w:t>
      </w:r>
      <w:r w:rsidRPr="00CC02F5">
        <w:rPr>
          <w:rFonts w:eastAsia="Arial"/>
          <w:color w:val="747476"/>
          <w:spacing w:val="21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>aan</w:t>
      </w:r>
      <w:r w:rsidRPr="00CC02F5">
        <w:rPr>
          <w:rFonts w:eastAsia="Arial"/>
          <w:color w:val="747476"/>
          <w:spacing w:val="11"/>
          <w:w w:val="7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8"/>
          <w:sz w:val="11"/>
          <w:szCs w:val="11"/>
        </w:rPr>
        <w:t xml:space="preserve">deze </w:t>
      </w:r>
      <w:r w:rsidRPr="00CC02F5">
        <w:rPr>
          <w:rFonts w:eastAsia="Arial"/>
          <w:color w:val="747476"/>
          <w:w w:val="79"/>
          <w:sz w:val="11"/>
          <w:szCs w:val="11"/>
        </w:rPr>
        <w:t>keuze</w:t>
      </w:r>
      <w:r w:rsidRPr="00CC02F5">
        <w:rPr>
          <w:rFonts w:eastAsia="Arial"/>
          <w:color w:val="747476"/>
          <w:spacing w:val="-3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gebonden.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Indien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de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ondernemer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een</w:t>
      </w:r>
      <w:r w:rsidRPr="00CC02F5">
        <w:rPr>
          <w:rFonts w:eastAsia="Arial"/>
          <w:color w:val="747476"/>
          <w:spacing w:val="5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geschil</w:t>
      </w:r>
      <w:r w:rsidRPr="00CC02F5">
        <w:rPr>
          <w:rFonts w:eastAsia="Arial"/>
          <w:color w:val="747476"/>
          <w:spacing w:val="16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aan</w:t>
      </w:r>
      <w:r w:rsidRPr="00CC02F5">
        <w:rPr>
          <w:rFonts w:eastAsia="Arial"/>
          <w:color w:val="747476"/>
          <w:w w:val="83"/>
          <w:sz w:val="11"/>
          <w:szCs w:val="11"/>
        </w:rPr>
        <w:t xml:space="preserve">- </w:t>
      </w:r>
      <w:proofErr w:type="spellStart"/>
      <w:r w:rsidRPr="00CC02F5">
        <w:rPr>
          <w:rFonts w:eastAsia="Arial"/>
          <w:color w:val="747476"/>
          <w:w w:val="81"/>
          <w:sz w:val="11"/>
          <w:szCs w:val="11"/>
        </w:rPr>
        <w:t>hangig</w:t>
      </w:r>
      <w:proofErr w:type="spellEnd"/>
      <w:r w:rsidRPr="00CC02F5">
        <w:rPr>
          <w:rFonts w:eastAsia="Arial"/>
          <w:color w:val="747476"/>
          <w:spacing w:val="11"/>
          <w:w w:val="81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wil</w:t>
      </w:r>
      <w:r w:rsidRPr="00CC02F5">
        <w:rPr>
          <w:rFonts w:eastAsia="Arial"/>
          <w:color w:val="747476"/>
          <w:spacing w:val="-1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79"/>
          <w:sz w:val="11"/>
          <w:szCs w:val="11"/>
        </w:rPr>
        <w:t>maken</w:t>
      </w:r>
      <w:r w:rsidRPr="00CC02F5">
        <w:rPr>
          <w:rFonts w:eastAsia="Arial"/>
          <w:color w:val="747476"/>
          <w:spacing w:val="11"/>
          <w:w w:val="79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bij</w:t>
      </w:r>
      <w:r w:rsidRPr="00CC02F5">
        <w:rPr>
          <w:rFonts w:eastAsia="Arial"/>
          <w:color w:val="747476"/>
          <w:spacing w:val="-8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De</w:t>
      </w:r>
      <w:r w:rsidRPr="00CC02F5">
        <w:rPr>
          <w:rFonts w:eastAsia="Arial"/>
          <w:color w:val="747476"/>
          <w:spacing w:val="8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Geschillencommissie,</w:t>
      </w:r>
      <w:r w:rsidRPr="00CC02F5">
        <w:rPr>
          <w:rFonts w:eastAsia="Arial"/>
          <w:color w:val="747476"/>
          <w:spacing w:val="11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w w:val="80"/>
          <w:sz w:val="11"/>
          <w:szCs w:val="11"/>
        </w:rPr>
        <w:t>moet</w:t>
      </w:r>
      <w:r w:rsidRPr="00CC02F5">
        <w:rPr>
          <w:rFonts w:eastAsia="Arial"/>
          <w:color w:val="747476"/>
          <w:spacing w:val="16"/>
          <w:w w:val="80"/>
          <w:sz w:val="11"/>
          <w:szCs w:val="11"/>
        </w:rPr>
        <w:t xml:space="preserve"> </w:t>
      </w:r>
      <w:r w:rsidRPr="00CC02F5">
        <w:rPr>
          <w:rFonts w:eastAsia="Arial"/>
          <w:color w:val="747476"/>
          <w:sz w:val="11"/>
          <w:szCs w:val="11"/>
        </w:rPr>
        <w:t>hij</w:t>
      </w:r>
    </w:p>
    <w:p w:rsidR="00BF1F33" w:rsidRPr="00CC02F5" w:rsidRDefault="00BF1F33" w:rsidP="00BF1F33">
      <w:pPr>
        <w:spacing w:after="0" w:line="344" w:lineRule="exact"/>
        <w:ind w:right="-20"/>
        <w:rPr>
          <w:rFonts w:eastAsia="Arial"/>
          <w:sz w:val="36"/>
          <w:szCs w:val="36"/>
        </w:rPr>
      </w:pPr>
      <w:r w:rsidRPr="00CC02F5">
        <w:br w:type="column"/>
      </w:r>
      <w:r w:rsidRPr="00CC02F5">
        <w:rPr>
          <w:rFonts w:eastAsia="Arial"/>
          <w:b/>
          <w:bCs/>
          <w:color w:val="F39800"/>
          <w:position w:val="1"/>
          <w:sz w:val="36"/>
          <w:szCs w:val="36"/>
        </w:rPr>
        <w:lastRenderedPageBreak/>
        <w:t xml:space="preserve">Wilt </w:t>
      </w:r>
      <w:r w:rsidRPr="00CC02F5">
        <w:rPr>
          <w:rFonts w:eastAsia="Arial"/>
          <w:b/>
          <w:bCs/>
          <w:color w:val="F39800"/>
          <w:spacing w:val="19"/>
          <w:position w:val="1"/>
          <w:sz w:val="36"/>
          <w:szCs w:val="36"/>
        </w:rPr>
        <w:t xml:space="preserve"> </w:t>
      </w:r>
      <w:r w:rsidRPr="00CC02F5">
        <w:rPr>
          <w:rFonts w:eastAsia="Arial"/>
          <w:b/>
          <w:bCs/>
          <w:color w:val="F39800"/>
          <w:position w:val="1"/>
          <w:sz w:val="36"/>
          <w:szCs w:val="36"/>
        </w:rPr>
        <w:t>u</w:t>
      </w:r>
      <w:r w:rsidRPr="00CC02F5">
        <w:rPr>
          <w:rFonts w:eastAsia="Arial"/>
          <w:b/>
          <w:bCs/>
          <w:color w:val="F39800"/>
          <w:spacing w:val="40"/>
          <w:position w:val="1"/>
          <w:sz w:val="36"/>
          <w:szCs w:val="36"/>
        </w:rPr>
        <w:t xml:space="preserve"> </w:t>
      </w:r>
      <w:r w:rsidRPr="00CC02F5">
        <w:rPr>
          <w:rFonts w:eastAsia="Arial"/>
          <w:b/>
          <w:bCs/>
          <w:color w:val="F39800"/>
          <w:position w:val="1"/>
          <w:sz w:val="36"/>
          <w:szCs w:val="36"/>
        </w:rPr>
        <w:t xml:space="preserve">meer </w:t>
      </w:r>
      <w:r w:rsidRPr="00CC02F5">
        <w:rPr>
          <w:rFonts w:eastAsia="Arial"/>
          <w:b/>
          <w:bCs/>
          <w:color w:val="F39800"/>
          <w:spacing w:val="15"/>
          <w:position w:val="1"/>
          <w:sz w:val="36"/>
          <w:szCs w:val="36"/>
        </w:rPr>
        <w:t xml:space="preserve"> </w:t>
      </w:r>
      <w:r w:rsidRPr="00CC02F5">
        <w:rPr>
          <w:rFonts w:eastAsia="Arial"/>
          <w:b/>
          <w:bCs/>
          <w:color w:val="F39800"/>
          <w:w w:val="111"/>
          <w:position w:val="1"/>
          <w:sz w:val="36"/>
          <w:szCs w:val="36"/>
        </w:rPr>
        <w:t>weten?</w:t>
      </w: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before="5" w:after="0" w:line="220" w:lineRule="exact"/>
      </w:pPr>
    </w:p>
    <w:p w:rsidR="00BF1F33" w:rsidRPr="00CC02F5" w:rsidRDefault="00BF1F33" w:rsidP="00BF1F33">
      <w:pPr>
        <w:spacing w:after="0" w:line="278" w:lineRule="auto"/>
        <w:ind w:left="2132" w:right="5916"/>
        <w:rPr>
          <w:rFonts w:eastAsia="Arial"/>
          <w:sz w:val="18"/>
          <w:szCs w:val="18"/>
        </w:rPr>
      </w:pPr>
      <w:r w:rsidRPr="00CC02F5">
        <w:rPr>
          <w:rFonts w:eastAsia="Arial"/>
          <w:b/>
          <w:bCs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b/>
          <w:bCs/>
          <w:color w:val="F39800"/>
          <w:sz w:val="18"/>
          <w:szCs w:val="18"/>
        </w:rPr>
        <w:t>e</w:t>
      </w:r>
      <w:r w:rsidRPr="00CC02F5">
        <w:rPr>
          <w:rFonts w:eastAsia="Arial"/>
          <w:b/>
          <w:bCs/>
          <w:color w:val="F39800"/>
          <w:spacing w:val="-4"/>
          <w:sz w:val="18"/>
          <w:szCs w:val="18"/>
        </w:rPr>
        <w:t xml:space="preserve"> </w:t>
      </w:r>
      <w:r w:rsidRPr="00CC02F5">
        <w:rPr>
          <w:rFonts w:eastAsia="Arial"/>
          <w:b/>
          <w:bCs/>
          <w:color w:val="F39800"/>
          <w:spacing w:val="-2"/>
          <w:sz w:val="18"/>
          <w:szCs w:val="18"/>
        </w:rPr>
        <w:t xml:space="preserve">Geschillencommissie </w:t>
      </w:r>
      <w:r w:rsidRPr="00CC02F5">
        <w:rPr>
          <w:rFonts w:eastAsia="Arial"/>
          <w:color w:val="747476"/>
          <w:spacing w:val="-2"/>
          <w:w w:val="88"/>
          <w:sz w:val="18"/>
          <w:szCs w:val="18"/>
        </w:rPr>
        <w:t>Postbu</w:t>
      </w:r>
      <w:r w:rsidRPr="00CC02F5">
        <w:rPr>
          <w:rFonts w:eastAsia="Arial"/>
          <w:color w:val="747476"/>
          <w:w w:val="88"/>
          <w:sz w:val="18"/>
          <w:szCs w:val="18"/>
        </w:rPr>
        <w:t>s</w:t>
      </w:r>
      <w:r w:rsidRPr="00CC02F5">
        <w:rPr>
          <w:rFonts w:eastAsia="Arial"/>
          <w:color w:val="747476"/>
          <w:spacing w:val="-3"/>
          <w:w w:val="88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90600</w:t>
      </w:r>
      <w:r w:rsidRPr="00CC02F5">
        <w:rPr>
          <w:rFonts w:eastAsia="Arial"/>
          <w:color w:val="747476"/>
          <w:w w:val="79"/>
          <w:sz w:val="18"/>
          <w:szCs w:val="18"/>
        </w:rPr>
        <w:t>,</w:t>
      </w:r>
      <w:r w:rsidRPr="00CC02F5">
        <w:rPr>
          <w:rFonts w:eastAsia="Arial"/>
          <w:color w:val="747476"/>
          <w:spacing w:val="-6"/>
          <w:w w:val="7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250</w:t>
      </w:r>
      <w:r w:rsidRPr="00CC02F5">
        <w:rPr>
          <w:rFonts w:eastAsia="Arial"/>
          <w:color w:val="747476"/>
          <w:w w:val="79"/>
          <w:sz w:val="18"/>
          <w:szCs w:val="18"/>
        </w:rPr>
        <w:t>9</w:t>
      </w:r>
      <w:r w:rsidRPr="00CC02F5">
        <w:rPr>
          <w:rFonts w:eastAsia="Arial"/>
          <w:color w:val="747476"/>
          <w:spacing w:val="-5"/>
          <w:w w:val="7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L</w:t>
      </w:r>
      <w:r w:rsidRPr="00CC02F5">
        <w:rPr>
          <w:rFonts w:eastAsia="Arial"/>
          <w:color w:val="747476"/>
          <w:w w:val="79"/>
          <w:sz w:val="18"/>
          <w:szCs w:val="18"/>
        </w:rPr>
        <w:t>P</w:t>
      </w:r>
      <w:r w:rsidRPr="00CC02F5">
        <w:rPr>
          <w:rFonts w:eastAsia="Arial"/>
          <w:color w:val="747476"/>
          <w:spacing w:val="1"/>
          <w:w w:val="7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De</w:t>
      </w:r>
      <w:r w:rsidRPr="00CC02F5">
        <w:rPr>
          <w:rFonts w:eastAsia="Arial"/>
          <w:color w:val="747476"/>
          <w:w w:val="79"/>
          <w:sz w:val="18"/>
          <w:szCs w:val="18"/>
        </w:rPr>
        <w:t>n</w:t>
      </w:r>
      <w:r w:rsidRPr="00CC02F5">
        <w:rPr>
          <w:rFonts w:eastAsia="Arial"/>
          <w:color w:val="747476"/>
          <w:spacing w:val="22"/>
          <w:w w:val="7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sz w:val="18"/>
          <w:szCs w:val="18"/>
        </w:rPr>
        <w:t xml:space="preserve">Haag </w:t>
      </w:r>
      <w:r w:rsidRPr="00CC02F5">
        <w:rPr>
          <w:rFonts w:eastAsia="Arial"/>
          <w:color w:val="747476"/>
          <w:w w:val="78"/>
          <w:sz w:val="18"/>
          <w:szCs w:val="18"/>
        </w:rPr>
        <w:t xml:space="preserve">T </w:t>
      </w:r>
      <w:r w:rsidRPr="00CC02F5">
        <w:rPr>
          <w:rFonts w:eastAsia="Arial"/>
          <w:color w:val="747476"/>
          <w:spacing w:val="-2"/>
          <w:w w:val="78"/>
          <w:sz w:val="18"/>
          <w:szCs w:val="18"/>
        </w:rPr>
        <w:t>07</w:t>
      </w:r>
      <w:r w:rsidRPr="00CC02F5">
        <w:rPr>
          <w:rFonts w:eastAsia="Arial"/>
          <w:color w:val="747476"/>
          <w:w w:val="78"/>
          <w:sz w:val="18"/>
          <w:szCs w:val="18"/>
        </w:rPr>
        <w:t>0</w:t>
      </w:r>
      <w:r w:rsidRPr="00CC02F5">
        <w:rPr>
          <w:rFonts w:eastAsia="Arial"/>
          <w:color w:val="747476"/>
          <w:spacing w:val="-1"/>
          <w:w w:val="78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8"/>
          <w:sz w:val="18"/>
          <w:szCs w:val="18"/>
        </w:rPr>
        <w:t>31</w:t>
      </w:r>
      <w:r w:rsidRPr="00CC02F5">
        <w:rPr>
          <w:rFonts w:eastAsia="Arial"/>
          <w:color w:val="747476"/>
          <w:w w:val="78"/>
          <w:sz w:val="18"/>
          <w:szCs w:val="18"/>
        </w:rPr>
        <w:t>0</w:t>
      </w:r>
      <w:r w:rsidRPr="00CC02F5">
        <w:rPr>
          <w:rFonts w:eastAsia="Arial"/>
          <w:color w:val="747476"/>
          <w:spacing w:val="-1"/>
          <w:w w:val="78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8"/>
          <w:sz w:val="18"/>
          <w:szCs w:val="18"/>
        </w:rPr>
        <w:t>5</w:t>
      </w:r>
      <w:r w:rsidRPr="00CC02F5">
        <w:rPr>
          <w:rFonts w:eastAsia="Arial"/>
          <w:color w:val="747476"/>
          <w:w w:val="78"/>
          <w:sz w:val="18"/>
          <w:szCs w:val="18"/>
        </w:rPr>
        <w:t>3</w:t>
      </w:r>
      <w:r w:rsidRPr="00CC02F5">
        <w:rPr>
          <w:rFonts w:eastAsia="Arial"/>
          <w:color w:val="747476"/>
          <w:spacing w:val="-1"/>
          <w:w w:val="78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10</w:t>
      </w:r>
    </w:p>
    <w:p w:rsidR="00BF1F33" w:rsidRPr="00CC02F5" w:rsidRDefault="00BF1F33" w:rsidP="00BF1F33">
      <w:pPr>
        <w:spacing w:before="1" w:after="0" w:line="278" w:lineRule="auto"/>
        <w:ind w:left="2132" w:right="6017"/>
        <w:rPr>
          <w:rFonts w:eastAsia="Arial"/>
          <w:sz w:val="18"/>
          <w:szCs w:val="18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7ED8FA2" wp14:editId="6FAC23DF">
                <wp:simplePos x="0" y="0"/>
                <wp:positionH relativeFrom="page">
                  <wp:posOffset>3851910</wp:posOffset>
                </wp:positionH>
                <wp:positionV relativeFrom="paragraph">
                  <wp:posOffset>1002030</wp:posOffset>
                </wp:positionV>
                <wp:extent cx="2987675" cy="1442720"/>
                <wp:effectExtent l="13335" t="1905" r="8890" b="3175"/>
                <wp:wrapNone/>
                <wp:docPr id="5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1442720"/>
                          <a:chOff x="6066" y="1578"/>
                          <a:chExt cx="4705" cy="2272"/>
                        </a:xfrm>
                      </wpg:grpSpPr>
                      <wpg:grpSp>
                        <wpg:cNvPr id="55" name="Group 100"/>
                        <wpg:cNvGrpSpPr>
                          <a:grpSpLocks/>
                        </wpg:cNvGrpSpPr>
                        <wpg:grpSpPr bwMode="auto">
                          <a:xfrm>
                            <a:off x="6072" y="1584"/>
                            <a:ext cx="4693" cy="2260"/>
                            <a:chOff x="6072" y="1584"/>
                            <a:chExt cx="4693" cy="2260"/>
                          </a:xfrm>
                        </wpg:grpSpPr>
                        <wps:wsp>
                          <wps:cNvPr id="56" name="Freeform 101"/>
                          <wps:cNvSpPr>
                            <a:spLocks/>
                          </wps:cNvSpPr>
                          <wps:spPr bwMode="auto">
                            <a:xfrm>
                              <a:off x="6072" y="1584"/>
                              <a:ext cx="4693" cy="2260"/>
                            </a:xfrm>
                            <a:custGeom>
                              <a:avLst/>
                              <a:gdLst>
                                <a:gd name="T0" fmla="+- 0 6387 6072"/>
                                <a:gd name="T1" fmla="*/ T0 w 4693"/>
                                <a:gd name="T2" fmla="+- 0 1619 1584"/>
                                <a:gd name="T3" fmla="*/ 1619 h 2260"/>
                                <a:gd name="T4" fmla="+- 0 6704 6072"/>
                                <a:gd name="T5" fmla="*/ T4 w 4693"/>
                                <a:gd name="T6" fmla="+- 0 1623 1584"/>
                                <a:gd name="T7" fmla="*/ 1623 h 2260"/>
                                <a:gd name="T8" fmla="+- 0 6961 6072"/>
                                <a:gd name="T9" fmla="*/ T8 w 4693"/>
                                <a:gd name="T10" fmla="+- 0 1622 1584"/>
                                <a:gd name="T11" fmla="*/ 1622 h 2260"/>
                                <a:gd name="T12" fmla="+- 0 7179 6072"/>
                                <a:gd name="T13" fmla="*/ T12 w 4693"/>
                                <a:gd name="T14" fmla="+- 0 1622 1584"/>
                                <a:gd name="T15" fmla="*/ 1622 h 2260"/>
                                <a:gd name="T16" fmla="+- 0 9406 6072"/>
                                <a:gd name="T17" fmla="*/ T16 w 4693"/>
                                <a:gd name="T18" fmla="+- 0 1621 1584"/>
                                <a:gd name="T19" fmla="*/ 1621 h 2260"/>
                                <a:gd name="T20" fmla="+- 0 9507 6072"/>
                                <a:gd name="T21" fmla="*/ T20 w 4693"/>
                                <a:gd name="T22" fmla="+- 0 1620 1584"/>
                                <a:gd name="T23" fmla="*/ 1620 h 2260"/>
                                <a:gd name="T24" fmla="+- 0 9608 6072"/>
                                <a:gd name="T25" fmla="*/ T24 w 4693"/>
                                <a:gd name="T26" fmla="+- 0 1619 1584"/>
                                <a:gd name="T27" fmla="*/ 1619 h 2260"/>
                                <a:gd name="T28" fmla="+- 0 9920 6072"/>
                                <a:gd name="T29" fmla="*/ T28 w 4693"/>
                                <a:gd name="T30" fmla="+- 0 1645 1584"/>
                                <a:gd name="T31" fmla="*/ 1645 h 2260"/>
                                <a:gd name="T32" fmla="+- 0 10215 6072"/>
                                <a:gd name="T33" fmla="*/ T32 w 4693"/>
                                <a:gd name="T34" fmla="+- 0 1687 1584"/>
                                <a:gd name="T35" fmla="*/ 1687 h 2260"/>
                                <a:gd name="T36" fmla="+- 0 10442 6072"/>
                                <a:gd name="T37" fmla="*/ T36 w 4693"/>
                                <a:gd name="T38" fmla="+- 0 1688 1584"/>
                                <a:gd name="T39" fmla="*/ 1688 h 2260"/>
                                <a:gd name="T40" fmla="+- 0 10621 6072"/>
                                <a:gd name="T41" fmla="*/ T40 w 4693"/>
                                <a:gd name="T42" fmla="+- 0 1664 1584"/>
                                <a:gd name="T43" fmla="*/ 1664 h 2260"/>
                                <a:gd name="T44" fmla="+- 0 10765 6072"/>
                                <a:gd name="T45" fmla="*/ T44 w 4693"/>
                                <a:gd name="T46" fmla="+- 0 1720 1584"/>
                                <a:gd name="T47" fmla="*/ 1720 h 2260"/>
                                <a:gd name="T48" fmla="+- 0 10764 6072"/>
                                <a:gd name="T49" fmla="*/ T48 w 4693"/>
                                <a:gd name="T50" fmla="+- 0 1821 1584"/>
                                <a:gd name="T51" fmla="*/ 1821 h 2260"/>
                                <a:gd name="T52" fmla="+- 0 10762 6072"/>
                                <a:gd name="T53" fmla="*/ T52 w 4693"/>
                                <a:gd name="T54" fmla="+- 0 1908 1584"/>
                                <a:gd name="T55" fmla="*/ 1908 h 2260"/>
                                <a:gd name="T56" fmla="+- 0 10763 6072"/>
                                <a:gd name="T57" fmla="*/ T56 w 4693"/>
                                <a:gd name="T58" fmla="+- 0 2015 1584"/>
                                <a:gd name="T59" fmla="*/ 2015 h 2260"/>
                                <a:gd name="T60" fmla="+- 0 10765 6072"/>
                                <a:gd name="T61" fmla="*/ T60 w 4693"/>
                                <a:gd name="T62" fmla="+- 0 2120 1584"/>
                                <a:gd name="T63" fmla="*/ 2120 h 2260"/>
                                <a:gd name="T64" fmla="+- 0 10764 6072"/>
                                <a:gd name="T65" fmla="*/ T64 w 4693"/>
                                <a:gd name="T66" fmla="+- 0 2273 1584"/>
                                <a:gd name="T67" fmla="*/ 2273 h 2260"/>
                                <a:gd name="T68" fmla="+- 0 10734 6072"/>
                                <a:gd name="T69" fmla="*/ T68 w 4693"/>
                                <a:gd name="T70" fmla="+- 0 2553 1584"/>
                                <a:gd name="T71" fmla="*/ 2553 h 2260"/>
                                <a:gd name="T72" fmla="+- 0 10703 6072"/>
                                <a:gd name="T73" fmla="*/ T72 w 4693"/>
                                <a:gd name="T74" fmla="+- 0 2769 1584"/>
                                <a:gd name="T75" fmla="*/ 2769 h 2260"/>
                                <a:gd name="T76" fmla="+- 0 10674 6072"/>
                                <a:gd name="T77" fmla="*/ T76 w 4693"/>
                                <a:gd name="T78" fmla="+- 0 3017 1584"/>
                                <a:gd name="T79" fmla="*/ 3017 h 2260"/>
                                <a:gd name="T80" fmla="+- 0 10667 6072"/>
                                <a:gd name="T81" fmla="*/ T80 w 4693"/>
                                <a:gd name="T82" fmla="+- 0 3196 1584"/>
                                <a:gd name="T83" fmla="*/ 3196 h 2260"/>
                                <a:gd name="T84" fmla="+- 0 10687 6072"/>
                                <a:gd name="T85" fmla="*/ T84 w 4693"/>
                                <a:gd name="T86" fmla="+- 0 3456 1584"/>
                                <a:gd name="T87" fmla="*/ 3456 h 2260"/>
                                <a:gd name="T88" fmla="+- 0 10707 6072"/>
                                <a:gd name="T89" fmla="*/ T88 w 4693"/>
                                <a:gd name="T90" fmla="+- 0 3635 1584"/>
                                <a:gd name="T91" fmla="*/ 3635 h 2260"/>
                                <a:gd name="T92" fmla="+- 0 10715 6072"/>
                                <a:gd name="T93" fmla="*/ T92 w 4693"/>
                                <a:gd name="T94" fmla="+- 0 3778 1584"/>
                                <a:gd name="T95" fmla="*/ 3778 h 2260"/>
                                <a:gd name="T96" fmla="+- 0 10600 6072"/>
                                <a:gd name="T97" fmla="*/ T96 w 4693"/>
                                <a:gd name="T98" fmla="+- 0 3816 1584"/>
                                <a:gd name="T99" fmla="*/ 3816 h 2260"/>
                                <a:gd name="T100" fmla="+- 0 10161 6072"/>
                                <a:gd name="T101" fmla="*/ T100 w 4693"/>
                                <a:gd name="T102" fmla="+- 0 3829 1584"/>
                                <a:gd name="T103" fmla="*/ 3829 h 2260"/>
                                <a:gd name="T104" fmla="+- 0 9834 6072"/>
                                <a:gd name="T105" fmla="*/ T104 w 4693"/>
                                <a:gd name="T106" fmla="+- 0 3841 1584"/>
                                <a:gd name="T107" fmla="*/ 3841 h 2260"/>
                                <a:gd name="T108" fmla="+- 0 9402 6072"/>
                                <a:gd name="T109" fmla="*/ T108 w 4693"/>
                                <a:gd name="T110" fmla="+- 0 3843 1584"/>
                                <a:gd name="T111" fmla="*/ 3843 h 2260"/>
                                <a:gd name="T112" fmla="+- 0 8975 6072"/>
                                <a:gd name="T113" fmla="*/ T112 w 4693"/>
                                <a:gd name="T114" fmla="+- 0 3837 1584"/>
                                <a:gd name="T115" fmla="*/ 3837 h 2260"/>
                                <a:gd name="T116" fmla="+- 0 8548 6072"/>
                                <a:gd name="T117" fmla="*/ T116 w 4693"/>
                                <a:gd name="T118" fmla="+- 0 3829 1584"/>
                                <a:gd name="T119" fmla="*/ 3829 h 2260"/>
                                <a:gd name="T120" fmla="+- 0 8121 6072"/>
                                <a:gd name="T121" fmla="*/ T120 w 4693"/>
                                <a:gd name="T122" fmla="+- 0 3820 1584"/>
                                <a:gd name="T123" fmla="*/ 3820 h 2260"/>
                                <a:gd name="T124" fmla="+- 0 7694 6072"/>
                                <a:gd name="T125" fmla="*/ T124 w 4693"/>
                                <a:gd name="T126" fmla="+- 0 3815 1584"/>
                                <a:gd name="T127" fmla="*/ 3815 h 2260"/>
                                <a:gd name="T128" fmla="+- 0 7347 6072"/>
                                <a:gd name="T129" fmla="*/ T128 w 4693"/>
                                <a:gd name="T130" fmla="+- 0 3814 1584"/>
                                <a:gd name="T131" fmla="*/ 3814 h 2260"/>
                                <a:gd name="T132" fmla="+- 0 7080 6072"/>
                                <a:gd name="T133" fmla="*/ T132 w 4693"/>
                                <a:gd name="T134" fmla="+- 0 3811 1584"/>
                                <a:gd name="T135" fmla="*/ 3811 h 2260"/>
                                <a:gd name="T136" fmla="+- 0 6812 6072"/>
                                <a:gd name="T137" fmla="*/ T136 w 4693"/>
                                <a:gd name="T138" fmla="+- 0 3808 1584"/>
                                <a:gd name="T139" fmla="*/ 3808 h 2260"/>
                                <a:gd name="T140" fmla="+- 0 6545 6072"/>
                                <a:gd name="T141" fmla="*/ T140 w 4693"/>
                                <a:gd name="T142" fmla="+- 0 3808 1584"/>
                                <a:gd name="T143" fmla="*/ 3808 h 2260"/>
                                <a:gd name="T144" fmla="+- 0 6278 6072"/>
                                <a:gd name="T145" fmla="*/ T144 w 4693"/>
                                <a:gd name="T146" fmla="+- 0 3811 1584"/>
                                <a:gd name="T147" fmla="*/ 3811 h 2260"/>
                                <a:gd name="T148" fmla="+- 0 6137 6072"/>
                                <a:gd name="T149" fmla="*/ T148 w 4693"/>
                                <a:gd name="T150" fmla="+- 0 3778 1584"/>
                                <a:gd name="T151" fmla="*/ 3778 h 2260"/>
                                <a:gd name="T152" fmla="+- 0 6136 6072"/>
                                <a:gd name="T153" fmla="*/ T152 w 4693"/>
                                <a:gd name="T154" fmla="+- 0 3698 1584"/>
                                <a:gd name="T155" fmla="*/ 3698 h 2260"/>
                                <a:gd name="T156" fmla="+- 0 6141 6072"/>
                                <a:gd name="T157" fmla="*/ T156 w 4693"/>
                                <a:gd name="T158" fmla="+- 0 3617 1584"/>
                                <a:gd name="T159" fmla="*/ 3617 h 2260"/>
                                <a:gd name="T160" fmla="+- 0 6142 6072"/>
                                <a:gd name="T161" fmla="*/ T160 w 4693"/>
                                <a:gd name="T162" fmla="+- 0 3496 1584"/>
                                <a:gd name="T163" fmla="*/ 3496 h 2260"/>
                                <a:gd name="T164" fmla="+- 0 6142 6072"/>
                                <a:gd name="T165" fmla="*/ T164 w 4693"/>
                                <a:gd name="T166" fmla="+- 0 3377 1584"/>
                                <a:gd name="T167" fmla="*/ 3377 h 2260"/>
                                <a:gd name="T168" fmla="+- 0 6140 6072"/>
                                <a:gd name="T169" fmla="*/ T168 w 4693"/>
                                <a:gd name="T170" fmla="+- 0 3216 1584"/>
                                <a:gd name="T171" fmla="*/ 3216 h 2260"/>
                                <a:gd name="T172" fmla="+- 0 6123 6072"/>
                                <a:gd name="T173" fmla="*/ T172 w 4693"/>
                                <a:gd name="T174" fmla="+- 0 2895 1584"/>
                                <a:gd name="T175" fmla="*/ 2895 h 2260"/>
                                <a:gd name="T176" fmla="+- 0 6110 6072"/>
                                <a:gd name="T177" fmla="*/ T176 w 4693"/>
                                <a:gd name="T178" fmla="+- 0 2615 1584"/>
                                <a:gd name="T179" fmla="*/ 2615 h 2260"/>
                                <a:gd name="T180" fmla="+- 0 6114 6072"/>
                                <a:gd name="T181" fmla="*/ T180 w 4693"/>
                                <a:gd name="T182" fmla="+- 0 2397 1584"/>
                                <a:gd name="T183" fmla="*/ 2397 h 2260"/>
                                <a:gd name="T184" fmla="+- 0 6118 6072"/>
                                <a:gd name="T185" fmla="*/ T184 w 4693"/>
                                <a:gd name="T186" fmla="+- 0 2255 1584"/>
                                <a:gd name="T187" fmla="*/ 2255 h 2260"/>
                                <a:gd name="T188" fmla="+- 0 6084 6072"/>
                                <a:gd name="T189" fmla="*/ T188 w 4693"/>
                                <a:gd name="T190" fmla="+- 0 2075 1584"/>
                                <a:gd name="T191" fmla="*/ 2075 h 2260"/>
                                <a:gd name="T192" fmla="+- 0 6073 6072"/>
                                <a:gd name="T193" fmla="*/ T192 w 4693"/>
                                <a:gd name="T194" fmla="+- 0 1918 1584"/>
                                <a:gd name="T195" fmla="*/ 1918 h 2260"/>
                                <a:gd name="T196" fmla="+- 0 6075 6072"/>
                                <a:gd name="T197" fmla="*/ T196 w 4693"/>
                                <a:gd name="T198" fmla="+- 0 1840 1584"/>
                                <a:gd name="T199" fmla="*/ 1840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693" h="2260">
                                  <a:moveTo>
                                    <a:pt x="86" y="0"/>
                                  </a:moveTo>
                                  <a:lnTo>
                                    <a:pt x="163" y="24"/>
                                  </a:lnTo>
                                  <a:lnTo>
                                    <a:pt x="239" y="31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409" y="38"/>
                                  </a:lnTo>
                                  <a:lnTo>
                                    <a:pt x="484" y="38"/>
                                  </a:lnTo>
                                  <a:lnTo>
                                    <a:pt x="558" y="39"/>
                                  </a:lnTo>
                                  <a:lnTo>
                                    <a:pt x="632" y="39"/>
                                  </a:lnTo>
                                  <a:lnTo>
                                    <a:pt x="669" y="39"/>
                                  </a:lnTo>
                                  <a:lnTo>
                                    <a:pt x="743" y="39"/>
                                  </a:lnTo>
                                  <a:lnTo>
                                    <a:pt x="816" y="38"/>
                                  </a:lnTo>
                                  <a:lnTo>
                                    <a:pt x="889" y="38"/>
                                  </a:lnTo>
                                  <a:lnTo>
                                    <a:pt x="925" y="38"/>
                                  </a:lnTo>
                                  <a:lnTo>
                                    <a:pt x="998" y="38"/>
                                  </a:lnTo>
                                  <a:lnTo>
                                    <a:pt x="1070" y="38"/>
                                  </a:lnTo>
                                  <a:lnTo>
                                    <a:pt x="1107" y="38"/>
                                  </a:lnTo>
                                  <a:lnTo>
                                    <a:pt x="3259" y="38"/>
                                  </a:lnTo>
                                  <a:lnTo>
                                    <a:pt x="3284" y="38"/>
                                  </a:lnTo>
                                  <a:lnTo>
                                    <a:pt x="3309" y="37"/>
                                  </a:lnTo>
                                  <a:lnTo>
                                    <a:pt x="3334" y="37"/>
                                  </a:lnTo>
                                  <a:lnTo>
                                    <a:pt x="3360" y="37"/>
                                  </a:lnTo>
                                  <a:lnTo>
                                    <a:pt x="3385" y="36"/>
                                  </a:lnTo>
                                  <a:lnTo>
                                    <a:pt x="3410" y="36"/>
                                  </a:lnTo>
                                  <a:lnTo>
                                    <a:pt x="3435" y="36"/>
                                  </a:lnTo>
                                  <a:lnTo>
                                    <a:pt x="3461" y="35"/>
                                  </a:lnTo>
                                  <a:lnTo>
                                    <a:pt x="3486" y="35"/>
                                  </a:lnTo>
                                  <a:lnTo>
                                    <a:pt x="3511" y="35"/>
                                  </a:lnTo>
                                  <a:lnTo>
                                    <a:pt x="3536" y="35"/>
                                  </a:lnTo>
                                  <a:lnTo>
                                    <a:pt x="3612" y="37"/>
                                  </a:lnTo>
                                  <a:lnTo>
                                    <a:pt x="3687" y="41"/>
                                  </a:lnTo>
                                  <a:lnTo>
                                    <a:pt x="3761" y="49"/>
                                  </a:lnTo>
                                  <a:lnTo>
                                    <a:pt x="3848" y="61"/>
                                  </a:lnTo>
                                  <a:lnTo>
                                    <a:pt x="3936" y="75"/>
                                  </a:lnTo>
                                  <a:lnTo>
                                    <a:pt x="3966" y="80"/>
                                  </a:lnTo>
                                  <a:lnTo>
                                    <a:pt x="4054" y="93"/>
                                  </a:lnTo>
                                  <a:lnTo>
                                    <a:pt x="4143" y="103"/>
                                  </a:lnTo>
                                  <a:lnTo>
                                    <a:pt x="4232" y="108"/>
                                  </a:lnTo>
                                  <a:lnTo>
                                    <a:pt x="4261" y="109"/>
                                  </a:lnTo>
                                  <a:lnTo>
                                    <a:pt x="4291" y="108"/>
                                  </a:lnTo>
                                  <a:lnTo>
                                    <a:pt x="4370" y="104"/>
                                  </a:lnTo>
                                  <a:lnTo>
                                    <a:pt x="4449" y="93"/>
                                  </a:lnTo>
                                  <a:lnTo>
                                    <a:pt x="4469" y="91"/>
                                  </a:lnTo>
                                  <a:lnTo>
                                    <a:pt x="4489" y="88"/>
                                  </a:lnTo>
                                  <a:lnTo>
                                    <a:pt x="4549" y="80"/>
                                  </a:lnTo>
                                  <a:lnTo>
                                    <a:pt x="4609" y="75"/>
                                  </a:lnTo>
                                  <a:lnTo>
                                    <a:pt x="4629" y="75"/>
                                  </a:lnTo>
                                  <a:lnTo>
                                    <a:pt x="4648" y="75"/>
                                  </a:lnTo>
                                  <a:lnTo>
                                    <a:pt x="4693" y="136"/>
                                  </a:lnTo>
                                  <a:lnTo>
                                    <a:pt x="4693" y="176"/>
                                  </a:lnTo>
                                  <a:lnTo>
                                    <a:pt x="4693" y="197"/>
                                  </a:lnTo>
                                  <a:lnTo>
                                    <a:pt x="4693" y="217"/>
                                  </a:lnTo>
                                  <a:lnTo>
                                    <a:pt x="4692" y="237"/>
                                  </a:lnTo>
                                  <a:lnTo>
                                    <a:pt x="4691" y="257"/>
                                  </a:lnTo>
                                  <a:lnTo>
                                    <a:pt x="4690" y="277"/>
                                  </a:lnTo>
                                  <a:lnTo>
                                    <a:pt x="4690" y="297"/>
                                  </a:lnTo>
                                  <a:lnTo>
                                    <a:pt x="4690" y="324"/>
                                  </a:lnTo>
                                  <a:lnTo>
                                    <a:pt x="4690" y="351"/>
                                  </a:lnTo>
                                  <a:lnTo>
                                    <a:pt x="4690" y="378"/>
                                  </a:lnTo>
                                  <a:lnTo>
                                    <a:pt x="4691" y="405"/>
                                  </a:lnTo>
                                  <a:lnTo>
                                    <a:pt x="4691" y="431"/>
                                  </a:lnTo>
                                  <a:lnTo>
                                    <a:pt x="4692" y="458"/>
                                  </a:lnTo>
                                  <a:lnTo>
                                    <a:pt x="4692" y="484"/>
                                  </a:lnTo>
                                  <a:lnTo>
                                    <a:pt x="4693" y="510"/>
                                  </a:lnTo>
                                  <a:lnTo>
                                    <a:pt x="4693" y="536"/>
                                  </a:lnTo>
                                  <a:lnTo>
                                    <a:pt x="4693" y="562"/>
                                  </a:lnTo>
                                  <a:lnTo>
                                    <a:pt x="4694" y="588"/>
                                  </a:lnTo>
                                  <a:lnTo>
                                    <a:pt x="4694" y="613"/>
                                  </a:lnTo>
                                  <a:lnTo>
                                    <a:pt x="4692" y="689"/>
                                  </a:lnTo>
                                  <a:lnTo>
                                    <a:pt x="4688" y="764"/>
                                  </a:lnTo>
                                  <a:lnTo>
                                    <a:pt x="4679" y="845"/>
                                  </a:lnTo>
                                  <a:lnTo>
                                    <a:pt x="4671" y="908"/>
                                  </a:lnTo>
                                  <a:lnTo>
                                    <a:pt x="4662" y="969"/>
                                  </a:lnTo>
                                  <a:lnTo>
                                    <a:pt x="4653" y="1031"/>
                                  </a:lnTo>
                                  <a:lnTo>
                                    <a:pt x="4645" y="1093"/>
                                  </a:lnTo>
                                  <a:lnTo>
                                    <a:pt x="4640" y="1124"/>
                                  </a:lnTo>
                                  <a:lnTo>
                                    <a:pt x="4631" y="1185"/>
                                  </a:lnTo>
                                  <a:lnTo>
                                    <a:pt x="4623" y="1247"/>
                                  </a:lnTo>
                                  <a:lnTo>
                                    <a:pt x="4615" y="1309"/>
                                  </a:lnTo>
                                  <a:lnTo>
                                    <a:pt x="4608" y="1371"/>
                                  </a:lnTo>
                                  <a:lnTo>
                                    <a:pt x="4602" y="1433"/>
                                  </a:lnTo>
                                  <a:lnTo>
                                    <a:pt x="4598" y="1494"/>
                                  </a:lnTo>
                                  <a:lnTo>
                                    <a:pt x="4595" y="1573"/>
                                  </a:lnTo>
                                  <a:lnTo>
                                    <a:pt x="4595" y="1592"/>
                                  </a:lnTo>
                                  <a:lnTo>
                                    <a:pt x="4595" y="1612"/>
                                  </a:lnTo>
                                  <a:lnTo>
                                    <a:pt x="4598" y="1690"/>
                                  </a:lnTo>
                                  <a:lnTo>
                                    <a:pt x="4602" y="1750"/>
                                  </a:lnTo>
                                  <a:lnTo>
                                    <a:pt x="4609" y="1812"/>
                                  </a:lnTo>
                                  <a:lnTo>
                                    <a:pt x="4615" y="1872"/>
                                  </a:lnTo>
                                  <a:lnTo>
                                    <a:pt x="4618" y="1892"/>
                                  </a:lnTo>
                                  <a:lnTo>
                                    <a:pt x="4620" y="1912"/>
                                  </a:lnTo>
                                  <a:lnTo>
                                    <a:pt x="4627" y="1972"/>
                                  </a:lnTo>
                                  <a:lnTo>
                                    <a:pt x="4635" y="2051"/>
                                  </a:lnTo>
                                  <a:lnTo>
                                    <a:pt x="4640" y="2130"/>
                                  </a:lnTo>
                                  <a:lnTo>
                                    <a:pt x="4641" y="2151"/>
                                  </a:lnTo>
                                  <a:lnTo>
                                    <a:pt x="4643" y="2173"/>
                                  </a:lnTo>
                                  <a:lnTo>
                                    <a:pt x="4643" y="2194"/>
                                  </a:lnTo>
                                  <a:lnTo>
                                    <a:pt x="4642" y="2214"/>
                                  </a:lnTo>
                                  <a:lnTo>
                                    <a:pt x="4639" y="2232"/>
                                  </a:lnTo>
                                  <a:lnTo>
                                    <a:pt x="4584" y="2232"/>
                                  </a:lnTo>
                                  <a:lnTo>
                                    <a:pt x="4528" y="2232"/>
                                  </a:lnTo>
                                  <a:lnTo>
                                    <a:pt x="4418" y="2234"/>
                                  </a:lnTo>
                                  <a:lnTo>
                                    <a:pt x="4308" y="2237"/>
                                  </a:lnTo>
                                  <a:lnTo>
                                    <a:pt x="4198" y="2240"/>
                                  </a:lnTo>
                                  <a:lnTo>
                                    <a:pt x="4089" y="2245"/>
                                  </a:lnTo>
                                  <a:lnTo>
                                    <a:pt x="4034" y="2247"/>
                                  </a:lnTo>
                                  <a:lnTo>
                                    <a:pt x="3980" y="2249"/>
                                  </a:lnTo>
                                  <a:lnTo>
                                    <a:pt x="3871" y="2253"/>
                                  </a:lnTo>
                                  <a:lnTo>
                                    <a:pt x="3762" y="2257"/>
                                  </a:lnTo>
                                  <a:lnTo>
                                    <a:pt x="3653" y="2259"/>
                                  </a:lnTo>
                                  <a:lnTo>
                                    <a:pt x="3544" y="2260"/>
                                  </a:lnTo>
                                  <a:lnTo>
                                    <a:pt x="3437" y="2260"/>
                                  </a:lnTo>
                                  <a:lnTo>
                                    <a:pt x="3330" y="2259"/>
                                  </a:lnTo>
                                  <a:lnTo>
                                    <a:pt x="3223" y="2258"/>
                                  </a:lnTo>
                                  <a:lnTo>
                                    <a:pt x="3116" y="2257"/>
                                  </a:lnTo>
                                  <a:lnTo>
                                    <a:pt x="3010" y="2255"/>
                                  </a:lnTo>
                                  <a:lnTo>
                                    <a:pt x="2903" y="2253"/>
                                  </a:lnTo>
                                  <a:lnTo>
                                    <a:pt x="2796" y="2251"/>
                                  </a:lnTo>
                                  <a:lnTo>
                                    <a:pt x="2689" y="2249"/>
                                  </a:lnTo>
                                  <a:lnTo>
                                    <a:pt x="2583" y="2247"/>
                                  </a:lnTo>
                                  <a:lnTo>
                                    <a:pt x="2476" y="2245"/>
                                  </a:lnTo>
                                  <a:lnTo>
                                    <a:pt x="2369" y="2243"/>
                                  </a:lnTo>
                                  <a:lnTo>
                                    <a:pt x="2263" y="2240"/>
                                  </a:lnTo>
                                  <a:lnTo>
                                    <a:pt x="2156" y="2238"/>
                                  </a:lnTo>
                                  <a:lnTo>
                                    <a:pt x="2049" y="2236"/>
                                  </a:lnTo>
                                  <a:lnTo>
                                    <a:pt x="1942" y="2235"/>
                                  </a:lnTo>
                                  <a:lnTo>
                                    <a:pt x="1836" y="2233"/>
                                  </a:lnTo>
                                  <a:lnTo>
                                    <a:pt x="1729" y="2232"/>
                                  </a:lnTo>
                                  <a:lnTo>
                                    <a:pt x="1622" y="2231"/>
                                  </a:lnTo>
                                  <a:lnTo>
                                    <a:pt x="1515" y="2230"/>
                                  </a:lnTo>
                                  <a:lnTo>
                                    <a:pt x="1408" y="2230"/>
                                  </a:lnTo>
                                  <a:lnTo>
                                    <a:pt x="1341" y="2230"/>
                                  </a:lnTo>
                                  <a:lnTo>
                                    <a:pt x="1275" y="2230"/>
                                  </a:lnTo>
                                  <a:lnTo>
                                    <a:pt x="1208" y="2229"/>
                                  </a:lnTo>
                                  <a:lnTo>
                                    <a:pt x="1141" y="2229"/>
                                  </a:lnTo>
                                  <a:lnTo>
                                    <a:pt x="1075" y="2228"/>
                                  </a:lnTo>
                                  <a:lnTo>
                                    <a:pt x="1008" y="2227"/>
                                  </a:lnTo>
                                  <a:lnTo>
                                    <a:pt x="941" y="2227"/>
                                  </a:lnTo>
                                  <a:lnTo>
                                    <a:pt x="874" y="2226"/>
                                  </a:lnTo>
                                  <a:lnTo>
                                    <a:pt x="807" y="2225"/>
                                  </a:lnTo>
                                  <a:lnTo>
                                    <a:pt x="740" y="2224"/>
                                  </a:lnTo>
                                  <a:lnTo>
                                    <a:pt x="673" y="2224"/>
                                  </a:lnTo>
                                  <a:lnTo>
                                    <a:pt x="606" y="2224"/>
                                  </a:lnTo>
                                  <a:lnTo>
                                    <a:pt x="540" y="2223"/>
                                  </a:lnTo>
                                  <a:lnTo>
                                    <a:pt x="473" y="2224"/>
                                  </a:lnTo>
                                  <a:lnTo>
                                    <a:pt x="406" y="2224"/>
                                  </a:lnTo>
                                  <a:lnTo>
                                    <a:pt x="339" y="2225"/>
                                  </a:lnTo>
                                  <a:lnTo>
                                    <a:pt x="272" y="2226"/>
                                  </a:lnTo>
                                  <a:lnTo>
                                    <a:pt x="206" y="2227"/>
                                  </a:lnTo>
                                  <a:lnTo>
                                    <a:pt x="139" y="2229"/>
                                  </a:lnTo>
                                  <a:lnTo>
                                    <a:pt x="72" y="2231"/>
                                  </a:lnTo>
                                  <a:lnTo>
                                    <a:pt x="68" y="2213"/>
                                  </a:lnTo>
                                  <a:lnTo>
                                    <a:pt x="65" y="2194"/>
                                  </a:lnTo>
                                  <a:lnTo>
                                    <a:pt x="64" y="2174"/>
                                  </a:lnTo>
                                  <a:lnTo>
                                    <a:pt x="63" y="2154"/>
                                  </a:lnTo>
                                  <a:lnTo>
                                    <a:pt x="63" y="2134"/>
                                  </a:lnTo>
                                  <a:lnTo>
                                    <a:pt x="64" y="2114"/>
                                  </a:lnTo>
                                  <a:lnTo>
                                    <a:pt x="66" y="2093"/>
                                  </a:lnTo>
                                  <a:lnTo>
                                    <a:pt x="67" y="2073"/>
                                  </a:lnTo>
                                  <a:lnTo>
                                    <a:pt x="68" y="2053"/>
                                  </a:lnTo>
                                  <a:lnTo>
                                    <a:pt x="69" y="2033"/>
                                  </a:lnTo>
                                  <a:lnTo>
                                    <a:pt x="70" y="2014"/>
                                  </a:lnTo>
                                  <a:lnTo>
                                    <a:pt x="70" y="1993"/>
                                  </a:lnTo>
                                  <a:lnTo>
                                    <a:pt x="70" y="1973"/>
                                  </a:lnTo>
                                  <a:lnTo>
                                    <a:pt x="70" y="1912"/>
                                  </a:lnTo>
                                  <a:lnTo>
                                    <a:pt x="70" y="1852"/>
                                  </a:lnTo>
                                  <a:lnTo>
                                    <a:pt x="70" y="1833"/>
                                  </a:lnTo>
                                  <a:lnTo>
                                    <a:pt x="70" y="1813"/>
                                  </a:lnTo>
                                  <a:lnTo>
                                    <a:pt x="70" y="1793"/>
                                  </a:lnTo>
                                  <a:lnTo>
                                    <a:pt x="70" y="1774"/>
                                  </a:lnTo>
                                  <a:lnTo>
                                    <a:pt x="70" y="1754"/>
                                  </a:lnTo>
                                  <a:lnTo>
                                    <a:pt x="70" y="1713"/>
                                  </a:lnTo>
                                  <a:lnTo>
                                    <a:pt x="68" y="1632"/>
                                  </a:lnTo>
                                  <a:lnTo>
                                    <a:pt x="65" y="1551"/>
                                  </a:lnTo>
                                  <a:lnTo>
                                    <a:pt x="60" y="1471"/>
                                  </a:lnTo>
                                  <a:lnTo>
                                    <a:pt x="56" y="1390"/>
                                  </a:lnTo>
                                  <a:lnTo>
                                    <a:pt x="51" y="1311"/>
                                  </a:lnTo>
                                  <a:lnTo>
                                    <a:pt x="48" y="1271"/>
                                  </a:lnTo>
                                  <a:lnTo>
                                    <a:pt x="44" y="1191"/>
                                  </a:lnTo>
                                  <a:lnTo>
                                    <a:pt x="40" y="1111"/>
                                  </a:lnTo>
                                  <a:lnTo>
                                    <a:pt x="38" y="1031"/>
                                  </a:lnTo>
                                  <a:lnTo>
                                    <a:pt x="37" y="951"/>
                                  </a:lnTo>
                                  <a:lnTo>
                                    <a:pt x="37" y="932"/>
                                  </a:lnTo>
                                  <a:lnTo>
                                    <a:pt x="40" y="853"/>
                                  </a:lnTo>
                                  <a:lnTo>
                                    <a:pt x="42" y="813"/>
                                  </a:lnTo>
                                  <a:lnTo>
                                    <a:pt x="43" y="792"/>
                                  </a:lnTo>
                                  <a:lnTo>
                                    <a:pt x="46" y="732"/>
                                  </a:lnTo>
                                  <a:lnTo>
                                    <a:pt x="46" y="691"/>
                                  </a:lnTo>
                                  <a:lnTo>
                                    <a:pt x="46" y="671"/>
                                  </a:lnTo>
                                  <a:lnTo>
                                    <a:pt x="39" y="59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18" y="509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2" y="314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3" y="275"/>
                                  </a:lnTo>
                                  <a:lnTo>
                                    <a:pt x="3" y="2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B1B3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96"/>
                        <wpg:cNvGrpSpPr>
                          <a:grpSpLocks/>
                        </wpg:cNvGrpSpPr>
                        <wpg:grpSpPr bwMode="auto">
                          <a:xfrm>
                            <a:off x="6331" y="3022"/>
                            <a:ext cx="487" cy="498"/>
                            <a:chOff x="6331" y="3022"/>
                            <a:chExt cx="487" cy="498"/>
                          </a:xfrm>
                        </wpg:grpSpPr>
                        <wps:wsp>
                          <wps:cNvPr id="58" name="Freeform 99"/>
                          <wps:cNvSpPr>
                            <a:spLocks/>
                          </wps:cNvSpPr>
                          <wps:spPr bwMode="auto">
                            <a:xfrm>
                              <a:off x="6331" y="3022"/>
                              <a:ext cx="487" cy="498"/>
                            </a:xfrm>
                            <a:custGeom>
                              <a:avLst/>
                              <a:gdLst>
                                <a:gd name="T0" fmla="+- 0 6606 6331"/>
                                <a:gd name="T1" fmla="*/ T0 w 487"/>
                                <a:gd name="T2" fmla="+- 0 3022 3022"/>
                                <a:gd name="T3" fmla="*/ 3022 h 498"/>
                                <a:gd name="T4" fmla="+- 0 6551 6331"/>
                                <a:gd name="T5" fmla="*/ T4 w 487"/>
                                <a:gd name="T6" fmla="+- 0 3022 3022"/>
                                <a:gd name="T7" fmla="*/ 3022 h 498"/>
                                <a:gd name="T8" fmla="+- 0 6331 6331"/>
                                <a:gd name="T9" fmla="*/ T8 w 487"/>
                                <a:gd name="T10" fmla="+- 0 3520 3022"/>
                                <a:gd name="T11" fmla="*/ 3520 h 498"/>
                                <a:gd name="T12" fmla="+- 0 6398 6331"/>
                                <a:gd name="T13" fmla="*/ T12 w 487"/>
                                <a:gd name="T14" fmla="+- 0 3520 3022"/>
                                <a:gd name="T15" fmla="*/ 3520 h 498"/>
                                <a:gd name="T16" fmla="+- 0 6450 6331"/>
                                <a:gd name="T17" fmla="*/ T16 w 487"/>
                                <a:gd name="T18" fmla="+- 0 3398 3022"/>
                                <a:gd name="T19" fmla="*/ 3398 h 498"/>
                                <a:gd name="T20" fmla="+- 0 6766 6331"/>
                                <a:gd name="T21" fmla="*/ T20 w 487"/>
                                <a:gd name="T22" fmla="+- 0 3398 3022"/>
                                <a:gd name="T23" fmla="*/ 3398 h 498"/>
                                <a:gd name="T24" fmla="+- 0 6743 6331"/>
                                <a:gd name="T25" fmla="*/ T24 w 487"/>
                                <a:gd name="T26" fmla="+- 0 3343 3022"/>
                                <a:gd name="T27" fmla="*/ 3343 h 498"/>
                                <a:gd name="T28" fmla="+- 0 6473 6331"/>
                                <a:gd name="T29" fmla="*/ T28 w 487"/>
                                <a:gd name="T30" fmla="+- 0 3343 3022"/>
                                <a:gd name="T31" fmla="*/ 3343 h 498"/>
                                <a:gd name="T32" fmla="+- 0 6576 6331"/>
                                <a:gd name="T33" fmla="*/ T32 w 487"/>
                                <a:gd name="T34" fmla="+- 0 3098 3022"/>
                                <a:gd name="T35" fmla="*/ 3098 h 498"/>
                                <a:gd name="T36" fmla="+- 0 6639 6331"/>
                                <a:gd name="T37" fmla="*/ T36 w 487"/>
                                <a:gd name="T38" fmla="+- 0 3098 3022"/>
                                <a:gd name="T39" fmla="*/ 3098 h 498"/>
                                <a:gd name="T40" fmla="+- 0 6606 6331"/>
                                <a:gd name="T41" fmla="*/ T40 w 487"/>
                                <a:gd name="T42" fmla="+- 0 3022 3022"/>
                                <a:gd name="T43" fmla="*/ 302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7" h="498">
                                  <a:moveTo>
                                    <a:pt x="275" y="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67" y="498"/>
                                  </a:lnTo>
                                  <a:lnTo>
                                    <a:pt x="119" y="376"/>
                                  </a:lnTo>
                                  <a:lnTo>
                                    <a:pt x="435" y="376"/>
                                  </a:lnTo>
                                  <a:lnTo>
                                    <a:pt x="412" y="321"/>
                                  </a:lnTo>
                                  <a:lnTo>
                                    <a:pt x="142" y="321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8"/>
                          <wps:cNvSpPr>
                            <a:spLocks/>
                          </wps:cNvSpPr>
                          <wps:spPr bwMode="auto">
                            <a:xfrm>
                              <a:off x="6331" y="3022"/>
                              <a:ext cx="487" cy="498"/>
                            </a:xfrm>
                            <a:custGeom>
                              <a:avLst/>
                              <a:gdLst>
                                <a:gd name="T0" fmla="+- 0 6766 6331"/>
                                <a:gd name="T1" fmla="*/ T0 w 487"/>
                                <a:gd name="T2" fmla="+- 0 3398 3022"/>
                                <a:gd name="T3" fmla="*/ 3398 h 498"/>
                                <a:gd name="T4" fmla="+- 0 6699 6331"/>
                                <a:gd name="T5" fmla="*/ T4 w 487"/>
                                <a:gd name="T6" fmla="+- 0 3398 3022"/>
                                <a:gd name="T7" fmla="*/ 3398 h 498"/>
                                <a:gd name="T8" fmla="+- 0 6749 6331"/>
                                <a:gd name="T9" fmla="*/ T8 w 487"/>
                                <a:gd name="T10" fmla="+- 0 3520 3022"/>
                                <a:gd name="T11" fmla="*/ 3520 h 498"/>
                                <a:gd name="T12" fmla="+- 0 6818 6331"/>
                                <a:gd name="T13" fmla="*/ T12 w 487"/>
                                <a:gd name="T14" fmla="+- 0 3520 3022"/>
                                <a:gd name="T15" fmla="*/ 3520 h 498"/>
                                <a:gd name="T16" fmla="+- 0 6766 6331"/>
                                <a:gd name="T17" fmla="*/ T16 w 487"/>
                                <a:gd name="T18" fmla="+- 0 3398 3022"/>
                                <a:gd name="T19" fmla="*/ 3398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" h="498">
                                  <a:moveTo>
                                    <a:pt x="435" y="376"/>
                                  </a:moveTo>
                                  <a:lnTo>
                                    <a:pt x="368" y="376"/>
                                  </a:lnTo>
                                  <a:lnTo>
                                    <a:pt x="418" y="498"/>
                                  </a:lnTo>
                                  <a:lnTo>
                                    <a:pt x="487" y="498"/>
                                  </a:lnTo>
                                  <a:lnTo>
                                    <a:pt x="435" y="3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97"/>
                          <wps:cNvSpPr>
                            <a:spLocks/>
                          </wps:cNvSpPr>
                          <wps:spPr bwMode="auto">
                            <a:xfrm>
                              <a:off x="6331" y="3022"/>
                              <a:ext cx="487" cy="498"/>
                            </a:xfrm>
                            <a:custGeom>
                              <a:avLst/>
                              <a:gdLst>
                                <a:gd name="T0" fmla="+- 0 6639 6331"/>
                                <a:gd name="T1" fmla="*/ T0 w 487"/>
                                <a:gd name="T2" fmla="+- 0 3098 3022"/>
                                <a:gd name="T3" fmla="*/ 3098 h 498"/>
                                <a:gd name="T4" fmla="+- 0 6578 6331"/>
                                <a:gd name="T5" fmla="*/ T4 w 487"/>
                                <a:gd name="T6" fmla="+- 0 3098 3022"/>
                                <a:gd name="T7" fmla="*/ 3098 h 498"/>
                                <a:gd name="T8" fmla="+- 0 6676 6331"/>
                                <a:gd name="T9" fmla="*/ T8 w 487"/>
                                <a:gd name="T10" fmla="+- 0 3343 3022"/>
                                <a:gd name="T11" fmla="*/ 3343 h 498"/>
                                <a:gd name="T12" fmla="+- 0 6743 6331"/>
                                <a:gd name="T13" fmla="*/ T12 w 487"/>
                                <a:gd name="T14" fmla="+- 0 3343 3022"/>
                                <a:gd name="T15" fmla="*/ 3343 h 498"/>
                                <a:gd name="T16" fmla="+- 0 6639 6331"/>
                                <a:gd name="T17" fmla="*/ T16 w 487"/>
                                <a:gd name="T18" fmla="+- 0 3098 3022"/>
                                <a:gd name="T19" fmla="*/ 3098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" h="498">
                                  <a:moveTo>
                                    <a:pt x="308" y="76"/>
                                  </a:moveTo>
                                  <a:lnTo>
                                    <a:pt x="247" y="76"/>
                                  </a:lnTo>
                                  <a:lnTo>
                                    <a:pt x="345" y="321"/>
                                  </a:lnTo>
                                  <a:lnTo>
                                    <a:pt x="412" y="321"/>
                                  </a:lnTo>
                                  <a:lnTo>
                                    <a:pt x="308" y="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4"/>
                        <wpg:cNvGrpSpPr>
                          <a:grpSpLocks/>
                        </wpg:cNvGrpSpPr>
                        <wpg:grpSpPr bwMode="auto">
                          <a:xfrm>
                            <a:off x="6331" y="3022"/>
                            <a:ext cx="487" cy="498"/>
                            <a:chOff x="6331" y="3022"/>
                            <a:chExt cx="487" cy="498"/>
                          </a:xfrm>
                        </wpg:grpSpPr>
                        <wps:wsp>
                          <wps:cNvPr id="62" name="Freeform 95"/>
                          <wps:cNvSpPr>
                            <a:spLocks/>
                          </wps:cNvSpPr>
                          <wps:spPr bwMode="auto">
                            <a:xfrm>
                              <a:off x="6331" y="3022"/>
                              <a:ext cx="487" cy="498"/>
                            </a:xfrm>
                            <a:custGeom>
                              <a:avLst/>
                              <a:gdLst>
                                <a:gd name="T0" fmla="+- 0 6331 6331"/>
                                <a:gd name="T1" fmla="*/ T0 w 487"/>
                                <a:gd name="T2" fmla="+- 0 3520 3022"/>
                                <a:gd name="T3" fmla="*/ 3520 h 498"/>
                                <a:gd name="T4" fmla="+- 0 6398 6331"/>
                                <a:gd name="T5" fmla="*/ T4 w 487"/>
                                <a:gd name="T6" fmla="+- 0 3520 3022"/>
                                <a:gd name="T7" fmla="*/ 3520 h 498"/>
                                <a:gd name="T8" fmla="+- 0 6450 6331"/>
                                <a:gd name="T9" fmla="*/ T8 w 487"/>
                                <a:gd name="T10" fmla="+- 0 3398 3022"/>
                                <a:gd name="T11" fmla="*/ 3398 h 498"/>
                                <a:gd name="T12" fmla="+- 0 6699 6331"/>
                                <a:gd name="T13" fmla="*/ T12 w 487"/>
                                <a:gd name="T14" fmla="+- 0 3398 3022"/>
                                <a:gd name="T15" fmla="*/ 3398 h 498"/>
                                <a:gd name="T16" fmla="+- 0 6749 6331"/>
                                <a:gd name="T17" fmla="*/ T16 w 487"/>
                                <a:gd name="T18" fmla="+- 0 3520 3022"/>
                                <a:gd name="T19" fmla="*/ 3520 h 498"/>
                                <a:gd name="T20" fmla="+- 0 6818 6331"/>
                                <a:gd name="T21" fmla="*/ T20 w 487"/>
                                <a:gd name="T22" fmla="+- 0 3520 3022"/>
                                <a:gd name="T23" fmla="*/ 3520 h 498"/>
                                <a:gd name="T24" fmla="+- 0 6606 6331"/>
                                <a:gd name="T25" fmla="*/ T24 w 487"/>
                                <a:gd name="T26" fmla="+- 0 3022 3022"/>
                                <a:gd name="T27" fmla="*/ 3022 h 498"/>
                                <a:gd name="T28" fmla="+- 0 6551 6331"/>
                                <a:gd name="T29" fmla="*/ T28 w 487"/>
                                <a:gd name="T30" fmla="+- 0 3022 3022"/>
                                <a:gd name="T31" fmla="*/ 3022 h 498"/>
                                <a:gd name="T32" fmla="+- 0 6331 6331"/>
                                <a:gd name="T33" fmla="*/ T32 w 487"/>
                                <a:gd name="T34" fmla="+- 0 3520 3022"/>
                                <a:gd name="T35" fmla="*/ 3520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7" h="498">
                                  <a:moveTo>
                                    <a:pt x="0" y="498"/>
                                  </a:moveTo>
                                  <a:lnTo>
                                    <a:pt x="67" y="498"/>
                                  </a:lnTo>
                                  <a:lnTo>
                                    <a:pt x="119" y="376"/>
                                  </a:lnTo>
                                  <a:lnTo>
                                    <a:pt x="368" y="376"/>
                                  </a:lnTo>
                                  <a:lnTo>
                                    <a:pt x="418" y="498"/>
                                  </a:lnTo>
                                  <a:lnTo>
                                    <a:pt x="487" y="498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0" y="4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2"/>
                        <wpg:cNvGrpSpPr>
                          <a:grpSpLocks/>
                        </wpg:cNvGrpSpPr>
                        <wpg:grpSpPr bwMode="auto">
                          <a:xfrm>
                            <a:off x="6473" y="3098"/>
                            <a:ext cx="203" cy="245"/>
                            <a:chOff x="6473" y="3098"/>
                            <a:chExt cx="203" cy="245"/>
                          </a:xfrm>
                        </wpg:grpSpPr>
                        <wps:wsp>
                          <wps:cNvPr id="64" name="Freeform 93"/>
                          <wps:cNvSpPr>
                            <a:spLocks/>
                          </wps:cNvSpPr>
                          <wps:spPr bwMode="auto">
                            <a:xfrm>
                              <a:off x="6473" y="3098"/>
                              <a:ext cx="203" cy="245"/>
                            </a:xfrm>
                            <a:custGeom>
                              <a:avLst/>
                              <a:gdLst>
                                <a:gd name="T0" fmla="+- 0 6676 6473"/>
                                <a:gd name="T1" fmla="*/ T0 w 203"/>
                                <a:gd name="T2" fmla="+- 0 3343 3098"/>
                                <a:gd name="T3" fmla="*/ 3343 h 245"/>
                                <a:gd name="T4" fmla="+- 0 6473 6473"/>
                                <a:gd name="T5" fmla="*/ T4 w 203"/>
                                <a:gd name="T6" fmla="+- 0 3343 3098"/>
                                <a:gd name="T7" fmla="*/ 3343 h 245"/>
                                <a:gd name="T8" fmla="+- 0 6576 6473"/>
                                <a:gd name="T9" fmla="*/ T8 w 203"/>
                                <a:gd name="T10" fmla="+- 0 3098 3098"/>
                                <a:gd name="T11" fmla="*/ 3098 h 245"/>
                                <a:gd name="T12" fmla="+- 0 6578 6473"/>
                                <a:gd name="T13" fmla="*/ T12 w 203"/>
                                <a:gd name="T14" fmla="+- 0 3098 3098"/>
                                <a:gd name="T15" fmla="*/ 3098 h 245"/>
                                <a:gd name="T16" fmla="+- 0 6676 6473"/>
                                <a:gd name="T17" fmla="*/ T16 w 203"/>
                                <a:gd name="T18" fmla="+- 0 3343 3098"/>
                                <a:gd name="T19" fmla="*/ 334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45">
                                  <a:moveTo>
                                    <a:pt x="203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203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8"/>
                        <wpg:cNvGrpSpPr>
                          <a:grpSpLocks/>
                        </wpg:cNvGrpSpPr>
                        <wpg:grpSpPr bwMode="auto">
                          <a:xfrm>
                            <a:off x="6870" y="3022"/>
                            <a:ext cx="424" cy="498"/>
                            <a:chOff x="6870" y="3022"/>
                            <a:chExt cx="424" cy="498"/>
                          </a:xfrm>
                        </wpg:grpSpPr>
                        <wps:wsp>
                          <wps:cNvPr id="66" name="Freeform 91"/>
                          <wps:cNvSpPr>
                            <a:spLocks/>
                          </wps:cNvSpPr>
                          <wps:spPr bwMode="auto">
                            <a:xfrm>
                              <a:off x="6870" y="3022"/>
                              <a:ext cx="424" cy="498"/>
                            </a:xfrm>
                            <a:custGeom>
                              <a:avLst/>
                              <a:gdLst>
                                <a:gd name="T0" fmla="+- 0 6944 6870"/>
                                <a:gd name="T1" fmla="*/ T0 w 424"/>
                                <a:gd name="T2" fmla="+- 0 3022 3022"/>
                                <a:gd name="T3" fmla="*/ 3022 h 498"/>
                                <a:gd name="T4" fmla="+- 0 6870 6870"/>
                                <a:gd name="T5" fmla="*/ T4 w 424"/>
                                <a:gd name="T6" fmla="+- 0 3022 3022"/>
                                <a:gd name="T7" fmla="*/ 3022 h 498"/>
                                <a:gd name="T8" fmla="+- 0 6870 6870"/>
                                <a:gd name="T9" fmla="*/ T8 w 424"/>
                                <a:gd name="T10" fmla="+- 0 3520 3022"/>
                                <a:gd name="T11" fmla="*/ 3520 h 498"/>
                                <a:gd name="T12" fmla="+- 0 6929 6870"/>
                                <a:gd name="T13" fmla="*/ T12 w 424"/>
                                <a:gd name="T14" fmla="+- 0 3520 3022"/>
                                <a:gd name="T15" fmla="*/ 3520 h 498"/>
                                <a:gd name="T16" fmla="+- 0 6929 6870"/>
                                <a:gd name="T17" fmla="*/ T16 w 424"/>
                                <a:gd name="T18" fmla="+- 0 3107 3022"/>
                                <a:gd name="T19" fmla="*/ 3107 h 498"/>
                                <a:gd name="T20" fmla="+- 0 7003 6870"/>
                                <a:gd name="T21" fmla="*/ T20 w 424"/>
                                <a:gd name="T22" fmla="+- 0 3107 3022"/>
                                <a:gd name="T23" fmla="*/ 3107 h 498"/>
                                <a:gd name="T24" fmla="+- 0 6944 6870"/>
                                <a:gd name="T25" fmla="*/ T24 w 424"/>
                                <a:gd name="T26" fmla="+- 0 3022 3022"/>
                                <a:gd name="T27" fmla="*/ 302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4" h="498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59" y="498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90"/>
                          <wps:cNvSpPr>
                            <a:spLocks/>
                          </wps:cNvSpPr>
                          <wps:spPr bwMode="auto">
                            <a:xfrm>
                              <a:off x="6870" y="3022"/>
                              <a:ext cx="424" cy="498"/>
                            </a:xfrm>
                            <a:custGeom>
                              <a:avLst/>
                              <a:gdLst>
                                <a:gd name="T0" fmla="+- 0 7003 6870"/>
                                <a:gd name="T1" fmla="*/ T0 w 424"/>
                                <a:gd name="T2" fmla="+- 0 3107 3022"/>
                                <a:gd name="T3" fmla="*/ 3107 h 498"/>
                                <a:gd name="T4" fmla="+- 0 6930 6870"/>
                                <a:gd name="T5" fmla="*/ T4 w 424"/>
                                <a:gd name="T6" fmla="+- 0 3107 3022"/>
                                <a:gd name="T7" fmla="*/ 3107 h 498"/>
                                <a:gd name="T8" fmla="+- 0 7219 6870"/>
                                <a:gd name="T9" fmla="*/ T8 w 424"/>
                                <a:gd name="T10" fmla="+- 0 3520 3022"/>
                                <a:gd name="T11" fmla="*/ 3520 h 498"/>
                                <a:gd name="T12" fmla="+- 0 7293 6870"/>
                                <a:gd name="T13" fmla="*/ T12 w 424"/>
                                <a:gd name="T14" fmla="+- 0 3520 3022"/>
                                <a:gd name="T15" fmla="*/ 3520 h 498"/>
                                <a:gd name="T16" fmla="+- 0 7293 6870"/>
                                <a:gd name="T17" fmla="*/ T16 w 424"/>
                                <a:gd name="T18" fmla="+- 0 3436 3022"/>
                                <a:gd name="T19" fmla="*/ 3436 h 498"/>
                                <a:gd name="T20" fmla="+- 0 7233 6870"/>
                                <a:gd name="T21" fmla="*/ T20 w 424"/>
                                <a:gd name="T22" fmla="+- 0 3436 3022"/>
                                <a:gd name="T23" fmla="*/ 3436 h 498"/>
                                <a:gd name="T24" fmla="+- 0 7003 6870"/>
                                <a:gd name="T25" fmla="*/ T24 w 424"/>
                                <a:gd name="T26" fmla="+- 0 3107 3022"/>
                                <a:gd name="T27" fmla="*/ 3107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4" h="498">
                                  <a:moveTo>
                                    <a:pt x="133" y="85"/>
                                  </a:moveTo>
                                  <a:lnTo>
                                    <a:pt x="60" y="85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423" y="498"/>
                                  </a:lnTo>
                                  <a:lnTo>
                                    <a:pt x="423" y="414"/>
                                  </a:lnTo>
                                  <a:lnTo>
                                    <a:pt x="363" y="414"/>
                                  </a:lnTo>
                                  <a:lnTo>
                                    <a:pt x="13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89"/>
                          <wps:cNvSpPr>
                            <a:spLocks/>
                          </wps:cNvSpPr>
                          <wps:spPr bwMode="auto">
                            <a:xfrm>
                              <a:off x="6870" y="3022"/>
                              <a:ext cx="424" cy="498"/>
                            </a:xfrm>
                            <a:custGeom>
                              <a:avLst/>
                              <a:gdLst>
                                <a:gd name="T0" fmla="+- 0 7293 6870"/>
                                <a:gd name="T1" fmla="*/ T0 w 424"/>
                                <a:gd name="T2" fmla="+- 0 3022 3022"/>
                                <a:gd name="T3" fmla="*/ 3022 h 498"/>
                                <a:gd name="T4" fmla="+- 0 7234 6870"/>
                                <a:gd name="T5" fmla="*/ T4 w 424"/>
                                <a:gd name="T6" fmla="+- 0 3022 3022"/>
                                <a:gd name="T7" fmla="*/ 3022 h 498"/>
                                <a:gd name="T8" fmla="+- 0 7234 6870"/>
                                <a:gd name="T9" fmla="*/ T8 w 424"/>
                                <a:gd name="T10" fmla="+- 0 3436 3022"/>
                                <a:gd name="T11" fmla="*/ 3436 h 498"/>
                                <a:gd name="T12" fmla="+- 0 7293 6870"/>
                                <a:gd name="T13" fmla="*/ T12 w 424"/>
                                <a:gd name="T14" fmla="+- 0 3436 3022"/>
                                <a:gd name="T15" fmla="*/ 3436 h 498"/>
                                <a:gd name="T16" fmla="+- 0 7293 6870"/>
                                <a:gd name="T17" fmla="*/ T16 w 424"/>
                                <a:gd name="T18" fmla="+- 0 3022 3022"/>
                                <a:gd name="T19" fmla="*/ 302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98">
                                  <a:moveTo>
                                    <a:pt x="423" y="0"/>
                                  </a:moveTo>
                                  <a:lnTo>
                                    <a:pt x="364" y="0"/>
                                  </a:lnTo>
                                  <a:lnTo>
                                    <a:pt x="364" y="414"/>
                                  </a:lnTo>
                                  <a:lnTo>
                                    <a:pt x="423" y="414"/>
                                  </a:lnTo>
                                  <a:lnTo>
                                    <a:pt x="4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6"/>
                        <wpg:cNvGrpSpPr>
                          <a:grpSpLocks/>
                        </wpg:cNvGrpSpPr>
                        <wpg:grpSpPr bwMode="auto">
                          <a:xfrm>
                            <a:off x="6870" y="3022"/>
                            <a:ext cx="424" cy="498"/>
                            <a:chOff x="6870" y="3022"/>
                            <a:chExt cx="424" cy="498"/>
                          </a:xfrm>
                        </wpg:grpSpPr>
                        <wps:wsp>
                          <wps:cNvPr id="70" name="Freeform 87"/>
                          <wps:cNvSpPr>
                            <a:spLocks/>
                          </wps:cNvSpPr>
                          <wps:spPr bwMode="auto">
                            <a:xfrm>
                              <a:off x="6870" y="3022"/>
                              <a:ext cx="424" cy="498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424"/>
                                <a:gd name="T2" fmla="+- 0 3022 3022"/>
                                <a:gd name="T3" fmla="*/ 3022 h 498"/>
                                <a:gd name="T4" fmla="+- 0 6944 6870"/>
                                <a:gd name="T5" fmla="*/ T4 w 424"/>
                                <a:gd name="T6" fmla="+- 0 3022 3022"/>
                                <a:gd name="T7" fmla="*/ 3022 h 498"/>
                                <a:gd name="T8" fmla="+- 0 7233 6870"/>
                                <a:gd name="T9" fmla="*/ T8 w 424"/>
                                <a:gd name="T10" fmla="+- 0 3436 3022"/>
                                <a:gd name="T11" fmla="*/ 3436 h 498"/>
                                <a:gd name="T12" fmla="+- 0 7234 6870"/>
                                <a:gd name="T13" fmla="*/ T12 w 424"/>
                                <a:gd name="T14" fmla="+- 0 3436 3022"/>
                                <a:gd name="T15" fmla="*/ 3436 h 498"/>
                                <a:gd name="T16" fmla="+- 0 7234 6870"/>
                                <a:gd name="T17" fmla="*/ T16 w 424"/>
                                <a:gd name="T18" fmla="+- 0 3022 3022"/>
                                <a:gd name="T19" fmla="*/ 3022 h 498"/>
                                <a:gd name="T20" fmla="+- 0 7293 6870"/>
                                <a:gd name="T21" fmla="*/ T20 w 424"/>
                                <a:gd name="T22" fmla="+- 0 3022 3022"/>
                                <a:gd name="T23" fmla="*/ 3022 h 498"/>
                                <a:gd name="T24" fmla="+- 0 7293 6870"/>
                                <a:gd name="T25" fmla="*/ T24 w 424"/>
                                <a:gd name="T26" fmla="+- 0 3520 3022"/>
                                <a:gd name="T27" fmla="*/ 3520 h 498"/>
                                <a:gd name="T28" fmla="+- 0 7219 6870"/>
                                <a:gd name="T29" fmla="*/ T28 w 424"/>
                                <a:gd name="T30" fmla="+- 0 3520 3022"/>
                                <a:gd name="T31" fmla="*/ 3520 h 498"/>
                                <a:gd name="T32" fmla="+- 0 6930 6870"/>
                                <a:gd name="T33" fmla="*/ T32 w 424"/>
                                <a:gd name="T34" fmla="+- 0 3107 3022"/>
                                <a:gd name="T35" fmla="*/ 3107 h 498"/>
                                <a:gd name="T36" fmla="+- 0 6929 6870"/>
                                <a:gd name="T37" fmla="*/ T36 w 424"/>
                                <a:gd name="T38" fmla="+- 0 3107 3022"/>
                                <a:gd name="T39" fmla="*/ 3107 h 498"/>
                                <a:gd name="T40" fmla="+- 0 6929 6870"/>
                                <a:gd name="T41" fmla="*/ T40 w 424"/>
                                <a:gd name="T42" fmla="+- 0 3520 3022"/>
                                <a:gd name="T43" fmla="*/ 3520 h 498"/>
                                <a:gd name="T44" fmla="+- 0 6870 6870"/>
                                <a:gd name="T45" fmla="*/ T44 w 424"/>
                                <a:gd name="T46" fmla="+- 0 3520 3022"/>
                                <a:gd name="T47" fmla="*/ 3520 h 498"/>
                                <a:gd name="T48" fmla="+- 0 6870 6870"/>
                                <a:gd name="T49" fmla="*/ T48 w 424"/>
                                <a:gd name="T50" fmla="+- 0 3022 3022"/>
                                <a:gd name="T51" fmla="*/ 302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4" h="498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63" y="414"/>
                                  </a:lnTo>
                                  <a:lnTo>
                                    <a:pt x="364" y="414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23" y="498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2"/>
                        <wpg:cNvGrpSpPr>
                          <a:grpSpLocks/>
                        </wpg:cNvGrpSpPr>
                        <wpg:grpSpPr bwMode="auto">
                          <a:xfrm>
                            <a:off x="7395" y="3022"/>
                            <a:ext cx="391" cy="498"/>
                            <a:chOff x="7395" y="3022"/>
                            <a:chExt cx="391" cy="498"/>
                          </a:xfrm>
                        </wpg:grpSpPr>
                        <wps:wsp>
                          <wps:cNvPr id="72" name="Freeform 85"/>
                          <wps:cNvSpPr>
                            <a:spLocks/>
                          </wps:cNvSpPr>
                          <wps:spPr bwMode="auto">
                            <a:xfrm>
                              <a:off x="7395" y="3022"/>
                              <a:ext cx="391" cy="498"/>
                            </a:xfrm>
                            <a:custGeom>
                              <a:avLst/>
                              <a:gdLst>
                                <a:gd name="T0" fmla="+- 0 7454 7395"/>
                                <a:gd name="T1" fmla="*/ T0 w 391"/>
                                <a:gd name="T2" fmla="+- 0 3022 3022"/>
                                <a:gd name="T3" fmla="*/ 3022 h 498"/>
                                <a:gd name="T4" fmla="+- 0 7395 7395"/>
                                <a:gd name="T5" fmla="*/ T4 w 391"/>
                                <a:gd name="T6" fmla="+- 0 3022 3022"/>
                                <a:gd name="T7" fmla="*/ 3022 h 498"/>
                                <a:gd name="T8" fmla="+- 0 7395 7395"/>
                                <a:gd name="T9" fmla="*/ T8 w 391"/>
                                <a:gd name="T10" fmla="+- 0 3520 3022"/>
                                <a:gd name="T11" fmla="*/ 3520 h 498"/>
                                <a:gd name="T12" fmla="+- 0 7454 7395"/>
                                <a:gd name="T13" fmla="*/ T12 w 391"/>
                                <a:gd name="T14" fmla="+- 0 3520 3022"/>
                                <a:gd name="T15" fmla="*/ 3520 h 498"/>
                                <a:gd name="T16" fmla="+- 0 7454 7395"/>
                                <a:gd name="T17" fmla="*/ T16 w 391"/>
                                <a:gd name="T18" fmla="+- 0 3267 3022"/>
                                <a:gd name="T19" fmla="*/ 3267 h 498"/>
                                <a:gd name="T20" fmla="+- 0 7545 7395"/>
                                <a:gd name="T21" fmla="*/ T20 w 391"/>
                                <a:gd name="T22" fmla="+- 0 3267 3022"/>
                                <a:gd name="T23" fmla="*/ 3267 h 498"/>
                                <a:gd name="T24" fmla="+- 0 7528 7395"/>
                                <a:gd name="T25" fmla="*/ T24 w 391"/>
                                <a:gd name="T26" fmla="+- 0 3249 3022"/>
                                <a:gd name="T27" fmla="*/ 3249 h 498"/>
                                <a:gd name="T28" fmla="+- 0 7541 7395"/>
                                <a:gd name="T29" fmla="*/ T28 w 391"/>
                                <a:gd name="T30" fmla="+- 0 3237 3022"/>
                                <a:gd name="T31" fmla="*/ 3237 h 498"/>
                                <a:gd name="T32" fmla="+- 0 7454 7395"/>
                                <a:gd name="T33" fmla="*/ T32 w 391"/>
                                <a:gd name="T34" fmla="+- 0 3237 3022"/>
                                <a:gd name="T35" fmla="*/ 3237 h 498"/>
                                <a:gd name="T36" fmla="+- 0 7454 7395"/>
                                <a:gd name="T37" fmla="*/ T36 w 391"/>
                                <a:gd name="T38" fmla="+- 0 3022 3022"/>
                                <a:gd name="T39" fmla="*/ 302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1" h="498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59" y="498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150" y="245"/>
                                  </a:lnTo>
                                  <a:lnTo>
                                    <a:pt x="133" y="227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84"/>
                          <wps:cNvSpPr>
                            <a:spLocks/>
                          </wps:cNvSpPr>
                          <wps:spPr bwMode="auto">
                            <a:xfrm>
                              <a:off x="7395" y="3022"/>
                              <a:ext cx="391" cy="498"/>
                            </a:xfrm>
                            <a:custGeom>
                              <a:avLst/>
                              <a:gdLst>
                                <a:gd name="T0" fmla="+- 0 7545 7395"/>
                                <a:gd name="T1" fmla="*/ T0 w 391"/>
                                <a:gd name="T2" fmla="+- 0 3267 3022"/>
                                <a:gd name="T3" fmla="*/ 3267 h 498"/>
                                <a:gd name="T4" fmla="+- 0 7463 7395"/>
                                <a:gd name="T5" fmla="*/ T4 w 391"/>
                                <a:gd name="T6" fmla="+- 0 3267 3022"/>
                                <a:gd name="T7" fmla="*/ 3267 h 498"/>
                                <a:gd name="T8" fmla="+- 0 7700 7395"/>
                                <a:gd name="T9" fmla="*/ T8 w 391"/>
                                <a:gd name="T10" fmla="+- 0 3520 3022"/>
                                <a:gd name="T11" fmla="*/ 3520 h 498"/>
                                <a:gd name="T12" fmla="+- 0 7786 7395"/>
                                <a:gd name="T13" fmla="*/ T12 w 391"/>
                                <a:gd name="T14" fmla="+- 0 3520 3022"/>
                                <a:gd name="T15" fmla="*/ 3520 h 498"/>
                                <a:gd name="T16" fmla="+- 0 7545 7395"/>
                                <a:gd name="T17" fmla="*/ T16 w 391"/>
                                <a:gd name="T18" fmla="+- 0 3267 3022"/>
                                <a:gd name="T19" fmla="*/ 3267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498">
                                  <a:moveTo>
                                    <a:pt x="150" y="245"/>
                                  </a:moveTo>
                                  <a:lnTo>
                                    <a:pt x="68" y="245"/>
                                  </a:lnTo>
                                  <a:lnTo>
                                    <a:pt x="305" y="498"/>
                                  </a:lnTo>
                                  <a:lnTo>
                                    <a:pt x="391" y="498"/>
                                  </a:lnTo>
                                  <a:lnTo>
                                    <a:pt x="150" y="2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83"/>
                          <wps:cNvSpPr>
                            <a:spLocks/>
                          </wps:cNvSpPr>
                          <wps:spPr bwMode="auto">
                            <a:xfrm>
                              <a:off x="7395" y="3022"/>
                              <a:ext cx="391" cy="498"/>
                            </a:xfrm>
                            <a:custGeom>
                              <a:avLst/>
                              <a:gdLst>
                                <a:gd name="T0" fmla="+- 0 7775 7395"/>
                                <a:gd name="T1" fmla="*/ T0 w 391"/>
                                <a:gd name="T2" fmla="+- 0 3022 3022"/>
                                <a:gd name="T3" fmla="*/ 3022 h 498"/>
                                <a:gd name="T4" fmla="+- 0 7689 7395"/>
                                <a:gd name="T5" fmla="*/ T4 w 391"/>
                                <a:gd name="T6" fmla="+- 0 3022 3022"/>
                                <a:gd name="T7" fmla="*/ 3022 h 498"/>
                                <a:gd name="T8" fmla="+- 0 7463 7395"/>
                                <a:gd name="T9" fmla="*/ T8 w 391"/>
                                <a:gd name="T10" fmla="+- 0 3237 3022"/>
                                <a:gd name="T11" fmla="*/ 3237 h 498"/>
                                <a:gd name="T12" fmla="+- 0 7541 7395"/>
                                <a:gd name="T13" fmla="*/ T12 w 391"/>
                                <a:gd name="T14" fmla="+- 0 3237 3022"/>
                                <a:gd name="T15" fmla="*/ 3237 h 498"/>
                                <a:gd name="T16" fmla="+- 0 7775 7395"/>
                                <a:gd name="T17" fmla="*/ T16 w 391"/>
                                <a:gd name="T18" fmla="+- 0 3022 3022"/>
                                <a:gd name="T19" fmla="*/ 302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498">
                                  <a:moveTo>
                                    <a:pt x="38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3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0"/>
                        <wpg:cNvGrpSpPr>
                          <a:grpSpLocks/>
                        </wpg:cNvGrpSpPr>
                        <wpg:grpSpPr bwMode="auto">
                          <a:xfrm>
                            <a:off x="7395" y="3022"/>
                            <a:ext cx="391" cy="498"/>
                            <a:chOff x="7395" y="3022"/>
                            <a:chExt cx="391" cy="498"/>
                          </a:xfrm>
                        </wpg:grpSpPr>
                        <wps:wsp>
                          <wps:cNvPr id="76" name="Freeform 81"/>
                          <wps:cNvSpPr>
                            <a:spLocks/>
                          </wps:cNvSpPr>
                          <wps:spPr bwMode="auto">
                            <a:xfrm>
                              <a:off x="7395" y="3022"/>
                              <a:ext cx="391" cy="498"/>
                            </a:xfrm>
                            <a:custGeom>
                              <a:avLst/>
                              <a:gdLst>
                                <a:gd name="T0" fmla="+- 0 7395 7395"/>
                                <a:gd name="T1" fmla="*/ T0 w 391"/>
                                <a:gd name="T2" fmla="+- 0 3022 3022"/>
                                <a:gd name="T3" fmla="*/ 3022 h 498"/>
                                <a:gd name="T4" fmla="+- 0 7454 7395"/>
                                <a:gd name="T5" fmla="*/ T4 w 391"/>
                                <a:gd name="T6" fmla="+- 0 3022 3022"/>
                                <a:gd name="T7" fmla="*/ 3022 h 498"/>
                                <a:gd name="T8" fmla="+- 0 7454 7395"/>
                                <a:gd name="T9" fmla="*/ T8 w 391"/>
                                <a:gd name="T10" fmla="+- 0 3237 3022"/>
                                <a:gd name="T11" fmla="*/ 3237 h 498"/>
                                <a:gd name="T12" fmla="+- 0 7463 7395"/>
                                <a:gd name="T13" fmla="*/ T12 w 391"/>
                                <a:gd name="T14" fmla="+- 0 3237 3022"/>
                                <a:gd name="T15" fmla="*/ 3237 h 498"/>
                                <a:gd name="T16" fmla="+- 0 7689 7395"/>
                                <a:gd name="T17" fmla="*/ T16 w 391"/>
                                <a:gd name="T18" fmla="+- 0 3022 3022"/>
                                <a:gd name="T19" fmla="*/ 3022 h 498"/>
                                <a:gd name="T20" fmla="+- 0 7775 7395"/>
                                <a:gd name="T21" fmla="*/ T20 w 391"/>
                                <a:gd name="T22" fmla="+- 0 3022 3022"/>
                                <a:gd name="T23" fmla="*/ 3022 h 498"/>
                                <a:gd name="T24" fmla="+- 0 7528 7395"/>
                                <a:gd name="T25" fmla="*/ T24 w 391"/>
                                <a:gd name="T26" fmla="+- 0 3249 3022"/>
                                <a:gd name="T27" fmla="*/ 3249 h 498"/>
                                <a:gd name="T28" fmla="+- 0 7786 7395"/>
                                <a:gd name="T29" fmla="*/ T28 w 391"/>
                                <a:gd name="T30" fmla="+- 0 3520 3022"/>
                                <a:gd name="T31" fmla="*/ 3520 h 498"/>
                                <a:gd name="T32" fmla="+- 0 7700 7395"/>
                                <a:gd name="T33" fmla="*/ T32 w 391"/>
                                <a:gd name="T34" fmla="+- 0 3520 3022"/>
                                <a:gd name="T35" fmla="*/ 3520 h 498"/>
                                <a:gd name="T36" fmla="+- 0 7463 7395"/>
                                <a:gd name="T37" fmla="*/ T36 w 391"/>
                                <a:gd name="T38" fmla="+- 0 3267 3022"/>
                                <a:gd name="T39" fmla="*/ 3267 h 498"/>
                                <a:gd name="T40" fmla="+- 0 7454 7395"/>
                                <a:gd name="T41" fmla="*/ T40 w 391"/>
                                <a:gd name="T42" fmla="+- 0 3267 3022"/>
                                <a:gd name="T43" fmla="*/ 3267 h 498"/>
                                <a:gd name="T44" fmla="+- 0 7454 7395"/>
                                <a:gd name="T45" fmla="*/ T44 w 391"/>
                                <a:gd name="T46" fmla="+- 0 3520 3022"/>
                                <a:gd name="T47" fmla="*/ 3520 h 498"/>
                                <a:gd name="T48" fmla="+- 0 7395 7395"/>
                                <a:gd name="T49" fmla="*/ T48 w 391"/>
                                <a:gd name="T50" fmla="+- 0 3520 3022"/>
                                <a:gd name="T51" fmla="*/ 3520 h 498"/>
                                <a:gd name="T52" fmla="+- 0 7395 7395"/>
                                <a:gd name="T53" fmla="*/ T52 w 391"/>
                                <a:gd name="T54" fmla="+- 0 3022 3022"/>
                                <a:gd name="T55" fmla="*/ 302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1" h="498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133" y="227"/>
                                  </a:lnTo>
                                  <a:lnTo>
                                    <a:pt x="391" y="498"/>
                                  </a:lnTo>
                                  <a:lnTo>
                                    <a:pt x="305" y="498"/>
                                  </a:lnTo>
                                  <a:lnTo>
                                    <a:pt x="68" y="245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9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8"/>
                        <wpg:cNvGrpSpPr>
                          <a:grpSpLocks/>
                        </wpg:cNvGrpSpPr>
                        <wpg:grpSpPr bwMode="auto">
                          <a:xfrm>
                            <a:off x="7792" y="3010"/>
                            <a:ext cx="425" cy="523"/>
                            <a:chOff x="7792" y="3010"/>
                            <a:chExt cx="425" cy="523"/>
                          </a:xfrm>
                        </wpg:grpSpPr>
                        <wps:wsp>
                          <wps:cNvPr id="78" name="Freeform 79"/>
                          <wps:cNvSpPr>
                            <a:spLocks/>
                          </wps:cNvSpPr>
                          <wps:spPr bwMode="auto">
                            <a:xfrm>
                              <a:off x="7792" y="3010"/>
                              <a:ext cx="425" cy="523"/>
                            </a:xfrm>
                            <a:custGeom>
                              <a:avLst/>
                              <a:gdLst>
                                <a:gd name="T0" fmla="+- 0 8073 7792"/>
                                <a:gd name="T1" fmla="*/ T0 w 425"/>
                                <a:gd name="T2" fmla="+- 0 3010 3010"/>
                                <a:gd name="T3" fmla="*/ 3010 h 523"/>
                                <a:gd name="T4" fmla="+- 0 7997 7792"/>
                                <a:gd name="T5" fmla="*/ T4 w 425"/>
                                <a:gd name="T6" fmla="+- 0 3018 3010"/>
                                <a:gd name="T7" fmla="*/ 3018 h 523"/>
                                <a:gd name="T8" fmla="+- 0 7932 7792"/>
                                <a:gd name="T9" fmla="*/ T8 w 425"/>
                                <a:gd name="T10" fmla="+- 0 3040 3010"/>
                                <a:gd name="T11" fmla="*/ 3040 h 523"/>
                                <a:gd name="T12" fmla="+- 0 7877 7792"/>
                                <a:gd name="T13" fmla="*/ T12 w 425"/>
                                <a:gd name="T14" fmla="+- 0 3075 3010"/>
                                <a:gd name="T15" fmla="*/ 3075 h 523"/>
                                <a:gd name="T16" fmla="+- 0 7836 7792"/>
                                <a:gd name="T17" fmla="*/ T16 w 425"/>
                                <a:gd name="T18" fmla="+- 0 3122 3010"/>
                                <a:gd name="T19" fmla="*/ 3122 h 523"/>
                                <a:gd name="T20" fmla="+- 0 7807 7792"/>
                                <a:gd name="T21" fmla="*/ T20 w 425"/>
                                <a:gd name="T22" fmla="+- 0 3178 3010"/>
                                <a:gd name="T23" fmla="*/ 3178 h 523"/>
                                <a:gd name="T24" fmla="+- 0 7793 7792"/>
                                <a:gd name="T25" fmla="*/ T24 w 425"/>
                                <a:gd name="T26" fmla="+- 0 3243 3010"/>
                                <a:gd name="T27" fmla="*/ 3243 h 523"/>
                                <a:gd name="T28" fmla="+- 0 7792 7792"/>
                                <a:gd name="T29" fmla="*/ T28 w 425"/>
                                <a:gd name="T30" fmla="+- 0 3266 3010"/>
                                <a:gd name="T31" fmla="*/ 3266 h 523"/>
                                <a:gd name="T32" fmla="+- 0 7793 7792"/>
                                <a:gd name="T33" fmla="*/ T32 w 425"/>
                                <a:gd name="T34" fmla="+- 0 3290 3010"/>
                                <a:gd name="T35" fmla="*/ 3290 h 523"/>
                                <a:gd name="T36" fmla="+- 0 7806 7792"/>
                                <a:gd name="T37" fmla="*/ T36 w 425"/>
                                <a:gd name="T38" fmla="+- 0 3359 3010"/>
                                <a:gd name="T39" fmla="*/ 3359 h 523"/>
                                <a:gd name="T40" fmla="+- 0 7834 7792"/>
                                <a:gd name="T41" fmla="*/ T40 w 425"/>
                                <a:gd name="T42" fmla="+- 0 3419 3010"/>
                                <a:gd name="T43" fmla="*/ 3419 h 523"/>
                                <a:gd name="T44" fmla="+- 0 7875 7792"/>
                                <a:gd name="T45" fmla="*/ T44 w 425"/>
                                <a:gd name="T46" fmla="+- 0 3468 3010"/>
                                <a:gd name="T47" fmla="*/ 3468 h 523"/>
                                <a:gd name="T48" fmla="+- 0 7928 7792"/>
                                <a:gd name="T49" fmla="*/ T48 w 425"/>
                                <a:gd name="T50" fmla="+- 0 3504 3010"/>
                                <a:gd name="T51" fmla="*/ 3504 h 523"/>
                                <a:gd name="T52" fmla="+- 0 7990 7792"/>
                                <a:gd name="T53" fmla="*/ T52 w 425"/>
                                <a:gd name="T54" fmla="+- 0 3526 3010"/>
                                <a:gd name="T55" fmla="*/ 3526 h 523"/>
                                <a:gd name="T56" fmla="+- 0 8052 7792"/>
                                <a:gd name="T57" fmla="*/ T56 w 425"/>
                                <a:gd name="T58" fmla="+- 0 3533 3010"/>
                                <a:gd name="T59" fmla="*/ 3533 h 523"/>
                                <a:gd name="T60" fmla="+- 0 8076 7792"/>
                                <a:gd name="T61" fmla="*/ T60 w 425"/>
                                <a:gd name="T62" fmla="+- 0 3532 3010"/>
                                <a:gd name="T63" fmla="*/ 3532 h 523"/>
                                <a:gd name="T64" fmla="+- 0 8144 7792"/>
                                <a:gd name="T65" fmla="*/ T64 w 425"/>
                                <a:gd name="T66" fmla="+- 0 3518 3010"/>
                                <a:gd name="T67" fmla="*/ 3518 h 523"/>
                                <a:gd name="T68" fmla="+- 0 8202 7792"/>
                                <a:gd name="T69" fmla="*/ T68 w 425"/>
                                <a:gd name="T70" fmla="+- 0 3489 3010"/>
                                <a:gd name="T71" fmla="*/ 3489 h 523"/>
                                <a:gd name="T72" fmla="+- 0 8217 7792"/>
                                <a:gd name="T73" fmla="*/ T72 w 425"/>
                                <a:gd name="T74" fmla="+- 0 3478 3010"/>
                                <a:gd name="T75" fmla="*/ 3478 h 523"/>
                                <a:gd name="T76" fmla="+- 0 8052 7792"/>
                                <a:gd name="T77" fmla="*/ T76 w 425"/>
                                <a:gd name="T78" fmla="+- 0 3478 3010"/>
                                <a:gd name="T79" fmla="*/ 3478 h 523"/>
                                <a:gd name="T80" fmla="+- 0 8028 7792"/>
                                <a:gd name="T81" fmla="*/ T80 w 425"/>
                                <a:gd name="T82" fmla="+- 0 3477 3010"/>
                                <a:gd name="T83" fmla="*/ 3477 h 523"/>
                                <a:gd name="T84" fmla="+- 0 7964 7792"/>
                                <a:gd name="T85" fmla="*/ T84 w 425"/>
                                <a:gd name="T86" fmla="+- 0 3458 3010"/>
                                <a:gd name="T87" fmla="*/ 3458 h 523"/>
                                <a:gd name="T88" fmla="+- 0 7912 7792"/>
                                <a:gd name="T89" fmla="*/ T88 w 425"/>
                                <a:gd name="T90" fmla="+- 0 3420 3010"/>
                                <a:gd name="T91" fmla="*/ 3420 h 523"/>
                                <a:gd name="T92" fmla="+- 0 7876 7792"/>
                                <a:gd name="T93" fmla="*/ T92 w 425"/>
                                <a:gd name="T94" fmla="+- 0 3367 3010"/>
                                <a:gd name="T95" fmla="*/ 3367 h 523"/>
                                <a:gd name="T96" fmla="+- 0 7857 7792"/>
                                <a:gd name="T97" fmla="*/ T96 w 425"/>
                                <a:gd name="T98" fmla="+- 0 3302 3010"/>
                                <a:gd name="T99" fmla="*/ 3302 h 523"/>
                                <a:gd name="T100" fmla="+- 0 7855 7792"/>
                                <a:gd name="T101" fmla="*/ T100 w 425"/>
                                <a:gd name="T102" fmla="+- 0 3278 3010"/>
                                <a:gd name="T103" fmla="*/ 3278 h 523"/>
                                <a:gd name="T104" fmla="+- 0 7856 7792"/>
                                <a:gd name="T105" fmla="*/ T104 w 425"/>
                                <a:gd name="T106" fmla="+- 0 3254 3010"/>
                                <a:gd name="T107" fmla="*/ 3254 h 523"/>
                                <a:gd name="T108" fmla="+- 0 7872 7792"/>
                                <a:gd name="T109" fmla="*/ T108 w 425"/>
                                <a:gd name="T110" fmla="+- 0 3186 3010"/>
                                <a:gd name="T111" fmla="*/ 3186 h 523"/>
                                <a:gd name="T112" fmla="+- 0 7906 7792"/>
                                <a:gd name="T113" fmla="*/ T112 w 425"/>
                                <a:gd name="T114" fmla="+- 0 3130 3010"/>
                                <a:gd name="T115" fmla="*/ 3130 h 523"/>
                                <a:gd name="T116" fmla="+- 0 7955 7792"/>
                                <a:gd name="T117" fmla="*/ T116 w 425"/>
                                <a:gd name="T118" fmla="+- 0 3089 3010"/>
                                <a:gd name="T119" fmla="*/ 3089 h 523"/>
                                <a:gd name="T120" fmla="+- 0 8016 7792"/>
                                <a:gd name="T121" fmla="*/ T120 w 425"/>
                                <a:gd name="T122" fmla="+- 0 3067 3010"/>
                                <a:gd name="T123" fmla="*/ 3067 h 523"/>
                                <a:gd name="T124" fmla="+- 0 8039 7792"/>
                                <a:gd name="T125" fmla="*/ T124 w 425"/>
                                <a:gd name="T126" fmla="+- 0 3065 3010"/>
                                <a:gd name="T127" fmla="*/ 3065 h 523"/>
                                <a:gd name="T128" fmla="+- 0 8216 7792"/>
                                <a:gd name="T129" fmla="*/ T128 w 425"/>
                                <a:gd name="T130" fmla="+- 0 3065 3010"/>
                                <a:gd name="T131" fmla="*/ 3065 h 523"/>
                                <a:gd name="T132" fmla="+- 0 8215 7792"/>
                                <a:gd name="T133" fmla="*/ T132 w 425"/>
                                <a:gd name="T134" fmla="+- 0 3063 3010"/>
                                <a:gd name="T135" fmla="*/ 3063 h 523"/>
                                <a:gd name="T136" fmla="+- 0 8160 7792"/>
                                <a:gd name="T137" fmla="*/ T136 w 425"/>
                                <a:gd name="T138" fmla="+- 0 3031 3010"/>
                                <a:gd name="T139" fmla="*/ 3031 h 523"/>
                                <a:gd name="T140" fmla="+- 0 8096 7792"/>
                                <a:gd name="T141" fmla="*/ T140 w 425"/>
                                <a:gd name="T142" fmla="+- 0 3013 3010"/>
                                <a:gd name="T143" fmla="*/ 3013 h 523"/>
                                <a:gd name="T144" fmla="+- 0 8073 7792"/>
                                <a:gd name="T145" fmla="*/ T144 w 425"/>
                                <a:gd name="T146" fmla="+- 0 3010 3010"/>
                                <a:gd name="T147" fmla="*/ 3010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25" h="523">
                                  <a:moveTo>
                                    <a:pt x="281" y="0"/>
                                  </a:moveTo>
                                  <a:lnTo>
                                    <a:pt x="205" y="8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1" y="23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14" y="349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83" y="458"/>
                                  </a:lnTo>
                                  <a:lnTo>
                                    <a:pt x="136" y="494"/>
                                  </a:lnTo>
                                  <a:lnTo>
                                    <a:pt x="198" y="516"/>
                                  </a:lnTo>
                                  <a:lnTo>
                                    <a:pt x="260" y="523"/>
                                  </a:lnTo>
                                  <a:lnTo>
                                    <a:pt x="284" y="522"/>
                                  </a:lnTo>
                                  <a:lnTo>
                                    <a:pt x="352" y="508"/>
                                  </a:lnTo>
                                  <a:lnTo>
                                    <a:pt x="410" y="479"/>
                                  </a:lnTo>
                                  <a:lnTo>
                                    <a:pt x="425" y="468"/>
                                  </a:lnTo>
                                  <a:lnTo>
                                    <a:pt x="260" y="468"/>
                                  </a:lnTo>
                                  <a:lnTo>
                                    <a:pt x="236" y="467"/>
                                  </a:lnTo>
                                  <a:lnTo>
                                    <a:pt x="172" y="448"/>
                                  </a:lnTo>
                                  <a:lnTo>
                                    <a:pt x="120" y="410"/>
                                  </a:lnTo>
                                  <a:lnTo>
                                    <a:pt x="84" y="357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63" y="268"/>
                                  </a:lnTo>
                                  <a:lnTo>
                                    <a:pt x="64" y="244"/>
                                  </a:lnTo>
                                  <a:lnTo>
                                    <a:pt x="80" y="176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224" y="57"/>
                                  </a:lnTo>
                                  <a:lnTo>
                                    <a:pt x="247" y="55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23" y="53"/>
                                  </a:lnTo>
                                  <a:lnTo>
                                    <a:pt x="368" y="21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6"/>
                        <wpg:cNvGrpSpPr>
                          <a:grpSpLocks/>
                        </wpg:cNvGrpSpPr>
                        <wpg:grpSpPr bwMode="auto">
                          <a:xfrm>
                            <a:off x="8039" y="3065"/>
                            <a:ext cx="273" cy="413"/>
                            <a:chOff x="8039" y="3065"/>
                            <a:chExt cx="273" cy="413"/>
                          </a:xfrm>
                        </wpg:grpSpPr>
                        <wps:wsp>
                          <wps:cNvPr id="80" name="Freeform 77"/>
                          <wps:cNvSpPr>
                            <a:spLocks/>
                          </wps:cNvSpPr>
                          <wps:spPr bwMode="auto">
                            <a:xfrm>
                              <a:off x="8039" y="3065"/>
                              <a:ext cx="273" cy="413"/>
                            </a:xfrm>
                            <a:custGeom>
                              <a:avLst/>
                              <a:gdLst>
                                <a:gd name="T0" fmla="+- 0 8216 8039"/>
                                <a:gd name="T1" fmla="*/ T0 w 273"/>
                                <a:gd name="T2" fmla="+- 0 3065 3065"/>
                                <a:gd name="T3" fmla="*/ 3065 h 413"/>
                                <a:gd name="T4" fmla="+- 0 8039 8039"/>
                                <a:gd name="T5" fmla="*/ T4 w 273"/>
                                <a:gd name="T6" fmla="+- 0 3065 3065"/>
                                <a:gd name="T7" fmla="*/ 3065 h 413"/>
                                <a:gd name="T8" fmla="+- 0 8065 8039"/>
                                <a:gd name="T9" fmla="*/ T8 w 273"/>
                                <a:gd name="T10" fmla="+- 0 3066 3065"/>
                                <a:gd name="T11" fmla="*/ 3066 h 413"/>
                                <a:gd name="T12" fmla="+- 0 8089 8039"/>
                                <a:gd name="T13" fmla="*/ T12 w 273"/>
                                <a:gd name="T14" fmla="+- 0 3069 3065"/>
                                <a:gd name="T15" fmla="*/ 3069 h 413"/>
                                <a:gd name="T16" fmla="+- 0 8153 8039"/>
                                <a:gd name="T17" fmla="*/ T16 w 273"/>
                                <a:gd name="T18" fmla="+- 0 3093 3065"/>
                                <a:gd name="T19" fmla="*/ 3093 h 413"/>
                                <a:gd name="T20" fmla="+- 0 8202 8039"/>
                                <a:gd name="T21" fmla="*/ T20 w 273"/>
                                <a:gd name="T22" fmla="+- 0 3135 3065"/>
                                <a:gd name="T23" fmla="*/ 3135 h 413"/>
                                <a:gd name="T24" fmla="+- 0 8234 8039"/>
                                <a:gd name="T25" fmla="*/ T24 w 273"/>
                                <a:gd name="T26" fmla="+- 0 3189 3065"/>
                                <a:gd name="T27" fmla="*/ 3189 h 413"/>
                                <a:gd name="T28" fmla="+- 0 8249 8039"/>
                                <a:gd name="T29" fmla="*/ T28 w 273"/>
                                <a:gd name="T30" fmla="+- 0 3254 3065"/>
                                <a:gd name="T31" fmla="*/ 3254 h 413"/>
                                <a:gd name="T32" fmla="+- 0 8248 8039"/>
                                <a:gd name="T33" fmla="*/ T32 w 273"/>
                                <a:gd name="T34" fmla="+- 0 3257 3065"/>
                                <a:gd name="T35" fmla="*/ 3257 h 413"/>
                                <a:gd name="T36" fmla="+- 0 8240 8039"/>
                                <a:gd name="T37" fmla="*/ T36 w 273"/>
                                <a:gd name="T38" fmla="+- 0 3328 3065"/>
                                <a:gd name="T39" fmla="*/ 3328 h 413"/>
                                <a:gd name="T40" fmla="+- 0 8213 8039"/>
                                <a:gd name="T41" fmla="*/ T40 w 273"/>
                                <a:gd name="T42" fmla="+- 0 3390 3065"/>
                                <a:gd name="T43" fmla="*/ 3390 h 413"/>
                                <a:gd name="T44" fmla="+- 0 8171 8039"/>
                                <a:gd name="T45" fmla="*/ T44 w 273"/>
                                <a:gd name="T46" fmla="+- 0 3438 3065"/>
                                <a:gd name="T47" fmla="*/ 3438 h 413"/>
                                <a:gd name="T48" fmla="+- 0 8117 8039"/>
                                <a:gd name="T49" fmla="*/ T48 w 273"/>
                                <a:gd name="T50" fmla="+- 0 3468 3065"/>
                                <a:gd name="T51" fmla="*/ 3468 h 413"/>
                                <a:gd name="T52" fmla="+- 0 8052 8039"/>
                                <a:gd name="T53" fmla="*/ T52 w 273"/>
                                <a:gd name="T54" fmla="+- 0 3478 3065"/>
                                <a:gd name="T55" fmla="*/ 3478 h 413"/>
                                <a:gd name="T56" fmla="+- 0 8217 8039"/>
                                <a:gd name="T57" fmla="*/ T56 w 273"/>
                                <a:gd name="T58" fmla="+- 0 3478 3065"/>
                                <a:gd name="T59" fmla="*/ 3478 h 413"/>
                                <a:gd name="T60" fmla="+- 0 8263 8039"/>
                                <a:gd name="T61" fmla="*/ T60 w 273"/>
                                <a:gd name="T62" fmla="+- 0 3430 3065"/>
                                <a:gd name="T63" fmla="*/ 3430 h 413"/>
                                <a:gd name="T64" fmla="+- 0 8294 8039"/>
                                <a:gd name="T65" fmla="*/ T64 w 273"/>
                                <a:gd name="T66" fmla="+- 0 3373 3065"/>
                                <a:gd name="T67" fmla="*/ 3373 h 413"/>
                                <a:gd name="T68" fmla="+- 0 8310 8039"/>
                                <a:gd name="T69" fmla="*/ T68 w 273"/>
                                <a:gd name="T70" fmla="+- 0 3306 3065"/>
                                <a:gd name="T71" fmla="*/ 3306 h 413"/>
                                <a:gd name="T72" fmla="+- 0 8312 8039"/>
                                <a:gd name="T73" fmla="*/ T72 w 273"/>
                                <a:gd name="T74" fmla="+- 0 3283 3065"/>
                                <a:gd name="T75" fmla="*/ 3283 h 413"/>
                                <a:gd name="T76" fmla="+- 0 8311 8039"/>
                                <a:gd name="T77" fmla="*/ T76 w 273"/>
                                <a:gd name="T78" fmla="+- 0 3257 3065"/>
                                <a:gd name="T79" fmla="*/ 3257 h 413"/>
                                <a:gd name="T80" fmla="+- 0 8298 8039"/>
                                <a:gd name="T81" fmla="*/ T80 w 273"/>
                                <a:gd name="T82" fmla="+- 0 3187 3065"/>
                                <a:gd name="T83" fmla="*/ 3187 h 413"/>
                                <a:gd name="T84" fmla="+- 0 8271 8039"/>
                                <a:gd name="T85" fmla="*/ T84 w 273"/>
                                <a:gd name="T86" fmla="+- 0 3126 3065"/>
                                <a:gd name="T87" fmla="*/ 3126 h 413"/>
                                <a:gd name="T88" fmla="+- 0 8231 8039"/>
                                <a:gd name="T89" fmla="*/ T88 w 273"/>
                                <a:gd name="T90" fmla="+- 0 3077 3065"/>
                                <a:gd name="T91" fmla="*/ 3077 h 413"/>
                                <a:gd name="T92" fmla="+- 0 8216 8039"/>
                                <a:gd name="T93" fmla="*/ T92 w 273"/>
                                <a:gd name="T94" fmla="+- 0 3065 3065"/>
                                <a:gd name="T95" fmla="*/ 3065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3" h="413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95" y="124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09" y="192"/>
                                  </a:lnTo>
                                  <a:lnTo>
                                    <a:pt x="201" y="263"/>
                                  </a:lnTo>
                                  <a:lnTo>
                                    <a:pt x="174" y="325"/>
                                  </a:lnTo>
                                  <a:lnTo>
                                    <a:pt x="132" y="373"/>
                                  </a:lnTo>
                                  <a:lnTo>
                                    <a:pt x="78" y="403"/>
                                  </a:lnTo>
                                  <a:lnTo>
                                    <a:pt x="13" y="413"/>
                                  </a:lnTo>
                                  <a:lnTo>
                                    <a:pt x="178" y="413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255" y="308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72" y="192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32" y="61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7792" y="3010"/>
                            <a:ext cx="521" cy="523"/>
                            <a:chOff x="7792" y="3010"/>
                            <a:chExt cx="521" cy="523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7792" y="3010"/>
                              <a:ext cx="521" cy="523"/>
                            </a:xfrm>
                            <a:custGeom>
                              <a:avLst/>
                              <a:gdLst>
                                <a:gd name="T0" fmla="+- 0 8052 7792"/>
                                <a:gd name="T1" fmla="*/ T0 w 521"/>
                                <a:gd name="T2" fmla="+- 0 3533 3010"/>
                                <a:gd name="T3" fmla="*/ 3533 h 523"/>
                                <a:gd name="T4" fmla="+- 0 8122 7792"/>
                                <a:gd name="T5" fmla="*/ T4 w 521"/>
                                <a:gd name="T6" fmla="+- 0 3525 3010"/>
                                <a:gd name="T7" fmla="*/ 3525 h 523"/>
                                <a:gd name="T8" fmla="+- 0 8184 7792"/>
                                <a:gd name="T9" fmla="*/ T8 w 521"/>
                                <a:gd name="T10" fmla="+- 0 3500 3010"/>
                                <a:gd name="T11" fmla="*/ 3500 h 523"/>
                                <a:gd name="T12" fmla="+- 0 8236 7792"/>
                                <a:gd name="T13" fmla="*/ T12 w 521"/>
                                <a:gd name="T14" fmla="+- 0 3462 3010"/>
                                <a:gd name="T15" fmla="*/ 3462 h 523"/>
                                <a:gd name="T16" fmla="+- 0 8275 7792"/>
                                <a:gd name="T17" fmla="*/ T16 w 521"/>
                                <a:gd name="T18" fmla="+- 0 3412 3010"/>
                                <a:gd name="T19" fmla="*/ 3412 h 523"/>
                                <a:gd name="T20" fmla="+- 0 8301 7792"/>
                                <a:gd name="T21" fmla="*/ T20 w 521"/>
                                <a:gd name="T22" fmla="+- 0 3351 3010"/>
                                <a:gd name="T23" fmla="*/ 3351 h 523"/>
                                <a:gd name="T24" fmla="+- 0 8312 7792"/>
                                <a:gd name="T25" fmla="*/ T24 w 521"/>
                                <a:gd name="T26" fmla="+- 0 3283 3010"/>
                                <a:gd name="T27" fmla="*/ 3283 h 523"/>
                                <a:gd name="T28" fmla="+- 0 8311 7792"/>
                                <a:gd name="T29" fmla="*/ T28 w 521"/>
                                <a:gd name="T30" fmla="+- 0 3257 3010"/>
                                <a:gd name="T31" fmla="*/ 3257 h 523"/>
                                <a:gd name="T32" fmla="+- 0 8298 7792"/>
                                <a:gd name="T33" fmla="*/ T32 w 521"/>
                                <a:gd name="T34" fmla="+- 0 3187 3010"/>
                                <a:gd name="T35" fmla="*/ 3187 h 523"/>
                                <a:gd name="T36" fmla="+- 0 8271 7792"/>
                                <a:gd name="T37" fmla="*/ T36 w 521"/>
                                <a:gd name="T38" fmla="+- 0 3126 3010"/>
                                <a:gd name="T39" fmla="*/ 3126 h 523"/>
                                <a:gd name="T40" fmla="+- 0 8231 7792"/>
                                <a:gd name="T41" fmla="*/ T40 w 521"/>
                                <a:gd name="T42" fmla="+- 0 3077 3010"/>
                                <a:gd name="T43" fmla="*/ 3077 h 523"/>
                                <a:gd name="T44" fmla="+- 0 8179 7792"/>
                                <a:gd name="T45" fmla="*/ T44 w 521"/>
                                <a:gd name="T46" fmla="+- 0 3040 3010"/>
                                <a:gd name="T47" fmla="*/ 3040 h 523"/>
                                <a:gd name="T48" fmla="+- 0 8118 7792"/>
                                <a:gd name="T49" fmla="*/ T48 w 521"/>
                                <a:gd name="T50" fmla="+- 0 3017 3010"/>
                                <a:gd name="T51" fmla="*/ 3017 h 523"/>
                                <a:gd name="T52" fmla="+- 0 8073 7792"/>
                                <a:gd name="T53" fmla="*/ T52 w 521"/>
                                <a:gd name="T54" fmla="+- 0 3010 3010"/>
                                <a:gd name="T55" fmla="*/ 3010 h 523"/>
                                <a:gd name="T56" fmla="+- 0 8047 7792"/>
                                <a:gd name="T57" fmla="*/ T56 w 521"/>
                                <a:gd name="T58" fmla="+- 0 3011 3010"/>
                                <a:gd name="T59" fmla="*/ 3011 h 523"/>
                                <a:gd name="T60" fmla="+- 0 7974 7792"/>
                                <a:gd name="T61" fmla="*/ T60 w 521"/>
                                <a:gd name="T62" fmla="+- 0 3024 3010"/>
                                <a:gd name="T63" fmla="*/ 3024 h 523"/>
                                <a:gd name="T64" fmla="+- 0 7912 7792"/>
                                <a:gd name="T65" fmla="*/ T64 w 521"/>
                                <a:gd name="T66" fmla="+- 0 3050 3010"/>
                                <a:gd name="T67" fmla="*/ 3050 h 523"/>
                                <a:gd name="T68" fmla="+- 0 7862 7792"/>
                                <a:gd name="T69" fmla="*/ T68 w 521"/>
                                <a:gd name="T70" fmla="+- 0 3090 3010"/>
                                <a:gd name="T71" fmla="*/ 3090 h 523"/>
                                <a:gd name="T72" fmla="+- 0 7825 7792"/>
                                <a:gd name="T73" fmla="*/ T72 w 521"/>
                                <a:gd name="T74" fmla="+- 0 3140 3010"/>
                                <a:gd name="T75" fmla="*/ 3140 h 523"/>
                                <a:gd name="T76" fmla="+- 0 7801 7792"/>
                                <a:gd name="T77" fmla="*/ T76 w 521"/>
                                <a:gd name="T78" fmla="+- 0 3199 3010"/>
                                <a:gd name="T79" fmla="*/ 3199 h 523"/>
                                <a:gd name="T80" fmla="+- 0 7792 7792"/>
                                <a:gd name="T81" fmla="*/ T80 w 521"/>
                                <a:gd name="T82" fmla="+- 0 3266 3010"/>
                                <a:gd name="T83" fmla="*/ 3266 h 523"/>
                                <a:gd name="T84" fmla="+- 0 7793 7792"/>
                                <a:gd name="T85" fmla="*/ T84 w 521"/>
                                <a:gd name="T86" fmla="+- 0 3290 3010"/>
                                <a:gd name="T87" fmla="*/ 3290 h 523"/>
                                <a:gd name="T88" fmla="+- 0 7806 7792"/>
                                <a:gd name="T89" fmla="*/ T88 w 521"/>
                                <a:gd name="T90" fmla="+- 0 3359 3010"/>
                                <a:gd name="T91" fmla="*/ 3359 h 523"/>
                                <a:gd name="T92" fmla="+- 0 7834 7792"/>
                                <a:gd name="T93" fmla="*/ T92 w 521"/>
                                <a:gd name="T94" fmla="+- 0 3419 3010"/>
                                <a:gd name="T95" fmla="*/ 3419 h 523"/>
                                <a:gd name="T96" fmla="+- 0 7875 7792"/>
                                <a:gd name="T97" fmla="*/ T96 w 521"/>
                                <a:gd name="T98" fmla="+- 0 3468 3010"/>
                                <a:gd name="T99" fmla="*/ 3468 h 523"/>
                                <a:gd name="T100" fmla="+- 0 7928 7792"/>
                                <a:gd name="T101" fmla="*/ T100 w 521"/>
                                <a:gd name="T102" fmla="+- 0 3504 3010"/>
                                <a:gd name="T103" fmla="*/ 3504 h 523"/>
                                <a:gd name="T104" fmla="+- 0 7990 7792"/>
                                <a:gd name="T105" fmla="*/ T104 w 521"/>
                                <a:gd name="T106" fmla="+- 0 3526 3010"/>
                                <a:gd name="T107" fmla="*/ 3526 h 523"/>
                                <a:gd name="T108" fmla="+- 0 8052 7792"/>
                                <a:gd name="T109" fmla="*/ T108 w 521"/>
                                <a:gd name="T110" fmla="+- 0 3533 3010"/>
                                <a:gd name="T111" fmla="*/ 3533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1" h="523">
                                  <a:moveTo>
                                    <a:pt x="260" y="523"/>
                                  </a:moveTo>
                                  <a:lnTo>
                                    <a:pt x="330" y="515"/>
                                  </a:lnTo>
                                  <a:lnTo>
                                    <a:pt x="392" y="490"/>
                                  </a:lnTo>
                                  <a:lnTo>
                                    <a:pt x="444" y="452"/>
                                  </a:lnTo>
                                  <a:lnTo>
                                    <a:pt x="483" y="402"/>
                                  </a:lnTo>
                                  <a:lnTo>
                                    <a:pt x="509" y="341"/>
                                  </a:lnTo>
                                  <a:lnTo>
                                    <a:pt x="520" y="273"/>
                                  </a:lnTo>
                                  <a:lnTo>
                                    <a:pt x="519" y="247"/>
                                  </a:lnTo>
                                  <a:lnTo>
                                    <a:pt x="506" y="177"/>
                                  </a:lnTo>
                                  <a:lnTo>
                                    <a:pt x="479" y="116"/>
                                  </a:lnTo>
                                  <a:lnTo>
                                    <a:pt x="439" y="67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9" y="18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14" y="349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83" y="458"/>
                                  </a:lnTo>
                                  <a:lnTo>
                                    <a:pt x="136" y="494"/>
                                  </a:lnTo>
                                  <a:lnTo>
                                    <a:pt x="198" y="516"/>
                                  </a:lnTo>
                                  <a:lnTo>
                                    <a:pt x="260" y="5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7855" y="3065"/>
                            <a:ext cx="393" cy="413"/>
                            <a:chOff x="7855" y="3065"/>
                            <a:chExt cx="393" cy="413"/>
                          </a:xfrm>
                        </wpg:grpSpPr>
                        <wps:wsp>
                          <wps:cNvPr id="84" name="Freeform 73"/>
                          <wps:cNvSpPr>
                            <a:spLocks/>
                          </wps:cNvSpPr>
                          <wps:spPr bwMode="auto">
                            <a:xfrm>
                              <a:off x="7855" y="3065"/>
                              <a:ext cx="393" cy="413"/>
                            </a:xfrm>
                            <a:custGeom>
                              <a:avLst/>
                              <a:gdLst>
                                <a:gd name="T0" fmla="+- 0 8052 7855"/>
                                <a:gd name="T1" fmla="*/ T0 w 393"/>
                                <a:gd name="T2" fmla="+- 0 3478 3065"/>
                                <a:gd name="T3" fmla="*/ 3478 h 413"/>
                                <a:gd name="T4" fmla="+- 0 7984 7855"/>
                                <a:gd name="T5" fmla="*/ T4 w 393"/>
                                <a:gd name="T6" fmla="+- 0 3467 3065"/>
                                <a:gd name="T7" fmla="*/ 3467 h 413"/>
                                <a:gd name="T8" fmla="+- 0 7928 7855"/>
                                <a:gd name="T9" fmla="*/ T8 w 393"/>
                                <a:gd name="T10" fmla="+- 0 3435 3065"/>
                                <a:gd name="T11" fmla="*/ 3435 h 413"/>
                                <a:gd name="T12" fmla="+- 0 7886 7855"/>
                                <a:gd name="T13" fmla="*/ T12 w 393"/>
                                <a:gd name="T14" fmla="+- 0 3386 3065"/>
                                <a:gd name="T15" fmla="*/ 3386 h 413"/>
                                <a:gd name="T16" fmla="+- 0 7861 7855"/>
                                <a:gd name="T17" fmla="*/ T16 w 393"/>
                                <a:gd name="T18" fmla="+- 0 3324 3065"/>
                                <a:gd name="T19" fmla="*/ 3324 h 413"/>
                                <a:gd name="T20" fmla="+- 0 7855 7855"/>
                                <a:gd name="T21" fmla="*/ T20 w 393"/>
                                <a:gd name="T22" fmla="+- 0 3278 3065"/>
                                <a:gd name="T23" fmla="*/ 3278 h 413"/>
                                <a:gd name="T24" fmla="+- 0 7856 7855"/>
                                <a:gd name="T25" fmla="*/ T24 w 393"/>
                                <a:gd name="T26" fmla="+- 0 3254 3065"/>
                                <a:gd name="T27" fmla="*/ 3254 h 413"/>
                                <a:gd name="T28" fmla="+- 0 7872 7855"/>
                                <a:gd name="T29" fmla="*/ T28 w 393"/>
                                <a:gd name="T30" fmla="+- 0 3186 3065"/>
                                <a:gd name="T31" fmla="*/ 3186 h 413"/>
                                <a:gd name="T32" fmla="+- 0 7906 7855"/>
                                <a:gd name="T33" fmla="*/ T32 w 393"/>
                                <a:gd name="T34" fmla="+- 0 3130 3065"/>
                                <a:gd name="T35" fmla="*/ 3130 h 413"/>
                                <a:gd name="T36" fmla="+- 0 7955 7855"/>
                                <a:gd name="T37" fmla="*/ T36 w 393"/>
                                <a:gd name="T38" fmla="+- 0 3089 3065"/>
                                <a:gd name="T39" fmla="*/ 3089 h 413"/>
                                <a:gd name="T40" fmla="+- 0 8016 7855"/>
                                <a:gd name="T41" fmla="*/ T40 w 393"/>
                                <a:gd name="T42" fmla="+- 0 3067 3065"/>
                                <a:gd name="T43" fmla="*/ 3067 h 413"/>
                                <a:gd name="T44" fmla="+- 0 8039 7855"/>
                                <a:gd name="T45" fmla="*/ T44 w 393"/>
                                <a:gd name="T46" fmla="+- 0 3065 3065"/>
                                <a:gd name="T47" fmla="*/ 3065 h 413"/>
                                <a:gd name="T48" fmla="+- 0 8065 7855"/>
                                <a:gd name="T49" fmla="*/ T48 w 393"/>
                                <a:gd name="T50" fmla="+- 0 3066 3065"/>
                                <a:gd name="T51" fmla="*/ 3066 h 413"/>
                                <a:gd name="T52" fmla="+- 0 8133 7855"/>
                                <a:gd name="T53" fmla="*/ T52 w 393"/>
                                <a:gd name="T54" fmla="+- 0 3083 3065"/>
                                <a:gd name="T55" fmla="*/ 3083 h 413"/>
                                <a:gd name="T56" fmla="+- 0 8187 7855"/>
                                <a:gd name="T57" fmla="*/ T56 w 393"/>
                                <a:gd name="T58" fmla="+- 0 3119 3065"/>
                                <a:gd name="T59" fmla="*/ 3119 h 413"/>
                                <a:gd name="T60" fmla="+- 0 8225 7855"/>
                                <a:gd name="T61" fmla="*/ T60 w 393"/>
                                <a:gd name="T62" fmla="+- 0 3170 3065"/>
                                <a:gd name="T63" fmla="*/ 3170 h 413"/>
                                <a:gd name="T64" fmla="+- 0 8246 7855"/>
                                <a:gd name="T65" fmla="*/ T64 w 393"/>
                                <a:gd name="T66" fmla="+- 0 3231 3065"/>
                                <a:gd name="T67" fmla="*/ 3231 h 413"/>
                                <a:gd name="T68" fmla="+- 0 8249 7855"/>
                                <a:gd name="T69" fmla="*/ T68 w 393"/>
                                <a:gd name="T70" fmla="+- 0 3254 3065"/>
                                <a:gd name="T71" fmla="*/ 3254 h 413"/>
                                <a:gd name="T72" fmla="+- 0 8248 7855"/>
                                <a:gd name="T73" fmla="*/ T72 w 393"/>
                                <a:gd name="T74" fmla="+- 0 3280 3065"/>
                                <a:gd name="T75" fmla="*/ 3280 h 413"/>
                                <a:gd name="T76" fmla="+- 0 8233 7855"/>
                                <a:gd name="T77" fmla="*/ T76 w 393"/>
                                <a:gd name="T78" fmla="+- 0 3350 3065"/>
                                <a:gd name="T79" fmla="*/ 3350 h 413"/>
                                <a:gd name="T80" fmla="+- 0 8201 7855"/>
                                <a:gd name="T81" fmla="*/ T80 w 393"/>
                                <a:gd name="T82" fmla="+- 0 3408 3065"/>
                                <a:gd name="T83" fmla="*/ 3408 h 413"/>
                                <a:gd name="T84" fmla="+- 0 8155 7855"/>
                                <a:gd name="T85" fmla="*/ T84 w 393"/>
                                <a:gd name="T86" fmla="+- 0 3450 3065"/>
                                <a:gd name="T87" fmla="*/ 3450 h 413"/>
                                <a:gd name="T88" fmla="+- 0 8096 7855"/>
                                <a:gd name="T89" fmla="*/ T88 w 393"/>
                                <a:gd name="T90" fmla="+- 0 3474 3065"/>
                                <a:gd name="T91" fmla="*/ 3474 h 413"/>
                                <a:gd name="T92" fmla="+- 0 8052 7855"/>
                                <a:gd name="T93" fmla="*/ T92 w 393"/>
                                <a:gd name="T94" fmla="+- 0 3478 3065"/>
                                <a:gd name="T95" fmla="*/ 347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3" h="413">
                                  <a:moveTo>
                                    <a:pt x="197" y="413"/>
                                  </a:moveTo>
                                  <a:lnTo>
                                    <a:pt x="129" y="402"/>
                                  </a:lnTo>
                                  <a:lnTo>
                                    <a:pt x="73" y="370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6" y="25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332" y="54"/>
                                  </a:lnTo>
                                  <a:lnTo>
                                    <a:pt x="370" y="105"/>
                                  </a:lnTo>
                                  <a:lnTo>
                                    <a:pt x="391" y="166"/>
                                  </a:lnTo>
                                  <a:lnTo>
                                    <a:pt x="394" y="189"/>
                                  </a:lnTo>
                                  <a:lnTo>
                                    <a:pt x="393" y="215"/>
                                  </a:lnTo>
                                  <a:lnTo>
                                    <a:pt x="378" y="285"/>
                                  </a:lnTo>
                                  <a:lnTo>
                                    <a:pt x="346" y="343"/>
                                  </a:lnTo>
                                  <a:lnTo>
                                    <a:pt x="300" y="385"/>
                                  </a:lnTo>
                                  <a:lnTo>
                                    <a:pt x="241" y="409"/>
                                  </a:lnTo>
                                  <a:lnTo>
                                    <a:pt x="197" y="4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0"/>
                        <wpg:cNvGrpSpPr>
                          <a:grpSpLocks/>
                        </wpg:cNvGrpSpPr>
                        <wpg:grpSpPr bwMode="auto">
                          <a:xfrm>
                            <a:off x="6966" y="2874"/>
                            <a:ext cx="698" cy="2"/>
                            <a:chOff x="6966" y="2874"/>
                            <a:chExt cx="698" cy="2"/>
                          </a:xfrm>
                        </wpg:grpSpPr>
                        <wps:wsp>
                          <wps:cNvPr id="86" name="Freeform 71"/>
                          <wps:cNvSpPr>
                            <a:spLocks/>
                          </wps:cNvSpPr>
                          <wps:spPr bwMode="auto">
                            <a:xfrm>
                              <a:off x="6966" y="2874"/>
                              <a:ext cx="698" cy="2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698"/>
                                <a:gd name="T2" fmla="+- 0 7664 6966"/>
                                <a:gd name="T3" fmla="*/ T2 w 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50013">
                              <a:solidFill>
                                <a:srgbClr val="B1B3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8"/>
                        <wpg:cNvGrpSpPr>
                          <a:grpSpLocks/>
                        </wpg:cNvGrpSpPr>
                        <wpg:grpSpPr bwMode="auto">
                          <a:xfrm>
                            <a:off x="6947" y="2696"/>
                            <a:ext cx="105" cy="105"/>
                            <a:chOff x="6947" y="2696"/>
                            <a:chExt cx="105" cy="105"/>
                          </a:xfrm>
                        </wpg:grpSpPr>
                        <wps:wsp>
                          <wps:cNvPr id="88" name="Freeform 69"/>
                          <wps:cNvSpPr>
                            <a:spLocks/>
                          </wps:cNvSpPr>
                          <wps:spPr bwMode="auto">
                            <a:xfrm>
                              <a:off x="6947" y="2696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7052 6947"/>
                                <a:gd name="T1" fmla="*/ T0 w 105"/>
                                <a:gd name="T2" fmla="+- 0 2801 2696"/>
                                <a:gd name="T3" fmla="*/ 2801 h 105"/>
                                <a:gd name="T4" fmla="+- 0 6947 6947"/>
                                <a:gd name="T5" fmla="*/ T4 w 105"/>
                                <a:gd name="T6" fmla="+- 0 2801 2696"/>
                                <a:gd name="T7" fmla="*/ 2801 h 105"/>
                                <a:gd name="T8" fmla="+- 0 6947 6947"/>
                                <a:gd name="T9" fmla="*/ T8 w 105"/>
                                <a:gd name="T10" fmla="+- 0 2696 2696"/>
                                <a:gd name="T11" fmla="*/ 2696 h 105"/>
                                <a:gd name="T12" fmla="+- 0 7052 6947"/>
                                <a:gd name="T13" fmla="*/ T12 w 105"/>
                                <a:gd name="T14" fmla="+- 0 2696 2696"/>
                                <a:gd name="T15" fmla="*/ 2696 h 105"/>
                                <a:gd name="T16" fmla="+- 0 7052 6947"/>
                                <a:gd name="T17" fmla="*/ T16 w 105"/>
                                <a:gd name="T18" fmla="+- 0 2801 2696"/>
                                <a:gd name="T19" fmla="*/ 280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105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05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6"/>
                        <wpg:cNvGrpSpPr>
                          <a:grpSpLocks/>
                        </wpg:cNvGrpSpPr>
                        <wpg:grpSpPr bwMode="auto">
                          <a:xfrm>
                            <a:off x="7104" y="2696"/>
                            <a:ext cx="105" cy="105"/>
                            <a:chOff x="7104" y="2696"/>
                            <a:chExt cx="105" cy="105"/>
                          </a:xfrm>
                        </wpg:grpSpPr>
                        <wps:wsp>
                          <wps:cNvPr id="90" name="Freeform 67"/>
                          <wps:cNvSpPr>
                            <a:spLocks/>
                          </wps:cNvSpPr>
                          <wps:spPr bwMode="auto">
                            <a:xfrm>
                              <a:off x="7104" y="2696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7209 7104"/>
                                <a:gd name="T1" fmla="*/ T0 w 105"/>
                                <a:gd name="T2" fmla="+- 0 2801 2696"/>
                                <a:gd name="T3" fmla="*/ 2801 h 105"/>
                                <a:gd name="T4" fmla="+- 0 7104 7104"/>
                                <a:gd name="T5" fmla="*/ T4 w 105"/>
                                <a:gd name="T6" fmla="+- 0 2801 2696"/>
                                <a:gd name="T7" fmla="*/ 2801 h 105"/>
                                <a:gd name="T8" fmla="+- 0 7104 7104"/>
                                <a:gd name="T9" fmla="*/ T8 w 105"/>
                                <a:gd name="T10" fmla="+- 0 2696 2696"/>
                                <a:gd name="T11" fmla="*/ 2696 h 105"/>
                                <a:gd name="T12" fmla="+- 0 7209 7104"/>
                                <a:gd name="T13" fmla="*/ T12 w 105"/>
                                <a:gd name="T14" fmla="+- 0 2696 2696"/>
                                <a:gd name="T15" fmla="*/ 2696 h 105"/>
                                <a:gd name="T16" fmla="+- 0 7209 7104"/>
                                <a:gd name="T17" fmla="*/ T16 w 105"/>
                                <a:gd name="T18" fmla="+- 0 2801 2696"/>
                                <a:gd name="T19" fmla="*/ 280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105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05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4"/>
                        <wpg:cNvGrpSpPr>
                          <a:grpSpLocks/>
                        </wpg:cNvGrpSpPr>
                        <wpg:grpSpPr bwMode="auto">
                          <a:xfrm>
                            <a:off x="7261" y="2696"/>
                            <a:ext cx="105" cy="105"/>
                            <a:chOff x="7261" y="2696"/>
                            <a:chExt cx="105" cy="105"/>
                          </a:xfrm>
                        </wpg:grpSpPr>
                        <wps:wsp>
                          <wps:cNvPr id="92" name="Freeform 65"/>
                          <wps:cNvSpPr>
                            <a:spLocks/>
                          </wps:cNvSpPr>
                          <wps:spPr bwMode="auto">
                            <a:xfrm>
                              <a:off x="7261" y="2696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7366 7261"/>
                                <a:gd name="T1" fmla="*/ T0 w 105"/>
                                <a:gd name="T2" fmla="+- 0 2801 2696"/>
                                <a:gd name="T3" fmla="*/ 2801 h 105"/>
                                <a:gd name="T4" fmla="+- 0 7261 7261"/>
                                <a:gd name="T5" fmla="*/ T4 w 105"/>
                                <a:gd name="T6" fmla="+- 0 2801 2696"/>
                                <a:gd name="T7" fmla="*/ 2801 h 105"/>
                                <a:gd name="T8" fmla="+- 0 7261 7261"/>
                                <a:gd name="T9" fmla="*/ T8 w 105"/>
                                <a:gd name="T10" fmla="+- 0 2696 2696"/>
                                <a:gd name="T11" fmla="*/ 2696 h 105"/>
                                <a:gd name="T12" fmla="+- 0 7366 7261"/>
                                <a:gd name="T13" fmla="*/ T12 w 105"/>
                                <a:gd name="T14" fmla="+- 0 2696 2696"/>
                                <a:gd name="T15" fmla="*/ 2696 h 105"/>
                                <a:gd name="T16" fmla="+- 0 7366 7261"/>
                                <a:gd name="T17" fmla="*/ T16 w 105"/>
                                <a:gd name="T18" fmla="+- 0 2801 2696"/>
                                <a:gd name="T19" fmla="*/ 280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105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05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2"/>
                        <wpg:cNvGrpSpPr>
                          <a:grpSpLocks/>
                        </wpg:cNvGrpSpPr>
                        <wpg:grpSpPr bwMode="auto">
                          <a:xfrm>
                            <a:off x="7418" y="2696"/>
                            <a:ext cx="105" cy="105"/>
                            <a:chOff x="7418" y="2696"/>
                            <a:chExt cx="105" cy="105"/>
                          </a:xfrm>
                        </wpg:grpSpPr>
                        <wps:wsp>
                          <wps:cNvPr id="94" name="Freeform 63"/>
                          <wps:cNvSpPr>
                            <a:spLocks/>
                          </wps:cNvSpPr>
                          <wps:spPr bwMode="auto">
                            <a:xfrm>
                              <a:off x="7418" y="2696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7523 7418"/>
                                <a:gd name="T1" fmla="*/ T0 w 105"/>
                                <a:gd name="T2" fmla="+- 0 2801 2696"/>
                                <a:gd name="T3" fmla="*/ 2801 h 105"/>
                                <a:gd name="T4" fmla="+- 0 7418 7418"/>
                                <a:gd name="T5" fmla="*/ T4 w 105"/>
                                <a:gd name="T6" fmla="+- 0 2801 2696"/>
                                <a:gd name="T7" fmla="*/ 2801 h 105"/>
                                <a:gd name="T8" fmla="+- 0 7418 7418"/>
                                <a:gd name="T9" fmla="*/ T8 w 105"/>
                                <a:gd name="T10" fmla="+- 0 2696 2696"/>
                                <a:gd name="T11" fmla="*/ 2696 h 105"/>
                                <a:gd name="T12" fmla="+- 0 7523 7418"/>
                                <a:gd name="T13" fmla="*/ T12 w 105"/>
                                <a:gd name="T14" fmla="+- 0 2696 2696"/>
                                <a:gd name="T15" fmla="*/ 2696 h 105"/>
                                <a:gd name="T16" fmla="+- 0 7523 7418"/>
                                <a:gd name="T17" fmla="*/ T16 w 105"/>
                                <a:gd name="T18" fmla="+- 0 2801 2696"/>
                                <a:gd name="T19" fmla="*/ 280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105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05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0"/>
                        <wpg:cNvGrpSpPr>
                          <a:grpSpLocks/>
                        </wpg:cNvGrpSpPr>
                        <wpg:grpSpPr bwMode="auto">
                          <a:xfrm>
                            <a:off x="7575" y="2696"/>
                            <a:ext cx="105" cy="105"/>
                            <a:chOff x="7575" y="2696"/>
                            <a:chExt cx="105" cy="105"/>
                          </a:xfrm>
                        </wpg:grpSpPr>
                        <wps:wsp>
                          <wps:cNvPr id="96" name="Freeform 61"/>
                          <wps:cNvSpPr>
                            <a:spLocks/>
                          </wps:cNvSpPr>
                          <wps:spPr bwMode="auto">
                            <a:xfrm>
                              <a:off x="7575" y="2696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7680 7575"/>
                                <a:gd name="T1" fmla="*/ T0 w 105"/>
                                <a:gd name="T2" fmla="+- 0 2801 2696"/>
                                <a:gd name="T3" fmla="*/ 2801 h 105"/>
                                <a:gd name="T4" fmla="+- 0 7575 7575"/>
                                <a:gd name="T5" fmla="*/ T4 w 105"/>
                                <a:gd name="T6" fmla="+- 0 2801 2696"/>
                                <a:gd name="T7" fmla="*/ 2801 h 105"/>
                                <a:gd name="T8" fmla="+- 0 7575 7575"/>
                                <a:gd name="T9" fmla="*/ T8 w 105"/>
                                <a:gd name="T10" fmla="+- 0 2696 2696"/>
                                <a:gd name="T11" fmla="*/ 2696 h 105"/>
                                <a:gd name="T12" fmla="+- 0 7680 7575"/>
                                <a:gd name="T13" fmla="*/ T12 w 105"/>
                                <a:gd name="T14" fmla="+- 0 2696 2696"/>
                                <a:gd name="T15" fmla="*/ 2696 h 105"/>
                                <a:gd name="T16" fmla="+- 0 7680 7575"/>
                                <a:gd name="T17" fmla="*/ T16 w 105"/>
                                <a:gd name="T18" fmla="+- 0 2801 2696"/>
                                <a:gd name="T19" fmla="*/ 280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105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05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6"/>
                        <wpg:cNvGrpSpPr>
                          <a:grpSpLocks/>
                        </wpg:cNvGrpSpPr>
                        <wpg:grpSpPr bwMode="auto">
                          <a:xfrm>
                            <a:off x="7240" y="2512"/>
                            <a:ext cx="94" cy="147"/>
                            <a:chOff x="7240" y="2512"/>
                            <a:chExt cx="94" cy="147"/>
                          </a:xfrm>
                        </wpg:grpSpPr>
                        <wps:wsp>
                          <wps:cNvPr id="98" name="Freeform 59"/>
                          <wps:cNvSpPr>
                            <a:spLocks/>
                          </wps:cNvSpPr>
                          <wps:spPr bwMode="auto">
                            <a:xfrm>
                              <a:off x="7240" y="2512"/>
                              <a:ext cx="94" cy="147"/>
                            </a:xfrm>
                            <a:custGeom>
                              <a:avLst/>
                              <a:gdLst>
                                <a:gd name="T0" fmla="+- 0 7334 7240"/>
                                <a:gd name="T1" fmla="*/ T0 w 94"/>
                                <a:gd name="T2" fmla="+- 0 2606 2512"/>
                                <a:gd name="T3" fmla="*/ 2606 h 147"/>
                                <a:gd name="T4" fmla="+- 0 7292 7240"/>
                                <a:gd name="T5" fmla="*/ T4 w 94"/>
                                <a:gd name="T6" fmla="+- 0 2606 2512"/>
                                <a:gd name="T7" fmla="*/ 2606 h 147"/>
                                <a:gd name="T8" fmla="+- 0 7292 7240"/>
                                <a:gd name="T9" fmla="*/ T8 w 94"/>
                                <a:gd name="T10" fmla="+- 0 2659 2512"/>
                                <a:gd name="T11" fmla="*/ 2659 h 147"/>
                                <a:gd name="T12" fmla="+- 0 7334 7240"/>
                                <a:gd name="T13" fmla="*/ T12 w 94"/>
                                <a:gd name="T14" fmla="+- 0 2659 2512"/>
                                <a:gd name="T15" fmla="*/ 2659 h 147"/>
                                <a:gd name="T16" fmla="+- 0 7334 7240"/>
                                <a:gd name="T17" fmla="*/ T16 w 94"/>
                                <a:gd name="T18" fmla="+- 0 2606 2512"/>
                                <a:gd name="T19" fmla="*/ 2606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7">
                                  <a:moveTo>
                                    <a:pt x="94" y="94"/>
                                  </a:moveTo>
                                  <a:lnTo>
                                    <a:pt x="52" y="94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94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58"/>
                          <wps:cNvSpPr>
                            <a:spLocks/>
                          </wps:cNvSpPr>
                          <wps:spPr bwMode="auto">
                            <a:xfrm>
                              <a:off x="7240" y="2512"/>
                              <a:ext cx="94" cy="147"/>
                            </a:xfrm>
                            <a:custGeom>
                              <a:avLst/>
                              <a:gdLst>
                                <a:gd name="T0" fmla="+- 0 7387 7240"/>
                                <a:gd name="T1" fmla="*/ T0 w 94"/>
                                <a:gd name="T2" fmla="+- 0 2564 2512"/>
                                <a:gd name="T3" fmla="*/ 2564 h 147"/>
                                <a:gd name="T4" fmla="+- 0 7240 7240"/>
                                <a:gd name="T5" fmla="*/ T4 w 94"/>
                                <a:gd name="T6" fmla="+- 0 2564 2512"/>
                                <a:gd name="T7" fmla="*/ 2564 h 147"/>
                                <a:gd name="T8" fmla="+- 0 7240 7240"/>
                                <a:gd name="T9" fmla="*/ T8 w 94"/>
                                <a:gd name="T10" fmla="+- 0 2606 2512"/>
                                <a:gd name="T11" fmla="*/ 2606 h 147"/>
                                <a:gd name="T12" fmla="+- 0 7387 7240"/>
                                <a:gd name="T13" fmla="*/ T12 w 94"/>
                                <a:gd name="T14" fmla="+- 0 2606 2512"/>
                                <a:gd name="T15" fmla="*/ 2606 h 147"/>
                                <a:gd name="T16" fmla="+- 0 7387 7240"/>
                                <a:gd name="T17" fmla="*/ T16 w 94"/>
                                <a:gd name="T18" fmla="+- 0 2564 2512"/>
                                <a:gd name="T19" fmla="*/ 256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7">
                                  <a:moveTo>
                                    <a:pt x="147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7" y="94"/>
                                  </a:lnTo>
                                  <a:lnTo>
                                    <a:pt x="147" y="52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7"/>
                          <wps:cNvSpPr>
                            <a:spLocks/>
                          </wps:cNvSpPr>
                          <wps:spPr bwMode="auto">
                            <a:xfrm>
                              <a:off x="7240" y="2512"/>
                              <a:ext cx="94" cy="147"/>
                            </a:xfrm>
                            <a:custGeom>
                              <a:avLst/>
                              <a:gdLst>
                                <a:gd name="T0" fmla="+- 0 7334 7240"/>
                                <a:gd name="T1" fmla="*/ T0 w 94"/>
                                <a:gd name="T2" fmla="+- 0 2512 2512"/>
                                <a:gd name="T3" fmla="*/ 2512 h 147"/>
                                <a:gd name="T4" fmla="+- 0 7292 7240"/>
                                <a:gd name="T5" fmla="*/ T4 w 94"/>
                                <a:gd name="T6" fmla="+- 0 2512 2512"/>
                                <a:gd name="T7" fmla="*/ 2512 h 147"/>
                                <a:gd name="T8" fmla="+- 0 7292 7240"/>
                                <a:gd name="T9" fmla="*/ T8 w 94"/>
                                <a:gd name="T10" fmla="+- 0 2564 2512"/>
                                <a:gd name="T11" fmla="*/ 2564 h 147"/>
                                <a:gd name="T12" fmla="+- 0 7334 7240"/>
                                <a:gd name="T13" fmla="*/ T12 w 94"/>
                                <a:gd name="T14" fmla="+- 0 2564 2512"/>
                                <a:gd name="T15" fmla="*/ 2564 h 147"/>
                                <a:gd name="T16" fmla="+- 0 7334 7240"/>
                                <a:gd name="T17" fmla="*/ T16 w 94"/>
                                <a:gd name="T18" fmla="+- 0 2512 2512"/>
                                <a:gd name="T19" fmla="*/ 251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7">
                                  <a:moveTo>
                                    <a:pt x="9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03.3pt;margin-top:78.9pt;width:235.25pt;height:113.6pt;z-index:-251653120;mso-position-horizontal-relative:page" coordorigin="6066,1578" coordsize="4705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">
                <v:group id="Group 100" o:spid="_x0000_s1027" style="position:absolute;left:6072;top:1584;width:4693;height:2260" coordorigin="6072,1584" coordsize="4693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01" o:spid="_x0000_s1028" style="position:absolute;left:6072;top:1584;width:4693;height:2260;visibility:visible;mso-wrap-style:square;v-text-anchor:top" coordsize="4693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tNsMA&#10;AADbAAAADwAAAGRycy9kb3ducmV2LnhtbESPQWsCMRSE7wX/Q3iCt5q1VJGtUYoiiPRSFXt9bJ5J&#10;6OZl2URd/fVNQfA4zMw3zGzR+VpcqI0usILRsABBXAXt2Cg47NevUxAxIWusA5OCG0VYzHsvMyx1&#10;uPI3XXbJiAzhWKICm1JTShkrSx7jMDTE2TuF1mPKsjVSt3jNcF/Lt6KYSI+O84LFhpaWqt/d2StY&#10;He/v+x9bmS+bzOm8dcv1eOOUGvS7zw8Qibr0DD/aG61gPIH/L/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tNsMAAADbAAAADwAAAAAAAAAAAAAAAACYAgAAZHJzL2Rv&#10;d25yZXYueG1sUEsFBgAAAAAEAAQA9QAAAIgDAAAAAA==&#10;" path="m86,r77,24l239,31r76,4l409,38r75,l558,39r74,l669,39r74,l816,38r73,l925,38r73,l1070,38r37,l3259,38r25,l3309,37r25,l3360,37r25,-1l3410,36r25,l3461,35r25,l3511,35r25,l3612,37r75,4l3761,49r87,12l3936,75r30,5l4054,93r89,10l4232,108r29,1l4291,108r79,-4l4449,93r20,-2l4489,88r60,-8l4609,75r20,l4648,75r45,61l4693,176r,21l4693,217r-1,20l4691,257r-1,20l4690,297r,27l4690,351r,27l4691,405r,26l4692,458r,26l4693,510r,26l4693,562r1,26l4694,613r-2,76l4688,764r-9,81l4671,908r-9,61l4653,1031r-8,62l4640,1124r-9,61l4623,1247r-8,62l4608,1371r-6,62l4598,1494r-3,79l4595,1592r,20l4598,1690r4,60l4609,1812r6,60l4618,1892r2,20l4627,1972r8,79l4640,2130r1,21l4643,2173r,21l4642,2214r-3,18l4584,2232r-56,l4418,2234r-110,3l4198,2240r-109,5l4034,2247r-54,2l3871,2253r-109,4l3653,2259r-109,1l3437,2260r-107,-1l3223,2258r-107,-1l3010,2255r-107,-2l2796,2251r-107,-2l2583,2247r-107,-2l2369,2243r-106,-3l2156,2238r-107,-2l1942,2235r-106,-2l1729,2232r-107,-1l1515,2230r-107,l1341,2230r-66,l1208,2229r-67,l1075,2228r-67,-1l941,2227r-67,-1l807,2225r-67,-1l673,2224r-67,l540,2223r-67,1l406,2224r-67,1l272,2226r-66,1l139,2229r-67,2l68,2213r-3,-19l64,2174r-1,-20l63,2134r1,-20l66,2093r1,-20l68,2053r1,-20l70,2014r,-21l70,1973r,-61l70,1852r,-19l70,1813r,-20l70,1774r,-20l70,1713r-2,-81l65,1551r-5,-80l56,1390r-5,-79l48,1271r-4,-80l40,1111r-2,-80l37,951r,-19l40,853r2,-40l43,792r3,-60l46,691r,-20l39,592,24,528,18,509,12,491,1,415,,374,1,354r,-20l2,314r,-19l3,275r,-19e" filled="f" strokecolor="#b1b3b4" strokeweight=".6pt">
                    <v:path arrowok="t" o:connecttype="custom" o:connectlocs="315,1619;632,1623;889,1622;1107,1622;3334,1621;3435,1620;3536,1619;3848,1645;4143,1687;4370,1688;4549,1664;4693,1720;4692,1821;4690,1908;4691,2015;4693,2120;4692,2273;4662,2553;4631,2769;4602,3017;4595,3196;4615,3456;4635,3635;4643,3778;4528,3816;4089,3829;3762,3841;3330,3843;2903,3837;2476,3829;2049,3820;1622,3815;1275,3814;1008,3811;740,3808;473,3808;206,3811;65,3778;64,3698;69,3617;70,3496;70,3377;68,3216;51,2895;38,2615;42,2397;46,2255;12,2075;1,1918;3,1840" o:connectangles="0,0,0,0,0,0,0,0,0,0,0,0,0,0,0,0,0,0,0,0,0,0,0,0,0,0,0,0,0,0,0,0,0,0,0,0,0,0,0,0,0,0,0,0,0,0,0,0,0,0"/>
                  </v:shape>
                </v:group>
                <v:group id="Group 96" o:spid="_x0000_s1029" style="position:absolute;left:6331;top:3022;width:487;height:498" coordorigin="6331,3022" coordsize="487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9" o:spid="_x0000_s1030" style="position:absolute;left:6331;top:3022;width:487;height:498;visibility:visible;mso-wrap-style:square;v-text-anchor:top" coordsize="487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n4/r8A&#10;AADbAAAADwAAAGRycy9kb3ducmV2LnhtbERPy4rCMBTdC/MP4Qqz07TCiHRMpQiDsxp8LVzeSa5t&#10;aXNTmljr35uF4PJw3uvNaFsxUO9rxwrSeQKCWDtTc6ngfPqZrUD4gGywdUwKHuRhk39M1pgZd+cD&#10;DcdQihjCPkMFVQhdJqXXFVn0c9cRR+7qeoshwr6Upsd7DLetXCTJUlqsOTZU2NG2It0cb1ZBud/9&#10;3QpKr825oNOYDtpd/rVSn9Ox+AYRaAxv8cv9axR8xbHxS/wB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fj+vwAAANsAAAAPAAAAAAAAAAAAAAAAAJgCAABkcnMvZG93bnJl&#10;di54bWxQSwUGAAAAAAQABAD1AAAAhAMAAAAA&#10;" path="m275,l220,,,498r67,l119,376r316,l412,321r-270,l245,76r63,l275,e" fillcolor="black" stroked="f">
                    <v:path arrowok="t" o:connecttype="custom" o:connectlocs="275,3022;220,3022;0,3520;67,3520;119,3398;435,3398;412,3343;142,3343;245,3098;308,3098;275,3022" o:connectangles="0,0,0,0,0,0,0,0,0,0,0"/>
                  </v:shape>
                  <v:shape id="Freeform 98" o:spid="_x0000_s1031" style="position:absolute;left:6331;top:3022;width:487;height:498;visibility:visible;mso-wrap-style:square;v-text-anchor:top" coordsize="487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dZcIA&#10;AADbAAAADwAAAGRycy9kb3ducmV2LnhtbESPT4vCMBTE78J+h/AWvGlaQdGuUcqC7J4W/x08PpNn&#10;W2xeShNr99sbQfA4zMxvmOW6t7XoqPWVYwXpOAFBrJ2puFBwPGxGcxA+IBusHZOCf/KwXn0MlpgZ&#10;d+cddftQiAhhn6GCMoQmk9Lrkiz6sWuIo3dxrcUQZVtI0+I9wm0tJ0kykxYrjgslNvRdkr7ub1ZB&#10;sf35u+WUXq7HnA592ml3Omulhp99/gUiUB/e4Vf71yiYLuD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V1lwgAAANsAAAAPAAAAAAAAAAAAAAAAAJgCAABkcnMvZG93&#10;bnJldi54bWxQSwUGAAAAAAQABAD1AAAAhwMAAAAA&#10;" path="m435,376r-67,l418,498r69,l435,376e" fillcolor="black" stroked="f">
                    <v:path arrowok="t" o:connecttype="custom" o:connectlocs="435,3398;368,3398;418,3520;487,3520;435,3398" o:connectangles="0,0,0,0,0"/>
                  </v:shape>
                  <v:shape id="Freeform 97" o:spid="_x0000_s1032" style="position:absolute;left:6331;top:3022;width:487;height:498;visibility:visible;mso-wrap-style:square;v-text-anchor:top" coordsize="487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+Rb4A&#10;AADbAAAADwAAAGRycy9kb3ducmV2LnhtbERPTYvCMBC9C/6HMII3TbsHkdooRRA9La568DgmY1ts&#10;JqWJtf57c1jw+Hjf+Wawjeip87VjBek8AUGsnam5VHA572ZLED4gG2wck4I3edisx6McM+Ne/Ef9&#10;KZQihrDPUEEVQptJ6XVFFv3ctcSRu7vOYoiwK6Xp8BXDbSN/kmQhLdYcGypsaVuRfpyeVkF53P8+&#10;C0rvj0tB5yHttbvetFLTyVCsQAQawlf87z4YBYu4Pn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tjPkW+AAAA2wAAAA8AAAAAAAAAAAAAAAAAmAIAAGRycy9kb3ducmV2&#10;LnhtbFBLBQYAAAAABAAEAPUAAACDAwAAAAA=&#10;" path="m308,76r-61,l345,321r67,l308,76e" fillcolor="black" stroked="f">
                    <v:path arrowok="t" o:connecttype="custom" o:connectlocs="308,3098;247,3098;345,3343;412,3343;308,3098" o:connectangles="0,0,0,0,0"/>
                  </v:shape>
                </v:group>
                <v:group id="Group 94" o:spid="_x0000_s1033" style="position:absolute;left:6331;top:3022;width:487;height:498" coordorigin="6331,3022" coordsize="487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95" o:spid="_x0000_s1034" style="position:absolute;left:6331;top:3022;width:487;height:498;visibility:visible;mso-wrap-style:square;v-text-anchor:top" coordsize="487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eG8IA&#10;AADbAAAADwAAAGRycy9kb3ducmV2LnhtbESPQYvCMBSE74L/ITxhL6KpCq5Uo4gguCALuvb+aJ5t&#10;tXkpTWzrvzcLgsdhZr5hVpvOlKKh2hWWFUzGEQji1OqCMwWXv/1oAcJ5ZI2lZVLwJAebdb+3wljb&#10;lk/UnH0mAoRdjApy76tYSpfmZNCNbUUcvKutDfog60zqGtsAN6WcRtFcGiw4LORY0S6n9H5+GAW/&#10;29vwJ0uOZbFrk+SUfjezZNIo9TXotksQnjr/Cb/bB61gPoX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p4bwgAAANsAAAAPAAAAAAAAAAAAAAAAAJgCAABkcnMvZG93&#10;bnJldi54bWxQSwUGAAAAAAQABAD1AAAAhwMAAAAA&#10;" path="m,498r67,l119,376r249,l418,498r69,l275,,220,,,498xe" filled="f" strokeweight=".18803mm">
                    <v:path arrowok="t" o:connecttype="custom" o:connectlocs="0,3520;67,3520;119,3398;368,3398;418,3520;487,3520;275,3022;220,3022;0,3520" o:connectangles="0,0,0,0,0,0,0,0,0"/>
                  </v:shape>
                </v:group>
                <v:group id="Group 92" o:spid="_x0000_s1035" style="position:absolute;left:6473;top:3098;width:203;height:245" coordorigin="6473,3098" coordsize="2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3" o:spid="_x0000_s1036" style="position:absolute;left:6473;top:3098;width:203;height:245;visibility:visible;mso-wrap-style:square;v-text-anchor:top" coordsize="2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B+8QA&#10;AADbAAAADwAAAGRycy9kb3ducmV2LnhtbESPT2sCMRTE7wW/Q3hCL0WzLSKyGmURiws91Ra9Pjdv&#10;/+jmZUmi7n77plDocZiZ3zCrTW9acSfnG8sKXqcJCOLC6oYrBd9f75MFCB+QNbaWScFAHjbr0dMK&#10;U20f/En3Q6hEhLBPUUEdQpdK6YuaDPqp7YijV1pnMETpKqkdPiLctPItSebSYMNxocaOtjUV18PN&#10;KLgM+wyz3azMu+ElO5X5R+6OZ6Wex322BBGoD//hv3auFcx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wfvEAAAA2wAAAA8AAAAAAAAAAAAAAAAAmAIAAGRycy9k&#10;b3ducmV2LnhtbFBLBQYAAAAABAAEAPUAAACJAwAAAAA=&#10;" path="m203,245l,245,103,r2,l203,245xe" filled="f" strokeweight=".18803mm">
                    <v:path arrowok="t" o:connecttype="custom" o:connectlocs="203,3343;0,3343;103,3098;105,3098;203,3343" o:connectangles="0,0,0,0,0"/>
                  </v:shape>
                </v:group>
                <v:group id="Group 88" o:spid="_x0000_s1037" style="position:absolute;left:6870;top:3022;width:424;height:498" coordorigin="6870,3022" coordsize="424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91" o:spid="_x0000_s1038" style="position:absolute;left:6870;top:3022;width:424;height:498;visibility:visible;mso-wrap-style:square;v-text-anchor:top" coordsize="42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pJ8YA&#10;AADbAAAADwAAAGRycy9kb3ducmV2LnhtbESPQWvCQBSE7wX/w/IKvdVNpQaJbkIUCiL2UBXF2zP7&#10;moRm34bsVpP++m5B6HGYmW+YRdabRlypc7VlBS/jCARxYXXNpYLD/u15BsJ5ZI2NZVIwkIMsHT0s&#10;MNH2xh903flSBAi7BBVU3reJlK6oyKAb25Y4eJ+2M+iD7EqpO7wFuGnkJIpiabDmsFBhS6uKiq/d&#10;t1FwztdRfnqPp8dys728/mwHXA6DUk+PfT4H4an3/+F7e60VxDH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npJ8YAAADbAAAADwAAAAAAAAAAAAAAAACYAgAAZHJz&#10;L2Rvd25yZXYueG1sUEsFBgAAAAAEAAQA9QAAAIsDAAAAAA==&#10;" path="m74,l,,,498r59,l59,85r74,l74,e" fillcolor="black" stroked="f">
                    <v:path arrowok="t" o:connecttype="custom" o:connectlocs="74,3022;0,3022;0,3520;59,3520;59,3107;133,3107;74,3022" o:connectangles="0,0,0,0,0,0,0"/>
                  </v:shape>
                  <v:shape id="Freeform 90" o:spid="_x0000_s1039" style="position:absolute;left:6870;top:3022;width:424;height:498;visibility:visible;mso-wrap-style:square;v-text-anchor:top" coordsize="42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MvMYA&#10;AADbAAAADwAAAGRycy9kb3ducmV2LnhtbESPQWvCQBSE74X+h+UVvNVNi40SXSUVBCl6qIri7Zl9&#10;JqHZtyG71aS/3hWEHoeZ+YaZzFpTiQs1rrSs4K0fgSDOrC45V7DbLl5HIJxH1lhZJgUdOZhNn58m&#10;mGh75W+6bHwuAoRdggoK7+tESpcVZND1bU0cvLNtDPogm1zqBq8Bbir5HkWxNFhyWCiwpnlB2c/m&#10;1yg4pssoPazjj33+tToN/lYdfnadUr2XNh2D8NT6//CjvdQK4iHcv4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VMvMYAAADbAAAADwAAAAAAAAAAAAAAAACYAgAAZHJz&#10;L2Rvd25yZXYueG1sUEsFBgAAAAAEAAQA9QAAAIsDAAAAAA==&#10;" path="m133,85r-73,l349,498r74,l423,414r-60,l133,85e" fillcolor="black" stroked="f">
                    <v:path arrowok="t" o:connecttype="custom" o:connectlocs="133,3107;60,3107;349,3520;423,3520;423,3436;363,3436;133,3107" o:connectangles="0,0,0,0,0,0,0"/>
                  </v:shape>
                  <v:shape id="Freeform 89" o:spid="_x0000_s1040" style="position:absolute;left:6870;top:3022;width:424;height:498;visibility:visible;mso-wrap-style:square;v-text-anchor:top" coordsize="42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YzsQA&#10;AADbAAAADwAAAGRycy9kb3ducmV2LnhtbERPy2rCQBTdF/yH4QrdNZOWGiQ6hrRQCMUufKC4u83c&#10;JqGZOyEz1cSv7ywEl4fzXmaDacWZetdYVvAcxSCIS6sbrhTsdx9PcxDOI2tsLZOCkRxkq8nDElNt&#10;L7yh89ZXIoSwS1FB7X2XSunKmgy6yHbEgfuxvUEfYF9J3eMlhJtWvsRxIg02HBpq7Oi9pvJ3+2cU&#10;nPIizo9fyexQfa6/X6/rEd/GUanH6ZAvQHga/F18cxdaQRLGhi/h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2M7EAAAA2wAAAA8AAAAAAAAAAAAAAAAAmAIAAGRycy9k&#10;b3ducmV2LnhtbFBLBQYAAAAABAAEAPUAAACJAwAAAAA=&#10;" path="m423,l364,r,414l423,414,423,e" fillcolor="black" stroked="f">
                    <v:path arrowok="t" o:connecttype="custom" o:connectlocs="423,3022;364,3022;364,3436;423,3436;423,3022" o:connectangles="0,0,0,0,0"/>
                  </v:shape>
                </v:group>
                <v:group id="Group 86" o:spid="_x0000_s1041" style="position:absolute;left:6870;top:3022;width:424;height:498" coordorigin="6870,3022" coordsize="424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7" o:spid="_x0000_s1042" style="position:absolute;left:6870;top:3022;width:424;height:498;visibility:visible;mso-wrap-style:square;v-text-anchor:top" coordsize="42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JZcAA&#10;AADbAAAADwAAAGRycy9kb3ducmV2LnhtbERPy4rCMBTdC/MP4Q6403RmoVJNxZEZENSFVVxfmtsH&#10;Nje1ydT2781CcHk479W6N7XoqHWVZQVf0wgEcWZ1xYWCy/lvsgDhPLLG2jIpGMjBOvkYrTDW9sEn&#10;6lJfiBDCLkYFpfdNLKXLSjLoprYhDlxuW4M+wLaQusVHCDe1/I6imTRYcWgosaFtSdkt/TcKXN3f&#10;8+5+pOJnGPbbw/XXHY6RUuPPfrME4an3b/HLvdMK5mF9+BJ+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ZJZcAAAADbAAAADwAAAAAAAAAAAAAAAACYAgAAZHJzL2Rvd25y&#10;ZXYueG1sUEsFBgAAAAAEAAQA9QAAAIUDAAAAAA==&#10;" path="m,l74,,363,414r1,l364,r59,l423,498r-74,l60,85r-1,l59,498,,498,,xe" filled="f" strokeweight=".18803mm">
                    <v:path arrowok="t" o:connecttype="custom" o:connectlocs="0,3022;74,3022;363,3436;364,3436;364,3022;423,3022;423,3520;349,3520;60,3107;59,3107;59,3520;0,3520;0,3022" o:connectangles="0,0,0,0,0,0,0,0,0,0,0,0,0"/>
                  </v:shape>
                </v:group>
                <v:group id="Group 82" o:spid="_x0000_s1043" style="position:absolute;left:7395;top:3022;width:391;height:498" coordorigin="7395,3022" coordsize="391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5" o:spid="_x0000_s1044" style="position:absolute;left:7395;top:3022;width:391;height:498;visibility:visible;mso-wrap-style:square;v-text-anchor:top" coordsize="39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40cUA&#10;AADbAAAADwAAAGRycy9kb3ducmV2LnhtbESPT2vCQBTE74V+h+UVequbiqjEbKRUC1U81D/o9ZF9&#10;JrHZt2F3a+K37xaEHoeZ+Q2TzXvTiCs5X1tW8DpIQBAXVtdcKjjsP16mIHxA1thYJgU38jDPHx8y&#10;TLXteEvXXShFhLBPUUEVQptK6YuKDPqBbYmjd7bOYIjSlVI77CLcNHKYJGNpsOa4UGFL7xUV37sf&#10;o8CdjpuLHwWJ0+1ytJisu2Z1/FLq+al/m4EI1If/8L39qRVMhv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7jRxQAAANsAAAAPAAAAAAAAAAAAAAAAAJgCAABkcnMv&#10;ZG93bnJldi54bWxQSwUGAAAAAAQABAD1AAAAigMAAAAA&#10;" path="m59,l,,,498r59,l59,245r91,l133,227r13,-12l59,215,59,e" fillcolor="black" stroked="f">
                    <v:path arrowok="t" o:connecttype="custom" o:connectlocs="59,3022;0,3022;0,3520;59,3520;59,3267;150,3267;133,3249;146,3237;59,3237;59,3022" o:connectangles="0,0,0,0,0,0,0,0,0,0"/>
                  </v:shape>
                  <v:shape id="Freeform 84" o:spid="_x0000_s1045" style="position:absolute;left:7395;top:3022;width:391;height:498;visibility:visible;mso-wrap-style:square;v-text-anchor:top" coordsize="39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8dSsUA&#10;AADbAAAADwAAAGRycy9kb3ducmV2LnhtbESPQWvCQBSE74X+h+UVeqsbrahEVym1hSoeGhW9PrLP&#10;JG32bdjdmvjvXUHocZiZb5jZojO1OJPzlWUF/V4Cgji3uuJCwX73+TIB4QOyxtoyKbiQh8X88WGG&#10;qbYtZ3TehkJECPsUFZQhNKmUPi/JoO/Zhjh6J+sMhihdIbXDNsJNLQdJMpIGK44LJTb0XlL+u/0z&#10;CtzxsPnxwyBxkn0Ml+N1W68O30o9P3VvUxCBuvAfvre/tILxK9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x1KxQAAANsAAAAPAAAAAAAAAAAAAAAAAJgCAABkcnMv&#10;ZG93bnJldi54bWxQSwUGAAAAAAQABAD1AAAAigMAAAAA&#10;" path="m150,245r-82,l305,498r86,l150,245e" fillcolor="black" stroked="f">
                    <v:path arrowok="t" o:connecttype="custom" o:connectlocs="150,3267;68,3267;305,3520;391,3520;150,3267" o:connectangles="0,0,0,0,0"/>
                  </v:shape>
                  <v:shape id="Freeform 83" o:spid="_x0000_s1046" style="position:absolute;left:7395;top:3022;width:391;height:498;visibility:visible;mso-wrap-style:square;v-text-anchor:top" coordsize="39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FPsQA&#10;AADbAAAADwAAAGRycy9kb3ducmV2LnhtbESPQWvCQBSE70L/w/IKvemmJWiIrlK0BS0e1IpeH9ln&#10;kjb7NuyuJv333YLQ4zAz3zCzRW8acSPna8sKnkcJCOLC6ppLBcfP92EGwgdkjY1lUvBDHhbzh8EM&#10;c2073tPtEEoRIexzVFCF0OZS+qIig35kW+LoXawzGKJ0pdQOuwg3jXxJkrE0WHNcqLClZUXF9+Fq&#10;FLjzafvl0yAx27+lq8lH12xOO6WeHvvXKYhAffgP39trrWCSwt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hT7EAAAA2wAAAA8AAAAAAAAAAAAAAAAAmAIAAGRycy9k&#10;b3ducmV2LnhtbFBLBQYAAAAABAAEAPUAAACJAwAAAAA=&#10;" path="m380,l294,,68,215r78,l380,e" fillcolor="black" stroked="f">
                    <v:path arrowok="t" o:connecttype="custom" o:connectlocs="380,3022;294,3022;68,3237;146,3237;380,3022" o:connectangles="0,0,0,0,0"/>
                  </v:shape>
                </v:group>
                <v:group id="Group 80" o:spid="_x0000_s1047" style="position:absolute;left:7395;top:3022;width:391;height:498" coordorigin="7395,3022" coordsize="391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1" o:spid="_x0000_s1048" style="position:absolute;left:7395;top:3022;width:391;height:498;visibility:visible;mso-wrap-style:square;v-text-anchor:top" coordsize="39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KV8MA&#10;AADbAAAADwAAAGRycy9kb3ducmV2LnhtbESPQYvCMBSE74L/ITxhL7KmelCpRnGXunjTuv0Bj+bZ&#10;VpuX0sTa/fcbQfA4zMw3zHrbm1p01LrKsoLpJAJBnFtdcaEg+91/LkE4j6yxtkwK/sjBdjMcrDHW&#10;9sEpdWdfiABhF6OC0vsmltLlJRl0E9sQB+9iW4M+yLaQusVHgJtazqJoLg1WHBZKbOi7pPx2vhsF&#10;XfLzdd3dDaUmO45Psyzx2SlR6mPU71YgPPX+HX61D1rBYg7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QKV8MAAADbAAAADwAAAAAAAAAAAAAAAACYAgAAZHJzL2Rv&#10;d25yZXYueG1sUEsFBgAAAAAEAAQA9QAAAIgDAAAAAA==&#10;" path="m,l59,r,215l68,215,294,r86,l133,227,391,498r-86,l68,245r-9,l59,498,,498,,xe" filled="f" strokeweight=".18803mm">
                    <v:path arrowok="t" o:connecttype="custom" o:connectlocs="0,3022;59,3022;59,3237;68,3237;294,3022;380,3022;133,3249;391,3520;305,3520;68,3267;59,3267;59,3520;0,3520;0,3022" o:connectangles="0,0,0,0,0,0,0,0,0,0,0,0,0,0"/>
                  </v:shape>
                </v:group>
                <v:group id="Group 78" o:spid="_x0000_s1049" style="position:absolute;left:7792;top:3010;width:425;height:523" coordorigin="7792,3010" coordsize="425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9" o:spid="_x0000_s1050" style="position:absolute;left:7792;top:3010;width:425;height:523;visibility:visible;mso-wrap-style:square;v-text-anchor:top" coordsize="42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kxLwA&#10;AADbAAAADwAAAGRycy9kb3ducmV2LnhtbERPvQrCMBDeBd8hnOCmqQ4q1SgiCoIgqB0cj+ZMi82l&#10;NLHWtzeD4Pjx/a82na1ES40vHSuYjBMQxLnTJRsF2e0wWoDwAVlj5ZgUfMjDZt3vrTDV7s0Xaq/B&#10;iBjCPkUFRQh1KqXPC7Lox64mjtzDNRZDhI2RusF3DLeVnCbJTFosOTYUWNOuoPx5fVkFexM+J3de&#10;vHSS3c9+b0yLT6PUcNBtlyACdeEv/rmPWsE8jo1f4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Y2TEvAAAANsAAAAPAAAAAAAAAAAAAAAAAJgCAABkcnMvZG93bnJldi54&#10;bWxQSwUGAAAAAAQABAD1AAAAgQMAAAAA&#10;" path="m281,l205,8,140,30,85,65,44,112,15,168,1,233,,256r1,24l14,349r28,60l83,458r53,36l198,516r62,7l284,522r68,-14l410,479r15,-11l260,468r-24,-1l172,448,120,410,84,357,65,292,63,268r1,-24l80,176r34,-56l163,79,224,57r23,-2l424,55r-1,-2l368,21,304,3,281,e" fillcolor="black" stroked="f">
                    <v:path arrowok="t" o:connecttype="custom" o:connectlocs="281,3010;205,3018;140,3040;85,3075;44,3122;15,3178;1,3243;0,3266;1,3290;14,3359;42,3419;83,3468;136,3504;198,3526;260,3533;284,3532;352,3518;410,3489;425,3478;260,3478;236,3477;172,3458;120,3420;84,3367;65,3302;63,3278;64,3254;80,3186;114,3130;163,3089;224,3067;247,3065;424,3065;423,3063;368,3031;304,3013;281,3010" o:connectangles="0,0,0,0,0,0,0,0,0,0,0,0,0,0,0,0,0,0,0,0,0,0,0,0,0,0,0,0,0,0,0,0,0,0,0,0,0"/>
                  </v:shape>
                </v:group>
                <v:group id="Group 76" o:spid="_x0000_s1051" style="position:absolute;left:8039;top:3065;width:273;height:413" coordorigin="8039,3065" coordsize="27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7" o:spid="_x0000_s1052" style="position:absolute;left:8039;top:3065;width:273;height:413;visibility:visible;mso-wrap-style:square;v-text-anchor:top" coordsize="27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rTMEA&#10;AADbAAAADwAAAGRycy9kb3ducmV2LnhtbERPO2/CMBDekfgP1iGxoOLAUGiKQQipUjcoj4HtGl/j&#10;qPE5ik0I/743VGL89L1Xm97XqqM2VoENzKYZKOIi2IpLA+fTx8sSVEzIFuvAZOBBETbr4WCFuQ13&#10;/qLumEolIRxzNOBSanKtY+HIY5yGhli4n9B6TALbUtsW7xLuaz3PslftsWJpcNjQzlHxe7x5A8tD&#10;1j/cbXG9Npd59TY5dDj73hszHvXbd1CJ+vQU/7s/rfhkvXyR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k60zBAAAA2wAAAA8AAAAAAAAAAAAAAAAAmAIAAGRycy9kb3du&#10;cmV2LnhtbFBLBQYAAAAABAAEAPUAAACGAwAAAAA=&#10;" path="m177,l,,26,1,50,4r64,24l163,70r32,54l210,189r-1,3l201,263r-27,62l132,373,78,403,13,413r165,l224,365r31,-57l271,241r2,-23l272,192,259,122,232,61,192,12,177,e" fillcolor="black" stroked="f">
                    <v:path arrowok="t" o:connecttype="custom" o:connectlocs="177,3065;0,3065;26,3066;50,3069;114,3093;163,3135;195,3189;210,3254;209,3257;201,3328;174,3390;132,3438;78,3468;13,3478;178,3478;224,3430;255,3373;271,3306;273,3283;272,3257;259,3187;232,3126;192,3077;177,3065" o:connectangles="0,0,0,0,0,0,0,0,0,0,0,0,0,0,0,0,0,0,0,0,0,0,0,0"/>
                  </v:shape>
                </v:group>
                <v:group id="Group 74" o:spid="_x0000_s1053" style="position:absolute;left:7792;top:3010;width:521;height:523" coordorigin="7792,3010" coordsize="521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54" style="position:absolute;left:7792;top:3010;width:521;height:523;visibility:visible;mso-wrap-style:square;v-text-anchor:top" coordsize="521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ZccMA&#10;AADbAAAADwAAAGRycy9kb3ducmV2LnhtbESPwWrDMBBE74X8g9hCb41cB0pwooRgWughh9jJB2ys&#10;reXGWjmS6rh/XxUKOQ4z84ZZbyfbi5F86BwreJlnIIgbpztuFZyO789LECEia+wdk4IfCrDdzB7W&#10;WGh344rGOrYiQTgUqMDEOBRShsaQxTB3A3HyPp23GJP0rdQebwlue5ln2au02HFaMDhQaai51N9W&#10;QXW101Ae8nPQe+cv5uvwRoudUk+P024FItIU7+H/9odWsMzh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mZccMAAADbAAAADwAAAAAAAAAAAAAAAACYAgAAZHJzL2Rv&#10;d25yZXYueG1sUEsFBgAAAAAEAAQA9QAAAIgDAAAAAA==&#10;" path="m260,523r70,-8l392,490r52,-38l483,402r26,-61l520,273r-1,-26l506,177,479,116,439,67,387,30,326,7,281,,255,1,182,14,120,40,70,80,33,130,9,189,,256r1,24l14,349r28,60l83,458r53,36l198,516r62,7xe" filled="f" strokeweight=".18803mm">
                    <v:path arrowok="t" o:connecttype="custom" o:connectlocs="260,3533;330,3525;392,3500;444,3462;483,3412;509,3351;520,3283;519,3257;506,3187;479,3126;439,3077;387,3040;326,3017;281,3010;255,3011;182,3024;120,3050;70,3090;33,3140;9,3199;0,3266;1,3290;14,3359;42,3419;83,3468;136,3504;198,3526;260,3533" o:connectangles="0,0,0,0,0,0,0,0,0,0,0,0,0,0,0,0,0,0,0,0,0,0,0,0,0,0,0,0"/>
                  </v:shape>
                </v:group>
                <v:group id="Group 72" o:spid="_x0000_s1055" style="position:absolute;left:7855;top:3065;width:393;height:413" coordorigin="7855,3065" coordsize="39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3" o:spid="_x0000_s1056" style="position:absolute;left:7855;top:3065;width:393;height:413;visibility:visible;mso-wrap-style:square;v-text-anchor:top" coordsize="39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KacMA&#10;AADbAAAADwAAAGRycy9kb3ducmV2LnhtbESPQYvCMBSE78L+h/AWvMiarugq1SgiCooXt+vF26N5&#10;tmWbl5JErf/eCILHYWa+YWaL1tTiSs5XlhV89xMQxLnVFRcKjn+brwkIH5A11pZJwZ08LOYfnRmm&#10;2t74l65ZKESEsE9RQRlCk0rp85IM+r5tiKN3ts5giNIVUju8Rbip5SBJfqTBiuNCiQ2tSsr/s4tR&#10;cNjd981xc+rxOhud3ZLy8dh4pbqf7XIKIlAb3uFXe6sVTI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KKacMAAADbAAAADwAAAAAAAAAAAAAAAACYAgAAZHJzL2Rv&#10;d25yZXYueG1sUEsFBgAAAAAEAAQA9QAAAIgDAAAAAA==&#10;" path="m197,413l129,402,73,370,31,321,6,259,,213,1,189,17,121,51,65,100,24,161,2,184,r26,1l278,18r54,36l370,105r21,61l394,189r-1,26l378,285r-32,58l300,385r-59,24l197,413xe" filled="f" strokeweight=".18803mm">
                    <v:path arrowok="t" o:connecttype="custom" o:connectlocs="197,3478;129,3467;73,3435;31,3386;6,3324;0,3278;1,3254;17,3186;51,3130;100,3089;161,3067;184,3065;210,3066;278,3083;332,3119;370,3170;391,3231;394,3254;393,3280;378,3350;346,3408;300,3450;241,3474;197,3478" o:connectangles="0,0,0,0,0,0,0,0,0,0,0,0,0,0,0,0,0,0,0,0,0,0,0,0"/>
                  </v:shape>
                </v:group>
                <v:group id="Group 70" o:spid="_x0000_s1057" style="position:absolute;left:6966;top:2874;width:698;height:2" coordorigin="6966,2874" coordsize="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1" o:spid="_x0000_s1058" style="position:absolute;left:6966;top:2874;width:698;height:2;visibility:visible;mso-wrap-style:square;v-text-anchor:top" coordsize="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JtsUA&#10;AADbAAAADwAAAGRycy9kb3ducmV2LnhtbESPQWvCQBSE74X+h+UVvNVNrYqkboIUhCKKNO2hx9fs&#10;azY0+zZkVxP99a4geBxm5htmmQ+2EUfqfO1Ywcs4AUFcOl1zpeD7a/28AOEDssbGMSk4kYc8e3xY&#10;Yqpdz590LEIlIoR9igpMCG0qpS8NWfRj1xJH7891FkOUXSV1h32E20ZOkmQuLdYcFwy29G6o/C8O&#10;VoHcTlev255+2s1s/XvabbQ573dKjZ6G1RuIQEO4h2/tD61gMYfrl/g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Am2xQAAANsAAAAPAAAAAAAAAAAAAAAAAJgCAABkcnMv&#10;ZG93bnJldi54bWxQSwUGAAAAAAQABAD1AAAAigMAAAAA&#10;" path="m,l698,e" filled="f" strokecolor="#b1b3b4" strokeweight="1.38925mm">
                    <v:path arrowok="t" o:connecttype="custom" o:connectlocs="0,0;698,0" o:connectangles="0,0"/>
                  </v:shape>
                </v:group>
                <v:group id="Group 68" o:spid="_x0000_s1059" style="position:absolute;left:6947;top:2696;width:105;height:105" coordorigin="6947,2696" coordsize="10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9" o:spid="_x0000_s1060" style="position:absolute;left:6947;top:2696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lOMAA&#10;AADbAAAADwAAAGRycy9kb3ducmV2LnhtbERPy2oCMRTdF/yHcIXuasYiZRiNIgNCXbiofayvk+tk&#10;cHIzJNFJ+/XNQnB5OO/VJtle3MiHzrGC+awAQdw43XGr4Otz91KCCBFZY++YFPxSgM168rTCSruR&#10;P+h2jK3IIRwqVGBiHCopQ2PIYpi5gThzZ+ctxgx9K7XHMYfbXr4WxZu02HFuMDhQbai5HK9WwSKZ&#10;va/L8/ff0FE6/YyH0dVaqedp2i5BRErxIb6737WCMo/NX/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hlOMAAAADbAAAADwAAAAAAAAAAAAAAAACYAgAAZHJzL2Rvd25y&#10;ZXYueG1sUEsFBgAAAAAEAAQA9QAAAIUDAAAAAA==&#10;" path="m105,105l,105,,,105,r,105e" fillcolor="#b1b3b4" stroked="f">
                    <v:path arrowok="t" o:connecttype="custom" o:connectlocs="105,2801;0,2801;0,2696;105,2696;105,2801" o:connectangles="0,0,0,0,0"/>
                  </v:shape>
                </v:group>
                <v:group id="Group 66" o:spid="_x0000_s1061" style="position:absolute;left:7104;top:2696;width:105;height:105" coordorigin="7104,2696" coordsize="10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7" o:spid="_x0000_s1062" style="position:absolute;left:7104;top:2696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/48AA&#10;AADbAAAADwAAAGRycy9kb3ducmV2LnhtbERPTWsCMRC9F/wPYYTealaRoqtRZEGohx5q1fO4GTeL&#10;m8mSpG7aX98cCj0+3vd6m2wnHuRD61jBdFKAIK6dbrlRcPrcvyxAhIissXNMCr4pwHYzelpjqd3A&#10;H/Q4xkbkEA4lKjAx9qWUoTZkMUxcT5y5m/MWY4a+kdrjkMNtJ2dF8SottpwbDPZUGarvxy+rYJ7M&#10;wVeL2/mnbyldL8P74Cqt1PM47VYgIqX4L/5zv2kFy7w+f8k/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f/48AAAADbAAAADwAAAAAAAAAAAAAAAACYAgAAZHJzL2Rvd25y&#10;ZXYueG1sUEsFBgAAAAAEAAQA9QAAAIUDAAAAAA==&#10;" path="m105,105l,105,,,105,r,105e" fillcolor="#b1b3b4" stroked="f">
                    <v:path arrowok="t" o:connecttype="custom" o:connectlocs="105,2801;0,2801;0,2696;105,2696;105,2801" o:connectangles="0,0,0,0,0"/>
                  </v:shape>
                </v:group>
                <v:group id="Group 64" o:spid="_x0000_s1063" style="position:absolute;left:7261;top:2696;width:105;height:105" coordorigin="7261,2696" coordsize="10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5" o:spid="_x0000_s1064" style="position:absolute;left:7261;top:2696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ED8MA&#10;AADbAAAADwAAAGRycy9kb3ducmV2LnhtbESPQWsCMRSE74L/ITyhN80qpejWKLIgtAcPtdrz6+a5&#10;Wbp5WZLoxv76plDocZiZb5j1NtlO3MiH1rGC+awAQVw73XKj4PS+ny5BhIissXNMCu4UYLsZj9ZY&#10;ajfwG92OsREZwqFEBSbGvpQy1IYshpnribN3cd5izNI3UnscMtx2clEUT9Jiy3nBYE+VofrreLUK&#10;HpN59dXycv7uW0qfH8NhcJVW6mGSds8gIqX4H/5rv2gFqwX8fs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nED8MAAADbAAAADwAAAAAAAAAAAAAAAACYAgAAZHJzL2Rv&#10;d25yZXYueG1sUEsFBgAAAAAEAAQA9QAAAIgDAAAAAA==&#10;" path="m105,105l,105,,,105,r,105e" fillcolor="#b1b3b4" stroked="f">
                    <v:path arrowok="t" o:connecttype="custom" o:connectlocs="105,2801;0,2801;0,2696;105,2696;105,2801" o:connectangles="0,0,0,0,0"/>
                  </v:shape>
                </v:group>
                <v:group id="Group 62" o:spid="_x0000_s1065" style="position:absolute;left:7418;top:2696;width:105;height:105" coordorigin="7418,2696" coordsize="10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3" o:spid="_x0000_s1066" style="position:absolute;left:7418;top:2696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z54MMA&#10;AADbAAAADwAAAGRycy9kb3ducmV2LnhtbESPQWsCMRSE74L/ITzBm2YVKbo1iiwI9dBDrfb8unlu&#10;lm5eliR10/76plDocZiZb5jtPtlO3MmH1rGCxbwAQVw73XKj4PJ6nK1BhIissXNMCr4owH43Hm2x&#10;1G7gF7qfYyMyhEOJCkyMfSllqA1ZDHPXE2fv5rzFmKVvpPY4ZLjt5LIoHqTFlvOCwZ4qQ/XH+dMq&#10;WCVz8tX6dv3uW0rvb8Pz4Cqt1HSSDo8gIqX4H/5rP2kFmxX8fs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z54MMAAADbAAAADwAAAAAAAAAAAAAAAACYAgAAZHJzL2Rv&#10;d25yZXYueG1sUEsFBgAAAAAEAAQA9QAAAIgDAAAAAA==&#10;" path="m105,105l,105,,,105,r,105e" fillcolor="#b1b3b4" stroked="f">
                    <v:path arrowok="t" o:connecttype="custom" o:connectlocs="105,2801;0,2801;0,2696;105,2696;105,2801" o:connectangles="0,0,0,0,0"/>
                  </v:shape>
                </v:group>
                <v:group id="Group 60" o:spid="_x0000_s1067" style="position:absolute;left:7575;top:2696;width:105;height:105" coordorigin="7575,2696" coordsize="10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1" o:spid="_x0000_s1068" style="position:absolute;left:7575;top:2696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CDMMA&#10;AADbAAAADwAAAGRycy9kb3ducmV2LnhtbESPT2sCMRTE7wW/Q3hCbzWriOjWKLIg1EMP9U/Pr5vn&#10;ZunmZUlSN+2nbwoFj8PM/IZZb5PtxI18aB0rmE4KEMS10y03Cs6n/dMSRIjIGjvHpOCbAmw3o4c1&#10;ltoN/Ea3Y2xEhnAoUYGJsS+lDLUhi2HieuLsXZ23GLP0jdQehwy3nZwVxUJabDkvGOypMlR/Hr+s&#10;gnkyB18tr5efvqX08T68Dq7SSj2O0+4ZRKQU7+H/9otWsFrA3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CDMMAAADbAAAADwAAAAAAAAAAAAAAAACYAgAAZHJzL2Rv&#10;d25yZXYueG1sUEsFBgAAAAAEAAQA9QAAAIgDAAAAAA==&#10;" path="m105,105l,105,,,105,r,105e" fillcolor="#b1b3b4" stroked="f">
                    <v:path arrowok="t" o:connecttype="custom" o:connectlocs="105,2801;0,2801;0,2696;105,2696;105,2801" o:connectangles="0,0,0,0,0"/>
                  </v:shape>
                </v:group>
                <v:group id="Group 56" o:spid="_x0000_s1069" style="position:absolute;left:7240;top:2512;width:94;height:147" coordorigin="7240,2512" coordsize="94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9" o:spid="_x0000_s1070" style="position:absolute;left:7240;top:2512;width:94;height:147;visibility:visible;mso-wrap-style:square;v-text-anchor:top" coordsize="9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e7MEA&#10;AADbAAAADwAAAGRycy9kb3ducmV2LnhtbERPS2vCQBC+F/oflin0VjdVKhqzkSLY9iL4yMHjmB2T&#10;YHY2ZKea/vvuQfD48b2z5eBadaU+NJ4NvI8SUMSltw1XBorD+m0GKgiyxdYzGfijAMv8+SnD1Pob&#10;7+i6l0rFEA4pGqhFulTrUNbkMIx8Rxy5s+8dSoR9pW2PtxjuWj1Okql22HBsqLGjVU3lZf/rDIwL&#10;LL4234dtsTkdK/yY2EYmYszry/C5ACU0yEN8d/9YA/M4Nn6JP0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GXuzBAAAA2wAAAA8AAAAAAAAAAAAAAAAAmAIAAGRycy9kb3du&#10;cmV2LnhtbFBLBQYAAAAABAAEAPUAAACGAwAAAAA=&#10;" path="m94,94r-42,l52,147r42,l94,94e" fillcolor="#b1b3b4" stroked="f">
                    <v:path arrowok="t" o:connecttype="custom" o:connectlocs="94,2606;52,2606;52,2659;94,2659;94,2606" o:connectangles="0,0,0,0,0"/>
                  </v:shape>
                  <v:shape id="Freeform 58" o:spid="_x0000_s1071" style="position:absolute;left:7240;top:2512;width:94;height:147;visibility:visible;mso-wrap-style:square;v-text-anchor:top" coordsize="9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7d8MA&#10;AADbAAAADwAAAGRycy9kb3ducmV2LnhtbESPT2vCQBTE7wW/w/KE3upGRampq4hg24vgnxx6fM0+&#10;k2D2bci+avrtXUHwOMzMb5j5snO1ulAbKs8GhoMEFHHubcWFgey4eXsHFQTZYu2ZDPxTgOWi9zLH&#10;1Por7+lykEJFCIcUDZQiTap1yEtyGAa+IY7eybcOJcq20LbFa4S7Wo+SZKodVhwXSmxoXVJ+Pvw5&#10;A6MMs8/t13GXbX9/CpyMbSVjMea1360+QAl18gw/2t/WwGwG9y/xB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r7d8MAAADbAAAADwAAAAAAAAAAAAAAAACYAgAAZHJzL2Rv&#10;d25yZXYueG1sUEsFBgAAAAAEAAQA9QAAAIgDAAAAAA==&#10;" path="m147,52l,52,,94r147,l147,52e" fillcolor="#b1b3b4" stroked="f">
                    <v:path arrowok="t" o:connecttype="custom" o:connectlocs="147,2564;0,2564;0,2606;147,2606;147,2564" o:connectangles="0,0,0,0,0"/>
                  </v:shape>
                  <v:shape id="Freeform 57" o:spid="_x0000_s1072" style="position:absolute;left:7240;top:2512;width:94;height:147;visibility:visible;mso-wrap-style:square;v-text-anchor:top" coordsize="9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LjcQA&#10;AADcAAAADwAAAGRycy9kb3ducmV2LnhtbESPQWvCQBCF74X+h2WE3upGxSLRVaSg7UVoNYcep9kx&#10;CWZnQ3aq6b/vHITeZnhv3vtmtRlCa67Upyayg8k4A0NcRt9w5aA47Z4XYJIge2wjk4NfSrBZPz6s&#10;MPfxxp90PUplNIRTjg5qkS63NpU1BUzj2BGrdo59QNG1r6zv8abhobXTLHuxARvWhho7eq2pvBx/&#10;goNpgcX+8Hb6KA7fXxXOZ76RmTj3NBq2SzBCg/yb79fvXvEzxddndAK7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i43EAAAA3AAAAA8AAAAAAAAAAAAAAAAAmAIAAGRycy9k&#10;b3ducmV2LnhtbFBLBQYAAAAABAAEAPUAAACJAwAAAAA=&#10;" path="m94,l52,r,52l94,52,94,e" fillcolor="#b1b3b4" stroked="f">
                    <v:path arrowok="t" o:connecttype="custom" o:connectlocs="94,2512;52,2512;52,2564;94,2564;94,2512" o:connectangles="0,0,0,0,0"/>
                  </v:shape>
                </v:group>
                <w10:wrap anchorx="page"/>
              </v:group>
            </w:pict>
          </mc:Fallback>
        </mc:AlternateContent>
      </w:r>
      <w:r w:rsidRPr="00CC02F5">
        <w:rPr>
          <w:rFonts w:eastAsia="Arial"/>
          <w:color w:val="747476"/>
          <w:w w:val="76"/>
          <w:sz w:val="18"/>
          <w:szCs w:val="18"/>
        </w:rPr>
        <w:t>F</w:t>
      </w:r>
      <w:r w:rsidRPr="00CC02F5">
        <w:rPr>
          <w:rFonts w:eastAsia="Arial"/>
          <w:color w:val="747476"/>
          <w:spacing w:val="-6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6"/>
          <w:sz w:val="18"/>
          <w:szCs w:val="18"/>
        </w:rPr>
        <w:t>07</w:t>
      </w:r>
      <w:r w:rsidRPr="00CC02F5">
        <w:rPr>
          <w:rFonts w:eastAsia="Arial"/>
          <w:color w:val="747476"/>
          <w:w w:val="76"/>
          <w:sz w:val="18"/>
          <w:szCs w:val="18"/>
        </w:rPr>
        <w:t>0</w:t>
      </w:r>
      <w:r w:rsidRPr="00CC02F5">
        <w:rPr>
          <w:rFonts w:eastAsia="Arial"/>
          <w:color w:val="747476"/>
          <w:spacing w:val="6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6"/>
          <w:sz w:val="18"/>
          <w:szCs w:val="18"/>
        </w:rPr>
        <w:t>36</w:t>
      </w:r>
      <w:r w:rsidRPr="00CC02F5">
        <w:rPr>
          <w:rFonts w:eastAsia="Arial"/>
          <w:color w:val="747476"/>
          <w:w w:val="76"/>
          <w:sz w:val="18"/>
          <w:szCs w:val="18"/>
        </w:rPr>
        <w:t>5</w:t>
      </w:r>
      <w:r w:rsidRPr="00CC02F5">
        <w:rPr>
          <w:rFonts w:eastAsia="Arial"/>
          <w:color w:val="747476"/>
          <w:spacing w:val="6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6"/>
          <w:sz w:val="18"/>
          <w:szCs w:val="18"/>
        </w:rPr>
        <w:t>8</w:t>
      </w:r>
      <w:r w:rsidRPr="00CC02F5">
        <w:rPr>
          <w:rFonts w:eastAsia="Arial"/>
          <w:color w:val="747476"/>
          <w:w w:val="76"/>
          <w:sz w:val="18"/>
          <w:szCs w:val="18"/>
        </w:rPr>
        <w:t>8</w:t>
      </w:r>
      <w:r w:rsidRPr="00CC02F5">
        <w:rPr>
          <w:rFonts w:eastAsia="Arial"/>
          <w:color w:val="747476"/>
          <w:spacing w:val="4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 xml:space="preserve">14 </w:t>
      </w:r>
      <w:hyperlink r:id="rId17">
        <w:r w:rsidRPr="00CC02F5">
          <w:rPr>
            <w:rFonts w:eastAsia="Arial"/>
            <w:color w:val="747476"/>
            <w:spacing w:val="-2"/>
            <w:sz w:val="18"/>
            <w:szCs w:val="18"/>
          </w:rPr>
          <w:t>ww</w:t>
        </w:r>
        <w:r w:rsidRPr="00CC02F5">
          <w:rPr>
            <w:rFonts w:eastAsia="Arial"/>
            <w:color w:val="747476"/>
            <w:spacing w:val="-8"/>
            <w:sz w:val="18"/>
            <w:szCs w:val="18"/>
          </w:rPr>
          <w:t>w</w:t>
        </w:r>
        <w:r w:rsidRPr="00CC02F5">
          <w:rPr>
            <w:rFonts w:eastAsia="Arial"/>
            <w:color w:val="747476"/>
            <w:spacing w:val="-2"/>
            <w:w w:val="90"/>
            <w:sz w:val="18"/>
            <w:szCs w:val="18"/>
          </w:rPr>
          <w:t>.degeschillencommissie.nl</w:t>
        </w:r>
      </w:hyperlink>
    </w:p>
    <w:p w:rsidR="00BF1F33" w:rsidRPr="00CC02F5" w:rsidRDefault="00BF1F33" w:rsidP="00BF1F33">
      <w:pPr>
        <w:spacing w:before="9" w:after="0" w:line="140" w:lineRule="exact"/>
        <w:rPr>
          <w:sz w:val="14"/>
          <w:szCs w:val="14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40" w:lineRule="auto"/>
        <w:ind w:left="413" w:right="-20"/>
        <w:rPr>
          <w:rFonts w:eastAsia="Arial"/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39E9231D" wp14:editId="3FF4E82D">
            <wp:simplePos x="0" y="0"/>
            <wp:positionH relativeFrom="page">
              <wp:posOffset>9155430</wp:posOffset>
            </wp:positionH>
            <wp:positionV relativeFrom="paragraph">
              <wp:posOffset>240030</wp:posOffset>
            </wp:positionV>
            <wp:extent cx="1083310" cy="831850"/>
            <wp:effectExtent l="0" t="0" r="2540" b="635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2F5">
        <w:rPr>
          <w:rFonts w:eastAsia="Arial"/>
          <w:color w:val="747476"/>
          <w:spacing w:val="-2"/>
          <w:w w:val="89"/>
          <w:sz w:val="18"/>
          <w:szCs w:val="18"/>
        </w:rPr>
        <w:t>Koninklijk</w:t>
      </w:r>
      <w:r w:rsidRPr="00CC02F5">
        <w:rPr>
          <w:rFonts w:eastAsia="Arial"/>
          <w:color w:val="747476"/>
          <w:w w:val="89"/>
          <w:sz w:val="18"/>
          <w:szCs w:val="18"/>
        </w:rPr>
        <w:t>e</w:t>
      </w:r>
      <w:r w:rsidRPr="00CC02F5">
        <w:rPr>
          <w:rFonts w:eastAsia="Arial"/>
          <w:color w:val="747476"/>
          <w:spacing w:val="-2"/>
          <w:w w:val="89"/>
          <w:sz w:val="18"/>
          <w:szCs w:val="18"/>
        </w:rPr>
        <w:t xml:space="preserve"> Algemen</w:t>
      </w:r>
      <w:r w:rsidRPr="00CC02F5">
        <w:rPr>
          <w:rFonts w:eastAsia="Arial"/>
          <w:color w:val="747476"/>
          <w:w w:val="89"/>
          <w:sz w:val="18"/>
          <w:szCs w:val="18"/>
        </w:rPr>
        <w:t>e</w:t>
      </w:r>
      <w:r w:rsidRPr="00CC02F5">
        <w:rPr>
          <w:rFonts w:eastAsia="Arial"/>
          <w:color w:val="747476"/>
          <w:spacing w:val="-2"/>
          <w:w w:val="89"/>
          <w:sz w:val="18"/>
          <w:szCs w:val="18"/>
        </w:rPr>
        <w:t xml:space="preserve"> Nederlands</w:t>
      </w:r>
      <w:r w:rsidRPr="00CC02F5">
        <w:rPr>
          <w:rFonts w:eastAsia="Arial"/>
          <w:color w:val="747476"/>
          <w:w w:val="89"/>
          <w:sz w:val="18"/>
          <w:szCs w:val="18"/>
        </w:rPr>
        <w:t>e</w:t>
      </w:r>
      <w:r w:rsidRPr="00CC02F5">
        <w:rPr>
          <w:rFonts w:eastAsia="Arial"/>
          <w:color w:val="747476"/>
          <w:spacing w:val="10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sz w:val="18"/>
          <w:szCs w:val="18"/>
        </w:rPr>
        <w:t>Kappersorganisatie</w:t>
      </w:r>
    </w:p>
    <w:p w:rsidR="00BF1F33" w:rsidRPr="00CC02F5" w:rsidRDefault="00BF1F33" w:rsidP="00BF1F33">
      <w:pPr>
        <w:spacing w:before="5" w:after="0" w:line="170" w:lineRule="exact"/>
        <w:rPr>
          <w:sz w:val="17"/>
          <w:szCs w:val="17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40" w:lineRule="auto"/>
        <w:ind w:left="2580" w:right="-20"/>
        <w:rPr>
          <w:rFonts w:eastAsia="Arial"/>
          <w:sz w:val="18"/>
          <w:szCs w:val="18"/>
        </w:rPr>
      </w:pPr>
      <w:proofErr w:type="spellStart"/>
      <w:r w:rsidRPr="00CC02F5">
        <w:rPr>
          <w:rFonts w:eastAsia="Arial"/>
          <w:color w:val="747476"/>
          <w:spacing w:val="-2"/>
          <w:w w:val="89"/>
          <w:sz w:val="18"/>
          <w:szCs w:val="18"/>
        </w:rPr>
        <w:t>Gooierser</w:t>
      </w:r>
      <w:r w:rsidRPr="00CC02F5">
        <w:rPr>
          <w:rFonts w:eastAsia="Arial"/>
          <w:color w:val="747476"/>
          <w:w w:val="89"/>
          <w:sz w:val="18"/>
          <w:szCs w:val="18"/>
        </w:rPr>
        <w:t>f</w:t>
      </w:r>
      <w:proofErr w:type="spellEnd"/>
      <w:r w:rsidRPr="00CC02F5">
        <w:rPr>
          <w:rFonts w:eastAsia="Arial"/>
          <w:color w:val="747476"/>
          <w:spacing w:val="-2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400</w:t>
      </w:r>
    </w:p>
    <w:p w:rsidR="00BF1F33" w:rsidRPr="00CC02F5" w:rsidRDefault="00BF1F33" w:rsidP="00BF1F33">
      <w:pPr>
        <w:spacing w:before="33" w:after="0" w:line="278" w:lineRule="auto"/>
        <w:ind w:left="2580" w:right="6667"/>
        <w:rPr>
          <w:rFonts w:eastAsia="Arial"/>
          <w:sz w:val="18"/>
          <w:szCs w:val="18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17BDB9E" wp14:editId="77A50AFF">
                <wp:simplePos x="0" y="0"/>
                <wp:positionH relativeFrom="page">
                  <wp:posOffset>7849235</wp:posOffset>
                </wp:positionH>
                <wp:positionV relativeFrom="paragraph">
                  <wp:posOffset>46355</wp:posOffset>
                </wp:positionV>
                <wp:extent cx="545465" cy="285750"/>
                <wp:effectExtent l="635" t="0" r="6350" b="1270"/>
                <wp:wrapNone/>
                <wp:docPr id="3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285750"/>
                          <a:chOff x="12361" y="73"/>
                          <a:chExt cx="859" cy="450"/>
                        </a:xfrm>
                      </wpg:grpSpPr>
                      <wpg:grpSp>
                        <wpg:cNvPr id="37" name="Group 52"/>
                        <wpg:cNvGrpSpPr>
                          <a:grpSpLocks/>
                        </wpg:cNvGrpSpPr>
                        <wpg:grpSpPr bwMode="auto">
                          <a:xfrm>
                            <a:off x="12405" y="479"/>
                            <a:ext cx="772" cy="2"/>
                            <a:chOff x="12405" y="479"/>
                            <a:chExt cx="772" cy="2"/>
                          </a:xfrm>
                        </wpg:grpSpPr>
                        <wps:wsp>
                          <wps:cNvPr id="38" name="Freeform 53"/>
                          <wps:cNvSpPr>
                            <a:spLocks/>
                          </wps:cNvSpPr>
                          <wps:spPr bwMode="auto">
                            <a:xfrm>
                              <a:off x="12405" y="479"/>
                              <a:ext cx="772" cy="2"/>
                            </a:xfrm>
                            <a:custGeom>
                              <a:avLst/>
                              <a:gdLst>
                                <a:gd name="T0" fmla="+- 0 12405 12405"/>
                                <a:gd name="T1" fmla="*/ T0 w 772"/>
                                <a:gd name="T2" fmla="+- 0 13177 12405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55194">
                              <a:solidFill>
                                <a:srgbClr val="B1B3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0"/>
                        <wpg:cNvGrpSpPr>
                          <a:grpSpLocks/>
                        </wpg:cNvGrpSpPr>
                        <wpg:grpSpPr bwMode="auto">
                          <a:xfrm>
                            <a:off x="12383" y="282"/>
                            <a:ext cx="116" cy="116"/>
                            <a:chOff x="12383" y="282"/>
                            <a:chExt cx="116" cy="116"/>
                          </a:xfrm>
                        </wpg:grpSpPr>
                        <wps:wsp>
                          <wps:cNvPr id="40" name="Freeform 51"/>
                          <wps:cNvSpPr>
                            <a:spLocks/>
                          </wps:cNvSpPr>
                          <wps:spPr bwMode="auto">
                            <a:xfrm>
                              <a:off x="12383" y="282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12499 12383"/>
                                <a:gd name="T1" fmla="*/ T0 w 116"/>
                                <a:gd name="T2" fmla="+- 0 398 282"/>
                                <a:gd name="T3" fmla="*/ 398 h 116"/>
                                <a:gd name="T4" fmla="+- 0 12383 12383"/>
                                <a:gd name="T5" fmla="*/ T4 w 116"/>
                                <a:gd name="T6" fmla="+- 0 398 282"/>
                                <a:gd name="T7" fmla="*/ 398 h 116"/>
                                <a:gd name="T8" fmla="+- 0 12383 12383"/>
                                <a:gd name="T9" fmla="*/ T8 w 116"/>
                                <a:gd name="T10" fmla="+- 0 282 282"/>
                                <a:gd name="T11" fmla="*/ 282 h 116"/>
                                <a:gd name="T12" fmla="+- 0 12499 12383"/>
                                <a:gd name="T13" fmla="*/ T12 w 116"/>
                                <a:gd name="T14" fmla="+- 0 282 282"/>
                                <a:gd name="T15" fmla="*/ 282 h 116"/>
                                <a:gd name="T16" fmla="+- 0 12499 12383"/>
                                <a:gd name="T17" fmla="*/ T16 w 116"/>
                                <a:gd name="T18" fmla="+- 0 398 282"/>
                                <a:gd name="T19" fmla="*/ 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16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8"/>
                        <wpg:cNvGrpSpPr>
                          <a:grpSpLocks/>
                        </wpg:cNvGrpSpPr>
                        <wpg:grpSpPr bwMode="auto">
                          <a:xfrm>
                            <a:off x="12557" y="282"/>
                            <a:ext cx="116" cy="116"/>
                            <a:chOff x="12557" y="282"/>
                            <a:chExt cx="116" cy="116"/>
                          </a:xfrm>
                        </wpg:grpSpPr>
                        <wps:wsp>
                          <wps:cNvPr id="42" name="Freeform 49"/>
                          <wps:cNvSpPr>
                            <a:spLocks/>
                          </wps:cNvSpPr>
                          <wps:spPr bwMode="auto">
                            <a:xfrm>
                              <a:off x="12557" y="282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12673 12557"/>
                                <a:gd name="T1" fmla="*/ T0 w 116"/>
                                <a:gd name="T2" fmla="+- 0 398 282"/>
                                <a:gd name="T3" fmla="*/ 398 h 116"/>
                                <a:gd name="T4" fmla="+- 0 12557 12557"/>
                                <a:gd name="T5" fmla="*/ T4 w 116"/>
                                <a:gd name="T6" fmla="+- 0 398 282"/>
                                <a:gd name="T7" fmla="*/ 398 h 116"/>
                                <a:gd name="T8" fmla="+- 0 12557 12557"/>
                                <a:gd name="T9" fmla="*/ T8 w 116"/>
                                <a:gd name="T10" fmla="+- 0 282 282"/>
                                <a:gd name="T11" fmla="*/ 282 h 116"/>
                                <a:gd name="T12" fmla="+- 0 12673 12557"/>
                                <a:gd name="T13" fmla="*/ T12 w 116"/>
                                <a:gd name="T14" fmla="+- 0 282 282"/>
                                <a:gd name="T15" fmla="*/ 282 h 116"/>
                                <a:gd name="T16" fmla="+- 0 12673 12557"/>
                                <a:gd name="T17" fmla="*/ T16 w 116"/>
                                <a:gd name="T18" fmla="+- 0 398 282"/>
                                <a:gd name="T19" fmla="*/ 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16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6"/>
                        <wpg:cNvGrpSpPr>
                          <a:grpSpLocks/>
                        </wpg:cNvGrpSpPr>
                        <wpg:grpSpPr bwMode="auto">
                          <a:xfrm>
                            <a:off x="12731" y="282"/>
                            <a:ext cx="116" cy="116"/>
                            <a:chOff x="12731" y="282"/>
                            <a:chExt cx="116" cy="116"/>
                          </a:xfrm>
                        </wpg:grpSpPr>
                        <wps:wsp>
                          <wps:cNvPr id="44" name="Freeform 47"/>
                          <wps:cNvSpPr>
                            <a:spLocks/>
                          </wps:cNvSpPr>
                          <wps:spPr bwMode="auto">
                            <a:xfrm>
                              <a:off x="12731" y="282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12847 12731"/>
                                <a:gd name="T1" fmla="*/ T0 w 116"/>
                                <a:gd name="T2" fmla="+- 0 398 282"/>
                                <a:gd name="T3" fmla="*/ 398 h 116"/>
                                <a:gd name="T4" fmla="+- 0 12731 12731"/>
                                <a:gd name="T5" fmla="*/ T4 w 116"/>
                                <a:gd name="T6" fmla="+- 0 398 282"/>
                                <a:gd name="T7" fmla="*/ 398 h 116"/>
                                <a:gd name="T8" fmla="+- 0 12731 12731"/>
                                <a:gd name="T9" fmla="*/ T8 w 116"/>
                                <a:gd name="T10" fmla="+- 0 282 282"/>
                                <a:gd name="T11" fmla="*/ 282 h 116"/>
                                <a:gd name="T12" fmla="+- 0 12847 12731"/>
                                <a:gd name="T13" fmla="*/ T12 w 116"/>
                                <a:gd name="T14" fmla="+- 0 282 282"/>
                                <a:gd name="T15" fmla="*/ 282 h 116"/>
                                <a:gd name="T16" fmla="+- 0 12847 12731"/>
                                <a:gd name="T17" fmla="*/ T16 w 116"/>
                                <a:gd name="T18" fmla="+- 0 398 282"/>
                                <a:gd name="T19" fmla="*/ 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16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4"/>
                        <wpg:cNvGrpSpPr>
                          <a:grpSpLocks/>
                        </wpg:cNvGrpSpPr>
                        <wpg:grpSpPr bwMode="auto">
                          <a:xfrm>
                            <a:off x="12905" y="282"/>
                            <a:ext cx="116" cy="116"/>
                            <a:chOff x="12905" y="282"/>
                            <a:chExt cx="116" cy="116"/>
                          </a:xfrm>
                        </wpg:grpSpPr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12905" y="282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13021 12905"/>
                                <a:gd name="T1" fmla="*/ T0 w 116"/>
                                <a:gd name="T2" fmla="+- 0 398 282"/>
                                <a:gd name="T3" fmla="*/ 398 h 116"/>
                                <a:gd name="T4" fmla="+- 0 12905 12905"/>
                                <a:gd name="T5" fmla="*/ T4 w 116"/>
                                <a:gd name="T6" fmla="+- 0 398 282"/>
                                <a:gd name="T7" fmla="*/ 398 h 116"/>
                                <a:gd name="T8" fmla="+- 0 12905 12905"/>
                                <a:gd name="T9" fmla="*/ T8 w 116"/>
                                <a:gd name="T10" fmla="+- 0 282 282"/>
                                <a:gd name="T11" fmla="*/ 282 h 116"/>
                                <a:gd name="T12" fmla="+- 0 13021 12905"/>
                                <a:gd name="T13" fmla="*/ T12 w 116"/>
                                <a:gd name="T14" fmla="+- 0 282 282"/>
                                <a:gd name="T15" fmla="*/ 282 h 116"/>
                                <a:gd name="T16" fmla="+- 0 13021 12905"/>
                                <a:gd name="T17" fmla="*/ T16 w 116"/>
                                <a:gd name="T18" fmla="+- 0 398 282"/>
                                <a:gd name="T19" fmla="*/ 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16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2"/>
                        <wpg:cNvGrpSpPr>
                          <a:grpSpLocks/>
                        </wpg:cNvGrpSpPr>
                        <wpg:grpSpPr bwMode="auto">
                          <a:xfrm>
                            <a:off x="13078" y="282"/>
                            <a:ext cx="116" cy="116"/>
                            <a:chOff x="13078" y="282"/>
                            <a:chExt cx="116" cy="116"/>
                          </a:xfrm>
                        </wpg:grpSpPr>
                        <wps:wsp>
                          <wps:cNvPr id="48" name="Freeform 43"/>
                          <wps:cNvSpPr>
                            <a:spLocks/>
                          </wps:cNvSpPr>
                          <wps:spPr bwMode="auto">
                            <a:xfrm>
                              <a:off x="13078" y="282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13194 13078"/>
                                <a:gd name="T1" fmla="*/ T0 w 116"/>
                                <a:gd name="T2" fmla="+- 0 398 282"/>
                                <a:gd name="T3" fmla="*/ 398 h 116"/>
                                <a:gd name="T4" fmla="+- 0 13078 13078"/>
                                <a:gd name="T5" fmla="*/ T4 w 116"/>
                                <a:gd name="T6" fmla="+- 0 398 282"/>
                                <a:gd name="T7" fmla="*/ 398 h 116"/>
                                <a:gd name="T8" fmla="+- 0 13078 13078"/>
                                <a:gd name="T9" fmla="*/ T8 w 116"/>
                                <a:gd name="T10" fmla="+- 0 282 282"/>
                                <a:gd name="T11" fmla="*/ 282 h 116"/>
                                <a:gd name="T12" fmla="+- 0 13194 13078"/>
                                <a:gd name="T13" fmla="*/ T12 w 116"/>
                                <a:gd name="T14" fmla="+- 0 282 282"/>
                                <a:gd name="T15" fmla="*/ 282 h 116"/>
                                <a:gd name="T16" fmla="+- 0 13194 13078"/>
                                <a:gd name="T17" fmla="*/ T16 w 116"/>
                                <a:gd name="T18" fmla="+- 0 398 282"/>
                                <a:gd name="T19" fmla="*/ 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116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16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8"/>
                        <wpg:cNvGrpSpPr>
                          <a:grpSpLocks/>
                        </wpg:cNvGrpSpPr>
                        <wpg:grpSpPr bwMode="auto">
                          <a:xfrm>
                            <a:off x="12708" y="79"/>
                            <a:ext cx="104" cy="162"/>
                            <a:chOff x="12708" y="79"/>
                            <a:chExt cx="104" cy="162"/>
                          </a:xfrm>
                        </wpg:grpSpPr>
                        <wps:wsp>
                          <wps:cNvPr id="50" name="Freeform 41"/>
                          <wps:cNvSpPr>
                            <a:spLocks/>
                          </wps:cNvSpPr>
                          <wps:spPr bwMode="auto">
                            <a:xfrm>
                              <a:off x="12708" y="79"/>
                              <a:ext cx="104" cy="162"/>
                            </a:xfrm>
                            <a:custGeom>
                              <a:avLst/>
                              <a:gdLst>
                                <a:gd name="T0" fmla="+- 0 12812 12708"/>
                                <a:gd name="T1" fmla="*/ T0 w 104"/>
                                <a:gd name="T2" fmla="+- 0 183 79"/>
                                <a:gd name="T3" fmla="*/ 183 h 162"/>
                                <a:gd name="T4" fmla="+- 0 12766 12708"/>
                                <a:gd name="T5" fmla="*/ T4 w 104"/>
                                <a:gd name="T6" fmla="+- 0 183 79"/>
                                <a:gd name="T7" fmla="*/ 183 h 162"/>
                                <a:gd name="T8" fmla="+- 0 12766 12708"/>
                                <a:gd name="T9" fmla="*/ T8 w 104"/>
                                <a:gd name="T10" fmla="+- 0 241 79"/>
                                <a:gd name="T11" fmla="*/ 241 h 162"/>
                                <a:gd name="T12" fmla="+- 0 12812 12708"/>
                                <a:gd name="T13" fmla="*/ T12 w 104"/>
                                <a:gd name="T14" fmla="+- 0 241 79"/>
                                <a:gd name="T15" fmla="*/ 241 h 162"/>
                                <a:gd name="T16" fmla="+- 0 12812 12708"/>
                                <a:gd name="T17" fmla="*/ T16 w 104"/>
                                <a:gd name="T18" fmla="+- 0 183 79"/>
                                <a:gd name="T19" fmla="*/ 18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62">
                                  <a:moveTo>
                                    <a:pt x="104" y="104"/>
                                  </a:moveTo>
                                  <a:lnTo>
                                    <a:pt x="58" y="104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04" y="104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0"/>
                          <wps:cNvSpPr>
                            <a:spLocks/>
                          </wps:cNvSpPr>
                          <wps:spPr bwMode="auto">
                            <a:xfrm>
                              <a:off x="12708" y="79"/>
                              <a:ext cx="104" cy="162"/>
                            </a:xfrm>
                            <a:custGeom>
                              <a:avLst/>
                              <a:gdLst>
                                <a:gd name="T0" fmla="+- 0 12870 12708"/>
                                <a:gd name="T1" fmla="*/ T0 w 104"/>
                                <a:gd name="T2" fmla="+- 0 136 79"/>
                                <a:gd name="T3" fmla="*/ 136 h 162"/>
                                <a:gd name="T4" fmla="+- 0 12708 12708"/>
                                <a:gd name="T5" fmla="*/ T4 w 104"/>
                                <a:gd name="T6" fmla="+- 0 136 79"/>
                                <a:gd name="T7" fmla="*/ 136 h 162"/>
                                <a:gd name="T8" fmla="+- 0 12708 12708"/>
                                <a:gd name="T9" fmla="*/ T8 w 104"/>
                                <a:gd name="T10" fmla="+- 0 183 79"/>
                                <a:gd name="T11" fmla="*/ 183 h 162"/>
                                <a:gd name="T12" fmla="+- 0 12870 12708"/>
                                <a:gd name="T13" fmla="*/ T12 w 104"/>
                                <a:gd name="T14" fmla="+- 0 183 79"/>
                                <a:gd name="T15" fmla="*/ 183 h 162"/>
                                <a:gd name="T16" fmla="+- 0 12870 12708"/>
                                <a:gd name="T17" fmla="*/ T16 w 104"/>
                                <a:gd name="T18" fmla="+- 0 136 79"/>
                                <a:gd name="T19" fmla="*/ 13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62">
                                  <a:moveTo>
                                    <a:pt x="162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62" y="104"/>
                                  </a:lnTo>
                                  <a:lnTo>
                                    <a:pt x="162" y="57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9"/>
                          <wps:cNvSpPr>
                            <a:spLocks/>
                          </wps:cNvSpPr>
                          <wps:spPr bwMode="auto">
                            <a:xfrm>
                              <a:off x="12708" y="79"/>
                              <a:ext cx="104" cy="162"/>
                            </a:xfrm>
                            <a:custGeom>
                              <a:avLst/>
                              <a:gdLst>
                                <a:gd name="T0" fmla="+- 0 12812 12708"/>
                                <a:gd name="T1" fmla="*/ T0 w 104"/>
                                <a:gd name="T2" fmla="+- 0 79 79"/>
                                <a:gd name="T3" fmla="*/ 79 h 162"/>
                                <a:gd name="T4" fmla="+- 0 12766 12708"/>
                                <a:gd name="T5" fmla="*/ T4 w 104"/>
                                <a:gd name="T6" fmla="+- 0 79 79"/>
                                <a:gd name="T7" fmla="*/ 79 h 162"/>
                                <a:gd name="T8" fmla="+- 0 12766 12708"/>
                                <a:gd name="T9" fmla="*/ T8 w 104"/>
                                <a:gd name="T10" fmla="+- 0 136 79"/>
                                <a:gd name="T11" fmla="*/ 136 h 162"/>
                                <a:gd name="T12" fmla="+- 0 12812 12708"/>
                                <a:gd name="T13" fmla="*/ T12 w 104"/>
                                <a:gd name="T14" fmla="+- 0 136 79"/>
                                <a:gd name="T15" fmla="*/ 136 h 162"/>
                                <a:gd name="T16" fmla="+- 0 12812 12708"/>
                                <a:gd name="T17" fmla="*/ T16 w 104"/>
                                <a:gd name="T18" fmla="+- 0 79 79"/>
                                <a:gd name="T19" fmla="*/ 7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62">
                                  <a:moveTo>
                                    <a:pt x="104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B1B3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618.05pt;margin-top:3.65pt;width:42.95pt;height:22.5pt;z-index:-251650048;mso-position-horizontal-relative:page" coordorigin="12361,73" coordsize="859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">
                <v:group id="Group 52" o:spid="_x0000_s1027" style="position:absolute;left:12405;top:479;width:772;height:2" coordorigin="12405,479" coordsize="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3" o:spid="_x0000_s1028" style="position:absolute;left:12405;top:479;width:772;height:2;visibility:visible;mso-wrap-style:square;v-text-anchor:top" coordsize="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0kr8A&#10;AADbAAAADwAAAGRycy9kb3ducmV2LnhtbERPy4rCMBTdD/gP4QruxlQFLdUoIogu3NT38tJc22Jz&#10;U5qo7d+bxcAsD+e9WLWmEm9qXGlZwWgYgSDOrC45V3A+bX9jEM4ja6wsk4KOHKyWvZ8FJtp+OKX3&#10;0ecihLBLUEHhfZ1I6bKCDLqhrYkD97CNQR9gk0vd4CeEm0qOo2gqDZYcGgqsaVNQ9jy+jILH9pDG&#10;98t1gofL7LzjuLvt006pQb9dz0F4av2/+M+91womYWz4En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DSSvwAAANsAAAAPAAAAAAAAAAAAAAAAAJgCAABkcnMvZG93bnJl&#10;di54bWxQSwUGAAAAAAQABAD1AAAAhAMAAAAA&#10;" path="m,l772,e" filled="f" strokecolor="#b1b3b4" strokeweight="1.53317mm">
                    <v:path arrowok="t" o:connecttype="custom" o:connectlocs="0,0;772,0" o:connectangles="0,0"/>
                  </v:shape>
                </v:group>
                <v:group id="Group 50" o:spid="_x0000_s1029" style="position:absolute;left:12383;top:282;width:116;height:116" coordorigin="12383,282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51" o:spid="_x0000_s1030" style="position:absolute;left:12383;top:282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UPr8A&#10;AADbAAAADwAAAGRycy9kb3ducmV2LnhtbERPy2rCQBTdF/yH4QrdFDOpFJE0o4hQGpeJj/Vt5jYJ&#10;zdwJMxONf+8sCi4P551vJ9OLKznfWVbwnqQgiGurO24UnI5fizUIH5A19pZJwZ08bDezlxwzbW9c&#10;0rUKjYgh7DNU0IYwZFL6uiWDPrEDceR+rTMYInSN1A5vMdz0cpmmK2mw49jQ4kD7luq/ajQKCjKr&#10;0V5oWdynQ/l9Ltz4hj9Kvc6n3SeIQFN4iv/dhVbwE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9Q+vwAAANsAAAAPAAAAAAAAAAAAAAAAAJgCAABkcnMvZG93bnJl&#10;di54bWxQSwUGAAAAAAQABAD1AAAAhAMAAAAA&#10;" path="m116,116l,116,,,116,r,116e" fillcolor="#b1b3b4" stroked="f">
                    <v:path arrowok="t" o:connecttype="custom" o:connectlocs="116,398;0,398;0,282;116,282;116,398" o:connectangles="0,0,0,0,0"/>
                  </v:shape>
                </v:group>
                <v:group id="Group 48" o:spid="_x0000_s1031" style="position:absolute;left:12557;top:282;width:116;height:116" coordorigin="12557,282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9" o:spid="_x0000_s1032" style="position:absolute;left:12557;top:282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v0sIA&#10;AADbAAAADwAAAGRycy9kb3ducmV2LnhtbESPzWrDMBCE74W8g9hAL6WRa4IpTpQQAqHqMe7PeWtt&#10;bBNrZSQ5cd4+KhR6HGbmG2a9nWwvLuRD51jByyIDQVw703Gj4PPj8PwKIkRkg71jUnCjANvN7GGN&#10;pXFXPtKlio1IEA4lKmhjHEopQ92SxbBwA3HyTs5bjEn6RhqP1wS3vcyzrJAWO04LLQ60b6k+V6NV&#10;oMkWo/umXN+m9+Pbl/bjE/4o9TifdisQkab4H/5ra6NgmcPvl/Q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e/SwgAAANsAAAAPAAAAAAAAAAAAAAAAAJgCAABkcnMvZG93&#10;bnJldi54bWxQSwUGAAAAAAQABAD1AAAAhwMAAAAA&#10;" path="m116,116l,116,,,116,r,116e" fillcolor="#b1b3b4" stroked="f">
                    <v:path arrowok="t" o:connecttype="custom" o:connectlocs="116,398;0,398;0,282;116,282;116,398" o:connectangles="0,0,0,0,0"/>
                  </v:shape>
                </v:group>
                <v:group id="Group 46" o:spid="_x0000_s1033" style="position:absolute;left:12731;top:282;width:116;height:116" coordorigin="12731,282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7" o:spid="_x0000_s1034" style="position:absolute;left:12731;top:282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SPcIA&#10;AADbAAAADwAAAGRycy9kb3ducmV2LnhtbESPQWvCQBSE7wX/w/KEXkrdVIJIdBURStejqfb8zL4m&#10;odm3YXej8d+7hUKPw8x8w6y3o+3ElXxoHSt4m2UgiCtnWq4VnD7fX5cgQkQ22DkmBXcKsN1MntZY&#10;GHfjI13LWIsE4VCggibGvpAyVA1ZDDPXEyfv23mLMUlfS+PxluC2k/MsW0iLLaeFBnvaN1T9lINV&#10;oMkuBvdFc30fD8ePs/bDC16Uep6OuxWISGP8D/+1tVGQ5/D7Jf0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NI9wgAAANsAAAAPAAAAAAAAAAAAAAAAAJgCAABkcnMvZG93&#10;bnJldi54bWxQSwUGAAAAAAQABAD1AAAAhwMAAAAA&#10;" path="m116,116l,116,,,116,r,116e" fillcolor="#b1b3b4" stroked="f">
                    <v:path arrowok="t" o:connecttype="custom" o:connectlocs="116,398;0,398;0,282;116,282;116,398" o:connectangles="0,0,0,0,0"/>
                  </v:shape>
                </v:group>
                <v:group id="Group 44" o:spid="_x0000_s1035" style="position:absolute;left:12905;top:282;width:116;height:116" coordorigin="12905,282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5" o:spid="_x0000_s1036" style="position:absolute;left:12905;top:282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p0cIA&#10;AADbAAAADwAAAGRycy9kb3ducmV2LnhtbESPzWrDMBCE74W8g9hAL6WWG4IpjpUQAqHuMenPeWtt&#10;bBNrZSQ5Ud4+KhR6HGbmG6baRDOICznfW1bwkuUgiBure24VfH7sn19B+ICscbBMCm7kYbOePVRY&#10;anvlA12OoRUJwr5EBV0IYymlbzoy6DM7EifvZJ3BkKRrpXZ4TXAzyEWeF9Jgz2mhw5F2HTXn42QU&#10;1GSKyX7Tor7F98PbV+2mJ/xR6nEetysQgWL4D/+1a61gWcDvl/Q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unRwgAAANsAAAAPAAAAAAAAAAAAAAAAAJgCAABkcnMvZG93&#10;bnJldi54bWxQSwUGAAAAAAQABAD1AAAAhwMAAAAA&#10;" path="m116,116l,116,,,116,r,116e" fillcolor="#b1b3b4" stroked="f">
                    <v:path arrowok="t" o:connecttype="custom" o:connectlocs="116,398;0,398;0,282;116,282;116,398" o:connectangles="0,0,0,0,0"/>
                  </v:shape>
                </v:group>
                <v:group id="Group 42" o:spid="_x0000_s1037" style="position:absolute;left:13078;top:282;width:116;height:116" coordorigin="13078,282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3" o:spid="_x0000_s1038" style="position:absolute;left:13078;top:282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YOL8A&#10;AADbAAAADwAAAGRycy9kb3ducmV2LnhtbERPy2rCQBTdF/yH4QrdFDOpFJE0o4hQGpeJj/Vt5jYJ&#10;zdwJMxONf+8sCi4P551vJ9OLKznfWVbwnqQgiGurO24UnI5fizUIH5A19pZJwZ08bDezlxwzbW9c&#10;0rUKjYgh7DNU0IYwZFL6uiWDPrEDceR+rTMYInSN1A5vMdz0cpmmK2mw49jQ4kD7luq/ajQKCjKr&#10;0V5oWdynQ/l9Ltz4hj9Kvc6n3SeIQFN4iv/dhVbwEcfG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Edg4vwAAANsAAAAPAAAAAAAAAAAAAAAAAJgCAABkcnMvZG93bnJl&#10;di54bWxQSwUGAAAAAAQABAD1AAAAhAMAAAAA&#10;" path="m116,116l,116,,,116,r,116e" fillcolor="#b1b3b4" stroked="f">
                    <v:path arrowok="t" o:connecttype="custom" o:connectlocs="116,398;0,398;0,282;116,282;116,398" o:connectangles="0,0,0,0,0"/>
                  </v:shape>
                </v:group>
                <v:group id="Group 38" o:spid="_x0000_s1039" style="position:absolute;left:12708;top:79;width:104;height:162" coordorigin="12708,79" coordsize="10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1" o:spid="_x0000_s1040" style="position:absolute;left:12708;top:79;width:104;height:162;visibility:visible;mso-wrap-style:square;v-text-anchor:top" coordsize="10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+Q8AA&#10;AADbAAAADwAAAGRycy9kb3ducmV2LnhtbERPz2vCMBS+D/wfwhO8zVTBTWtTEYej17kJens2z7bY&#10;vJQka7v/fjkMdvz4fme70bSiJ+cbywoW8wQEcWl1w5WCr8/j8xqED8gaW8uk4Ic87PLJU4aptgN/&#10;UH8KlYgh7FNUUIfQpVL6siaDfm474sjdrTMYInSV1A6HGG5auUySF2mw4dhQY0eHmsrH6dsouB6L&#10;/u0ySHfzy+LVvbuz5E2r1Gw67rcgAo3hX/znLrSCVVwfv8Qf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6+Q8AAAADbAAAADwAAAAAAAAAAAAAAAACYAgAAZHJzL2Rvd25y&#10;ZXYueG1sUEsFBgAAAAAEAAQA9QAAAIUDAAAAAA==&#10;" path="m104,104r-46,l58,162r46,l104,104e" fillcolor="#b1b3b4" stroked="f">
                    <v:path arrowok="t" o:connecttype="custom" o:connectlocs="104,183;58,183;58,241;104,241;104,183" o:connectangles="0,0,0,0,0"/>
                  </v:shape>
                  <v:shape id="Freeform 40" o:spid="_x0000_s1041" style="position:absolute;left:12708;top:79;width:104;height:162;visibility:visible;mso-wrap-style:square;v-text-anchor:top" coordsize="10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b2MMA&#10;AADbAAAADwAAAGRycy9kb3ducmV2LnhtbESPzWrDMBCE74W8g9hAb42cQNLUjWxCS4qvzQ80t421&#10;tU2slZEU23n7qlDocZiZb5hNPppW9OR8Y1nBfJaAIC6tbrhScDzsntYgfEDW2FomBXfykGeThw2m&#10;2g78Sf0+VCJC2KeooA6hS6X0ZU0G/cx2xNH7ts5giNJVUjscIty0cpEkK2mw4bhQY0dvNZXX/c0o&#10;OO+K/v1rkO7iF8Wz+3AnyS+tUo/TcfsKItAY/sN/7UIrWM7h90v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Ib2MMAAADbAAAADwAAAAAAAAAAAAAAAACYAgAAZHJzL2Rv&#10;d25yZXYueG1sUEsFBgAAAAAEAAQA9QAAAIgDAAAAAA==&#10;" path="m162,57l,57r,47l162,104r,-47e" fillcolor="#b1b3b4" stroked="f">
                    <v:path arrowok="t" o:connecttype="custom" o:connectlocs="162,136;0,136;0,183;162,183;162,136" o:connectangles="0,0,0,0,0"/>
                  </v:shape>
                  <v:shape id="Freeform 39" o:spid="_x0000_s1042" style="position:absolute;left:12708;top:79;width:104;height:162;visibility:visible;mso-wrap-style:square;v-text-anchor:top" coordsize="10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Fr8MA&#10;AADbAAAADwAAAGRycy9kb3ducmV2LnhtbESPT2vCQBTE70K/w/IKvemmAatGVyktllz9U6i3Z/Y1&#10;Cc2+Dbtrkn57VxA8DjPzG2a1GUwjOnK+tqzgdZKAIC6srrlUcDxsx3MQPiBrbCyTgn/ysFk/jVaY&#10;advzjrp9KEWEsM9QQRVCm0npi4oM+oltiaP3a53BEKUrpXbYR7hpZJokb9JgzXGhwpY+Kir+9hej&#10;4LTNu8+fXrqzT/OZ+3LfkheNUi/Pw/sSRKAhPML3dq4VTFO4fY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CFr8MAAADbAAAADwAAAAAAAAAAAAAAAACYAgAAZHJzL2Rv&#10;d25yZXYueG1sUEsFBgAAAAAEAAQA9QAAAIgDAAAAAA==&#10;" path="m104,l58,r,57l104,57,104,e" fillcolor="#b1b3b4" stroked="f">
                    <v:path arrowok="t" o:connecttype="custom" o:connectlocs="104,79;58,79;58,136;104,136;104,79" o:connectangles="0,0,0,0,0"/>
                  </v:shape>
                </v:group>
                <w10:wrap anchorx="page"/>
              </v:group>
            </w:pict>
          </mc:Fallback>
        </mc:AlternateConten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127</w:t>
      </w:r>
      <w:r w:rsidRPr="00CC02F5">
        <w:rPr>
          <w:rFonts w:eastAsia="Arial"/>
          <w:color w:val="747476"/>
          <w:w w:val="79"/>
          <w:sz w:val="18"/>
          <w:szCs w:val="18"/>
        </w:rPr>
        <w:t>6</w:t>
      </w:r>
      <w:r w:rsidRPr="00CC02F5">
        <w:rPr>
          <w:rFonts w:eastAsia="Arial"/>
          <w:color w:val="747476"/>
          <w:spacing w:val="-5"/>
          <w:w w:val="7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K</w:t>
      </w:r>
      <w:r w:rsidRPr="00CC02F5">
        <w:rPr>
          <w:rFonts w:eastAsia="Arial"/>
          <w:color w:val="747476"/>
          <w:w w:val="79"/>
          <w:sz w:val="18"/>
          <w:szCs w:val="18"/>
        </w:rPr>
        <w:t>T</w:t>
      </w:r>
      <w:r w:rsidRPr="00CC02F5">
        <w:rPr>
          <w:rFonts w:eastAsia="Arial"/>
          <w:color w:val="747476"/>
          <w:spacing w:val="3"/>
          <w:w w:val="79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85"/>
          <w:sz w:val="18"/>
          <w:szCs w:val="18"/>
        </w:rPr>
        <w:t xml:space="preserve">HUIZEN </w:t>
      </w:r>
      <w:r w:rsidRPr="00CC02F5">
        <w:rPr>
          <w:rFonts w:eastAsia="Arial"/>
          <w:color w:val="747476"/>
          <w:w w:val="78"/>
          <w:sz w:val="18"/>
          <w:szCs w:val="18"/>
        </w:rPr>
        <w:t xml:space="preserve">T </w:t>
      </w:r>
      <w:r w:rsidRPr="00CC02F5">
        <w:rPr>
          <w:rFonts w:eastAsia="Arial"/>
          <w:color w:val="747476"/>
          <w:spacing w:val="-2"/>
          <w:w w:val="78"/>
          <w:sz w:val="18"/>
          <w:szCs w:val="18"/>
        </w:rPr>
        <w:t>03</w:t>
      </w:r>
      <w:r w:rsidRPr="00CC02F5">
        <w:rPr>
          <w:rFonts w:eastAsia="Arial"/>
          <w:color w:val="747476"/>
          <w:w w:val="78"/>
          <w:sz w:val="18"/>
          <w:szCs w:val="18"/>
        </w:rPr>
        <w:t>5</w:t>
      </w:r>
      <w:r w:rsidRPr="00CC02F5">
        <w:rPr>
          <w:rFonts w:eastAsia="Arial"/>
          <w:color w:val="747476"/>
          <w:spacing w:val="-1"/>
          <w:w w:val="78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8"/>
          <w:sz w:val="18"/>
          <w:szCs w:val="18"/>
        </w:rPr>
        <w:t>52</w:t>
      </w:r>
      <w:r w:rsidRPr="00CC02F5">
        <w:rPr>
          <w:rFonts w:eastAsia="Arial"/>
          <w:color w:val="747476"/>
          <w:w w:val="78"/>
          <w:sz w:val="18"/>
          <w:szCs w:val="18"/>
        </w:rPr>
        <w:t>5</w:t>
      </w:r>
      <w:r w:rsidRPr="00CC02F5">
        <w:rPr>
          <w:rFonts w:eastAsia="Arial"/>
          <w:color w:val="747476"/>
          <w:spacing w:val="-1"/>
          <w:w w:val="78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8"/>
          <w:sz w:val="18"/>
          <w:szCs w:val="18"/>
        </w:rPr>
        <w:t>9</w:t>
      </w:r>
      <w:r w:rsidRPr="00CC02F5">
        <w:rPr>
          <w:rFonts w:eastAsia="Arial"/>
          <w:color w:val="747476"/>
          <w:w w:val="78"/>
          <w:sz w:val="18"/>
          <w:szCs w:val="18"/>
        </w:rPr>
        <w:t>5</w:t>
      </w:r>
      <w:r w:rsidRPr="00CC02F5">
        <w:rPr>
          <w:rFonts w:eastAsia="Arial"/>
          <w:color w:val="747476"/>
          <w:spacing w:val="-1"/>
          <w:w w:val="78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>00</w:t>
      </w:r>
    </w:p>
    <w:p w:rsidR="00BF1F33" w:rsidRPr="00CC02F5" w:rsidRDefault="00BF1F33" w:rsidP="00BF1F33">
      <w:pPr>
        <w:spacing w:before="1" w:after="0" w:line="278" w:lineRule="auto"/>
        <w:ind w:left="2580" w:right="6789"/>
        <w:rPr>
          <w:rFonts w:eastAsia="Arial"/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11A3C73C" wp14:editId="531F002B">
            <wp:simplePos x="0" y="0"/>
            <wp:positionH relativeFrom="page">
              <wp:posOffset>8981440</wp:posOffset>
            </wp:positionH>
            <wp:positionV relativeFrom="paragraph">
              <wp:posOffset>323215</wp:posOffset>
            </wp:positionV>
            <wp:extent cx="1423035" cy="135890"/>
            <wp:effectExtent l="0" t="0" r="5715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7565460" wp14:editId="75EFD025">
                <wp:simplePos x="0" y="0"/>
                <wp:positionH relativeFrom="page">
                  <wp:posOffset>7426960</wp:posOffset>
                </wp:positionH>
                <wp:positionV relativeFrom="paragraph">
                  <wp:posOffset>79375</wp:posOffset>
                </wp:positionV>
                <wp:extent cx="683260" cy="357505"/>
                <wp:effectExtent l="16510" t="3175" r="5080" b="127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357505"/>
                          <a:chOff x="11696" y="125"/>
                          <a:chExt cx="1076" cy="563"/>
                        </a:xfrm>
                      </wpg:grpSpPr>
                      <wpg:grpSp>
                        <wpg:cNvPr id="21" name="Group 32"/>
                        <wpg:cNvGrpSpPr>
                          <a:grpSpLocks/>
                        </wpg:cNvGrpSpPr>
                        <wpg:grpSpPr bwMode="auto">
                          <a:xfrm>
                            <a:off x="11702" y="131"/>
                            <a:ext cx="539" cy="551"/>
                            <a:chOff x="11702" y="131"/>
                            <a:chExt cx="539" cy="551"/>
                          </a:xfrm>
                        </wpg:grpSpPr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11702" y="131"/>
                              <a:ext cx="539" cy="551"/>
                            </a:xfrm>
                            <a:custGeom>
                              <a:avLst/>
                              <a:gdLst>
                                <a:gd name="T0" fmla="+- 0 12007 11702"/>
                                <a:gd name="T1" fmla="*/ T0 w 539"/>
                                <a:gd name="T2" fmla="+- 0 131 131"/>
                                <a:gd name="T3" fmla="*/ 131 h 551"/>
                                <a:gd name="T4" fmla="+- 0 11945 11702"/>
                                <a:gd name="T5" fmla="*/ T4 w 539"/>
                                <a:gd name="T6" fmla="+- 0 131 131"/>
                                <a:gd name="T7" fmla="*/ 131 h 551"/>
                                <a:gd name="T8" fmla="+- 0 11702 11702"/>
                                <a:gd name="T9" fmla="*/ T8 w 539"/>
                                <a:gd name="T10" fmla="+- 0 682 131"/>
                                <a:gd name="T11" fmla="*/ 682 h 551"/>
                                <a:gd name="T12" fmla="+- 0 11776 11702"/>
                                <a:gd name="T13" fmla="*/ T12 w 539"/>
                                <a:gd name="T14" fmla="+- 0 682 131"/>
                                <a:gd name="T15" fmla="*/ 682 h 551"/>
                                <a:gd name="T16" fmla="+- 0 11833 11702"/>
                                <a:gd name="T17" fmla="*/ T16 w 539"/>
                                <a:gd name="T18" fmla="+- 0 547 131"/>
                                <a:gd name="T19" fmla="*/ 547 h 551"/>
                                <a:gd name="T20" fmla="+- 0 12184 11702"/>
                                <a:gd name="T21" fmla="*/ T20 w 539"/>
                                <a:gd name="T22" fmla="+- 0 547 131"/>
                                <a:gd name="T23" fmla="*/ 547 h 551"/>
                                <a:gd name="T24" fmla="+- 0 12158 11702"/>
                                <a:gd name="T25" fmla="*/ T24 w 539"/>
                                <a:gd name="T26" fmla="+- 0 486 131"/>
                                <a:gd name="T27" fmla="*/ 486 h 551"/>
                                <a:gd name="T28" fmla="+- 0 11859 11702"/>
                                <a:gd name="T29" fmla="*/ T28 w 539"/>
                                <a:gd name="T30" fmla="+- 0 486 131"/>
                                <a:gd name="T31" fmla="*/ 486 h 551"/>
                                <a:gd name="T32" fmla="+- 0 11973 11702"/>
                                <a:gd name="T33" fmla="*/ T32 w 539"/>
                                <a:gd name="T34" fmla="+- 0 215 131"/>
                                <a:gd name="T35" fmla="*/ 215 h 551"/>
                                <a:gd name="T36" fmla="+- 0 12043 11702"/>
                                <a:gd name="T37" fmla="*/ T36 w 539"/>
                                <a:gd name="T38" fmla="+- 0 215 131"/>
                                <a:gd name="T39" fmla="*/ 215 h 551"/>
                                <a:gd name="T40" fmla="+- 0 12007 11702"/>
                                <a:gd name="T41" fmla="*/ T40 w 539"/>
                                <a:gd name="T42" fmla="+- 0 131 131"/>
                                <a:gd name="T43" fmla="*/ 13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9" h="551">
                                  <a:moveTo>
                                    <a:pt x="305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74" y="551"/>
                                  </a:lnTo>
                                  <a:lnTo>
                                    <a:pt x="131" y="416"/>
                                  </a:lnTo>
                                  <a:lnTo>
                                    <a:pt x="482" y="416"/>
                                  </a:lnTo>
                                  <a:lnTo>
                                    <a:pt x="456" y="355"/>
                                  </a:lnTo>
                                  <a:lnTo>
                                    <a:pt x="157" y="355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341" y="84"/>
                                  </a:ln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4"/>
                          <wps:cNvSpPr>
                            <a:spLocks/>
                          </wps:cNvSpPr>
                          <wps:spPr bwMode="auto">
                            <a:xfrm>
                              <a:off x="11702" y="131"/>
                              <a:ext cx="539" cy="551"/>
                            </a:xfrm>
                            <a:custGeom>
                              <a:avLst/>
                              <a:gdLst>
                                <a:gd name="T0" fmla="+- 0 12184 11702"/>
                                <a:gd name="T1" fmla="*/ T0 w 539"/>
                                <a:gd name="T2" fmla="+- 0 547 131"/>
                                <a:gd name="T3" fmla="*/ 547 h 551"/>
                                <a:gd name="T4" fmla="+- 0 12109 11702"/>
                                <a:gd name="T5" fmla="*/ T4 w 539"/>
                                <a:gd name="T6" fmla="+- 0 547 131"/>
                                <a:gd name="T7" fmla="*/ 547 h 551"/>
                                <a:gd name="T8" fmla="+- 0 12165 11702"/>
                                <a:gd name="T9" fmla="*/ T8 w 539"/>
                                <a:gd name="T10" fmla="+- 0 682 131"/>
                                <a:gd name="T11" fmla="*/ 682 h 551"/>
                                <a:gd name="T12" fmla="+- 0 12241 11702"/>
                                <a:gd name="T13" fmla="*/ T12 w 539"/>
                                <a:gd name="T14" fmla="+- 0 682 131"/>
                                <a:gd name="T15" fmla="*/ 682 h 551"/>
                                <a:gd name="T16" fmla="+- 0 12184 11702"/>
                                <a:gd name="T17" fmla="*/ T16 w 539"/>
                                <a:gd name="T18" fmla="+- 0 547 131"/>
                                <a:gd name="T19" fmla="*/ 547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" h="551">
                                  <a:moveTo>
                                    <a:pt x="482" y="416"/>
                                  </a:moveTo>
                                  <a:lnTo>
                                    <a:pt x="407" y="416"/>
                                  </a:lnTo>
                                  <a:lnTo>
                                    <a:pt x="463" y="551"/>
                                  </a:lnTo>
                                  <a:lnTo>
                                    <a:pt x="539" y="551"/>
                                  </a:lnTo>
                                  <a:lnTo>
                                    <a:pt x="482" y="4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11702" y="131"/>
                              <a:ext cx="539" cy="551"/>
                            </a:xfrm>
                            <a:custGeom>
                              <a:avLst/>
                              <a:gdLst>
                                <a:gd name="T0" fmla="+- 0 12043 11702"/>
                                <a:gd name="T1" fmla="*/ T0 w 539"/>
                                <a:gd name="T2" fmla="+- 0 215 131"/>
                                <a:gd name="T3" fmla="*/ 215 h 551"/>
                                <a:gd name="T4" fmla="+- 0 11975 11702"/>
                                <a:gd name="T5" fmla="*/ T4 w 539"/>
                                <a:gd name="T6" fmla="+- 0 215 131"/>
                                <a:gd name="T7" fmla="*/ 215 h 551"/>
                                <a:gd name="T8" fmla="+- 0 12084 11702"/>
                                <a:gd name="T9" fmla="*/ T8 w 539"/>
                                <a:gd name="T10" fmla="+- 0 486 131"/>
                                <a:gd name="T11" fmla="*/ 486 h 551"/>
                                <a:gd name="T12" fmla="+- 0 12158 11702"/>
                                <a:gd name="T13" fmla="*/ T12 w 539"/>
                                <a:gd name="T14" fmla="+- 0 486 131"/>
                                <a:gd name="T15" fmla="*/ 486 h 551"/>
                                <a:gd name="T16" fmla="+- 0 12043 11702"/>
                                <a:gd name="T17" fmla="*/ T16 w 539"/>
                                <a:gd name="T18" fmla="+- 0 215 131"/>
                                <a:gd name="T19" fmla="*/ 215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" h="551">
                                  <a:moveTo>
                                    <a:pt x="341" y="84"/>
                                  </a:moveTo>
                                  <a:lnTo>
                                    <a:pt x="273" y="84"/>
                                  </a:lnTo>
                                  <a:lnTo>
                                    <a:pt x="382" y="355"/>
                                  </a:lnTo>
                                  <a:lnTo>
                                    <a:pt x="456" y="355"/>
                                  </a:lnTo>
                                  <a:lnTo>
                                    <a:pt x="341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11702" y="131"/>
                            <a:ext cx="539" cy="551"/>
                            <a:chOff x="11702" y="131"/>
                            <a:chExt cx="539" cy="551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11702" y="131"/>
                              <a:ext cx="539" cy="551"/>
                            </a:xfrm>
                            <a:custGeom>
                              <a:avLst/>
                              <a:gdLst>
                                <a:gd name="T0" fmla="+- 0 11702 11702"/>
                                <a:gd name="T1" fmla="*/ T0 w 539"/>
                                <a:gd name="T2" fmla="+- 0 682 131"/>
                                <a:gd name="T3" fmla="*/ 682 h 551"/>
                                <a:gd name="T4" fmla="+- 0 11776 11702"/>
                                <a:gd name="T5" fmla="*/ T4 w 539"/>
                                <a:gd name="T6" fmla="+- 0 682 131"/>
                                <a:gd name="T7" fmla="*/ 682 h 551"/>
                                <a:gd name="T8" fmla="+- 0 11833 11702"/>
                                <a:gd name="T9" fmla="*/ T8 w 539"/>
                                <a:gd name="T10" fmla="+- 0 547 131"/>
                                <a:gd name="T11" fmla="*/ 547 h 551"/>
                                <a:gd name="T12" fmla="+- 0 12109 11702"/>
                                <a:gd name="T13" fmla="*/ T12 w 539"/>
                                <a:gd name="T14" fmla="+- 0 547 131"/>
                                <a:gd name="T15" fmla="*/ 547 h 551"/>
                                <a:gd name="T16" fmla="+- 0 12165 11702"/>
                                <a:gd name="T17" fmla="*/ T16 w 539"/>
                                <a:gd name="T18" fmla="+- 0 682 131"/>
                                <a:gd name="T19" fmla="*/ 682 h 551"/>
                                <a:gd name="T20" fmla="+- 0 12241 11702"/>
                                <a:gd name="T21" fmla="*/ T20 w 539"/>
                                <a:gd name="T22" fmla="+- 0 682 131"/>
                                <a:gd name="T23" fmla="*/ 682 h 551"/>
                                <a:gd name="T24" fmla="+- 0 12007 11702"/>
                                <a:gd name="T25" fmla="*/ T24 w 539"/>
                                <a:gd name="T26" fmla="+- 0 131 131"/>
                                <a:gd name="T27" fmla="*/ 131 h 551"/>
                                <a:gd name="T28" fmla="+- 0 11945 11702"/>
                                <a:gd name="T29" fmla="*/ T28 w 539"/>
                                <a:gd name="T30" fmla="+- 0 131 131"/>
                                <a:gd name="T31" fmla="*/ 131 h 551"/>
                                <a:gd name="T32" fmla="+- 0 11702 11702"/>
                                <a:gd name="T33" fmla="*/ T32 w 539"/>
                                <a:gd name="T34" fmla="+- 0 682 131"/>
                                <a:gd name="T35" fmla="*/ 68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9" h="551">
                                  <a:moveTo>
                                    <a:pt x="0" y="551"/>
                                  </a:moveTo>
                                  <a:lnTo>
                                    <a:pt x="74" y="551"/>
                                  </a:lnTo>
                                  <a:lnTo>
                                    <a:pt x="131" y="416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63" y="551"/>
                                  </a:lnTo>
                                  <a:lnTo>
                                    <a:pt x="539" y="551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5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11859" y="215"/>
                            <a:ext cx="225" cy="271"/>
                            <a:chOff x="11859" y="215"/>
                            <a:chExt cx="225" cy="271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11859" y="215"/>
                              <a:ext cx="225" cy="271"/>
                            </a:xfrm>
                            <a:custGeom>
                              <a:avLst/>
                              <a:gdLst>
                                <a:gd name="T0" fmla="+- 0 12084 11859"/>
                                <a:gd name="T1" fmla="*/ T0 w 225"/>
                                <a:gd name="T2" fmla="+- 0 486 215"/>
                                <a:gd name="T3" fmla="*/ 486 h 271"/>
                                <a:gd name="T4" fmla="+- 0 11859 11859"/>
                                <a:gd name="T5" fmla="*/ T4 w 225"/>
                                <a:gd name="T6" fmla="+- 0 486 215"/>
                                <a:gd name="T7" fmla="*/ 486 h 271"/>
                                <a:gd name="T8" fmla="+- 0 11973 11859"/>
                                <a:gd name="T9" fmla="*/ T8 w 225"/>
                                <a:gd name="T10" fmla="+- 0 215 215"/>
                                <a:gd name="T11" fmla="*/ 215 h 271"/>
                                <a:gd name="T12" fmla="+- 0 11975 11859"/>
                                <a:gd name="T13" fmla="*/ T12 w 225"/>
                                <a:gd name="T14" fmla="+- 0 215 215"/>
                                <a:gd name="T15" fmla="*/ 215 h 271"/>
                                <a:gd name="T16" fmla="+- 0 12084 11859"/>
                                <a:gd name="T17" fmla="*/ T16 w 225"/>
                                <a:gd name="T18" fmla="+- 0 486 215"/>
                                <a:gd name="T19" fmla="*/ 48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71">
                                  <a:moveTo>
                                    <a:pt x="225" y="271"/>
                                  </a:moveTo>
                                  <a:lnTo>
                                    <a:pt x="0" y="27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225" y="2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>
                            <a:off x="12298" y="131"/>
                            <a:ext cx="469" cy="551"/>
                            <a:chOff x="12298" y="131"/>
                            <a:chExt cx="469" cy="551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12298" y="131"/>
                              <a:ext cx="469" cy="551"/>
                            </a:xfrm>
                            <a:custGeom>
                              <a:avLst/>
                              <a:gdLst>
                                <a:gd name="T0" fmla="+- 0 12381 12298"/>
                                <a:gd name="T1" fmla="*/ T0 w 469"/>
                                <a:gd name="T2" fmla="+- 0 131 131"/>
                                <a:gd name="T3" fmla="*/ 131 h 551"/>
                                <a:gd name="T4" fmla="+- 0 12298 12298"/>
                                <a:gd name="T5" fmla="*/ T4 w 469"/>
                                <a:gd name="T6" fmla="+- 0 131 131"/>
                                <a:gd name="T7" fmla="*/ 131 h 551"/>
                                <a:gd name="T8" fmla="+- 0 12298 12298"/>
                                <a:gd name="T9" fmla="*/ T8 w 469"/>
                                <a:gd name="T10" fmla="+- 0 682 131"/>
                                <a:gd name="T11" fmla="*/ 682 h 551"/>
                                <a:gd name="T12" fmla="+- 0 12364 12298"/>
                                <a:gd name="T13" fmla="*/ T12 w 469"/>
                                <a:gd name="T14" fmla="+- 0 682 131"/>
                                <a:gd name="T15" fmla="*/ 682 h 551"/>
                                <a:gd name="T16" fmla="+- 0 12364 12298"/>
                                <a:gd name="T17" fmla="*/ T16 w 469"/>
                                <a:gd name="T18" fmla="+- 0 224 131"/>
                                <a:gd name="T19" fmla="*/ 224 h 551"/>
                                <a:gd name="T20" fmla="+- 0 12446 12298"/>
                                <a:gd name="T21" fmla="*/ T20 w 469"/>
                                <a:gd name="T22" fmla="+- 0 224 131"/>
                                <a:gd name="T23" fmla="*/ 224 h 551"/>
                                <a:gd name="T24" fmla="+- 0 12381 12298"/>
                                <a:gd name="T25" fmla="*/ T24 w 469"/>
                                <a:gd name="T26" fmla="+- 0 131 131"/>
                                <a:gd name="T27" fmla="*/ 13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9" h="551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66" y="551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6"/>
                          <wps:cNvSpPr>
                            <a:spLocks/>
                          </wps:cNvSpPr>
                          <wps:spPr bwMode="auto">
                            <a:xfrm>
                              <a:off x="12298" y="131"/>
                              <a:ext cx="469" cy="551"/>
                            </a:xfrm>
                            <a:custGeom>
                              <a:avLst/>
                              <a:gdLst>
                                <a:gd name="T0" fmla="+- 0 12446 12298"/>
                                <a:gd name="T1" fmla="*/ T0 w 469"/>
                                <a:gd name="T2" fmla="+- 0 224 131"/>
                                <a:gd name="T3" fmla="*/ 224 h 551"/>
                                <a:gd name="T4" fmla="+- 0 12365 12298"/>
                                <a:gd name="T5" fmla="*/ T4 w 469"/>
                                <a:gd name="T6" fmla="+- 0 224 131"/>
                                <a:gd name="T7" fmla="*/ 224 h 551"/>
                                <a:gd name="T8" fmla="+- 0 12684 12298"/>
                                <a:gd name="T9" fmla="*/ T8 w 469"/>
                                <a:gd name="T10" fmla="+- 0 682 131"/>
                                <a:gd name="T11" fmla="*/ 682 h 551"/>
                                <a:gd name="T12" fmla="+- 0 12767 12298"/>
                                <a:gd name="T13" fmla="*/ T12 w 469"/>
                                <a:gd name="T14" fmla="+- 0 682 131"/>
                                <a:gd name="T15" fmla="*/ 682 h 551"/>
                                <a:gd name="T16" fmla="+- 0 12767 12298"/>
                                <a:gd name="T17" fmla="*/ T16 w 469"/>
                                <a:gd name="T18" fmla="+- 0 589 131"/>
                                <a:gd name="T19" fmla="*/ 589 h 551"/>
                                <a:gd name="T20" fmla="+- 0 12700 12298"/>
                                <a:gd name="T21" fmla="*/ T20 w 469"/>
                                <a:gd name="T22" fmla="+- 0 589 131"/>
                                <a:gd name="T23" fmla="*/ 589 h 551"/>
                                <a:gd name="T24" fmla="+- 0 12446 12298"/>
                                <a:gd name="T25" fmla="*/ T24 w 469"/>
                                <a:gd name="T26" fmla="+- 0 224 131"/>
                                <a:gd name="T27" fmla="*/ 224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9" h="551">
                                  <a:moveTo>
                                    <a:pt x="148" y="93"/>
                                  </a:moveTo>
                                  <a:lnTo>
                                    <a:pt x="67" y="93"/>
                                  </a:lnTo>
                                  <a:lnTo>
                                    <a:pt x="386" y="551"/>
                                  </a:lnTo>
                                  <a:lnTo>
                                    <a:pt x="469" y="551"/>
                                  </a:lnTo>
                                  <a:lnTo>
                                    <a:pt x="469" y="458"/>
                                  </a:lnTo>
                                  <a:lnTo>
                                    <a:pt x="402" y="458"/>
                                  </a:lnTo>
                                  <a:lnTo>
                                    <a:pt x="148" y="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12298" y="131"/>
                              <a:ext cx="469" cy="551"/>
                            </a:xfrm>
                            <a:custGeom>
                              <a:avLst/>
                              <a:gdLst>
                                <a:gd name="T0" fmla="+- 0 12767 12298"/>
                                <a:gd name="T1" fmla="*/ T0 w 469"/>
                                <a:gd name="T2" fmla="+- 0 131 131"/>
                                <a:gd name="T3" fmla="*/ 131 h 551"/>
                                <a:gd name="T4" fmla="+- 0 12702 12298"/>
                                <a:gd name="T5" fmla="*/ T4 w 469"/>
                                <a:gd name="T6" fmla="+- 0 131 131"/>
                                <a:gd name="T7" fmla="*/ 131 h 551"/>
                                <a:gd name="T8" fmla="+- 0 12702 12298"/>
                                <a:gd name="T9" fmla="*/ T8 w 469"/>
                                <a:gd name="T10" fmla="+- 0 589 131"/>
                                <a:gd name="T11" fmla="*/ 589 h 551"/>
                                <a:gd name="T12" fmla="+- 0 12767 12298"/>
                                <a:gd name="T13" fmla="*/ T12 w 469"/>
                                <a:gd name="T14" fmla="+- 0 589 131"/>
                                <a:gd name="T15" fmla="*/ 589 h 551"/>
                                <a:gd name="T16" fmla="+- 0 12767 12298"/>
                                <a:gd name="T17" fmla="*/ T16 w 469"/>
                                <a:gd name="T18" fmla="+- 0 131 131"/>
                                <a:gd name="T19" fmla="*/ 13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" h="551">
                                  <a:moveTo>
                                    <a:pt x="469" y="0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404" y="458"/>
                                  </a:lnTo>
                                  <a:lnTo>
                                    <a:pt x="469" y="458"/>
                                  </a:lnTo>
                                  <a:lnTo>
                                    <a:pt x="4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12298" y="131"/>
                            <a:ext cx="469" cy="551"/>
                            <a:chOff x="12298" y="131"/>
                            <a:chExt cx="469" cy="551"/>
                          </a:xfrm>
                        </wpg:grpSpPr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12298" y="131"/>
                              <a:ext cx="469" cy="551"/>
                            </a:xfrm>
                            <a:custGeom>
                              <a:avLst/>
                              <a:gdLst>
                                <a:gd name="T0" fmla="+- 0 12298 12298"/>
                                <a:gd name="T1" fmla="*/ T0 w 469"/>
                                <a:gd name="T2" fmla="+- 0 131 131"/>
                                <a:gd name="T3" fmla="*/ 131 h 551"/>
                                <a:gd name="T4" fmla="+- 0 12381 12298"/>
                                <a:gd name="T5" fmla="*/ T4 w 469"/>
                                <a:gd name="T6" fmla="+- 0 131 131"/>
                                <a:gd name="T7" fmla="*/ 131 h 551"/>
                                <a:gd name="T8" fmla="+- 0 12700 12298"/>
                                <a:gd name="T9" fmla="*/ T8 w 469"/>
                                <a:gd name="T10" fmla="+- 0 589 131"/>
                                <a:gd name="T11" fmla="*/ 589 h 551"/>
                                <a:gd name="T12" fmla="+- 0 12702 12298"/>
                                <a:gd name="T13" fmla="*/ T12 w 469"/>
                                <a:gd name="T14" fmla="+- 0 589 131"/>
                                <a:gd name="T15" fmla="*/ 589 h 551"/>
                                <a:gd name="T16" fmla="+- 0 12702 12298"/>
                                <a:gd name="T17" fmla="*/ T16 w 469"/>
                                <a:gd name="T18" fmla="+- 0 131 131"/>
                                <a:gd name="T19" fmla="*/ 131 h 551"/>
                                <a:gd name="T20" fmla="+- 0 12767 12298"/>
                                <a:gd name="T21" fmla="*/ T20 w 469"/>
                                <a:gd name="T22" fmla="+- 0 131 131"/>
                                <a:gd name="T23" fmla="*/ 131 h 551"/>
                                <a:gd name="T24" fmla="+- 0 12767 12298"/>
                                <a:gd name="T25" fmla="*/ T24 w 469"/>
                                <a:gd name="T26" fmla="+- 0 682 131"/>
                                <a:gd name="T27" fmla="*/ 682 h 551"/>
                                <a:gd name="T28" fmla="+- 0 12684 12298"/>
                                <a:gd name="T29" fmla="*/ T28 w 469"/>
                                <a:gd name="T30" fmla="+- 0 682 131"/>
                                <a:gd name="T31" fmla="*/ 682 h 551"/>
                                <a:gd name="T32" fmla="+- 0 12365 12298"/>
                                <a:gd name="T33" fmla="*/ T32 w 469"/>
                                <a:gd name="T34" fmla="+- 0 224 131"/>
                                <a:gd name="T35" fmla="*/ 224 h 551"/>
                                <a:gd name="T36" fmla="+- 0 12364 12298"/>
                                <a:gd name="T37" fmla="*/ T36 w 469"/>
                                <a:gd name="T38" fmla="+- 0 224 131"/>
                                <a:gd name="T39" fmla="*/ 224 h 551"/>
                                <a:gd name="T40" fmla="+- 0 12364 12298"/>
                                <a:gd name="T41" fmla="*/ T40 w 469"/>
                                <a:gd name="T42" fmla="+- 0 682 131"/>
                                <a:gd name="T43" fmla="*/ 682 h 551"/>
                                <a:gd name="T44" fmla="+- 0 12298 12298"/>
                                <a:gd name="T45" fmla="*/ T44 w 469"/>
                                <a:gd name="T46" fmla="+- 0 682 131"/>
                                <a:gd name="T47" fmla="*/ 682 h 551"/>
                                <a:gd name="T48" fmla="+- 0 12298 12298"/>
                                <a:gd name="T49" fmla="*/ T48 w 469"/>
                                <a:gd name="T50" fmla="+- 0 131 131"/>
                                <a:gd name="T51" fmla="*/ 13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9" h="551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402" y="458"/>
                                  </a:lnTo>
                                  <a:lnTo>
                                    <a:pt x="404" y="458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69" y="551"/>
                                  </a:lnTo>
                                  <a:lnTo>
                                    <a:pt x="386" y="551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66" y="551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584.8pt;margin-top:6.25pt;width:53.8pt;height:28.15pt;z-index:-251652096;mso-position-horizontal-relative:page" coordorigin="11696,125" coordsize="1076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">
                <v:group id="Group 32" o:spid="_x0000_s1027" style="position:absolute;left:11702;top:131;width:539;height:551" coordorigin="11702,131" coordsize="539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5" o:spid="_x0000_s1028" style="position:absolute;left:11702;top:131;width:539;height:551;visibility:visible;mso-wrap-style:square;v-text-anchor:top" coordsize="53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+asMA&#10;AADbAAAADwAAAGRycy9kb3ducmV2LnhtbESPzWrCQBSF9wXfYbiCm6ITsygSHUUFoTsxbRburplr&#10;EszcCTPTOH37TqHQ5eH8fJzNLppejOR8Z1nBcpGBIK6t7rhR8Plxmq9A+ICssbdMCr7Jw247edlg&#10;oe2TLzSWoRFphH2BCtoQhkJKX7dk0C/sQJy8u3UGQ5KukdrhM42bXuZZ9iYNdpwILQ50bKl+lF8m&#10;QeL9eK4Oq2u8LIebfXXVtRwrpWbTuF+DCBTDf/iv/a4V5Dn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W+asMAAADbAAAADwAAAAAAAAAAAAAAAACYAgAAZHJzL2Rv&#10;d25yZXYueG1sUEsFBgAAAAAEAAQA9QAAAIgDAAAAAA==&#10;" path="m305,l243,,,551r74,l131,416r351,l456,355r-299,l271,84r70,l305,e" fillcolor="black" stroked="f">
                    <v:path arrowok="t" o:connecttype="custom" o:connectlocs="305,131;243,131;0,682;74,682;131,547;482,547;456,486;157,486;271,215;341,215;305,131" o:connectangles="0,0,0,0,0,0,0,0,0,0,0"/>
                  </v:shape>
                  <v:shape id="Freeform 34" o:spid="_x0000_s1029" style="position:absolute;left:11702;top:131;width:539;height:551;visibility:visible;mso-wrap-style:square;v-text-anchor:top" coordsize="53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b8cMA&#10;AADbAAAADwAAAGRycy9kb3ducmV2LnhtbESPX2vCMBTF3wd+h3CFvQxNdTCkM8oUBN/Ezj74dtdc&#10;27LmpiSxZt/eDAQfD+fPj7NcR9OJgZxvLSuYTTMQxJXVLdcKTt+7yQKED8gaO8uk4I88rFejlyXm&#10;2t74SEMRapFG2OeooAmhz6X0VUMG/dT2xMm7WGcwJOlqqR3e0rjp5DzLPqTBlhOhwZ62DVW/xdUk&#10;SLxsD+VmcY7HWf9j31x5LoZSqddx/PoEESiGZ/jR3msF83f4/5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kb8cMAAADbAAAADwAAAAAAAAAAAAAAAACYAgAAZHJzL2Rv&#10;d25yZXYueG1sUEsFBgAAAAAEAAQA9QAAAIgDAAAAAA==&#10;" path="m482,416r-75,l463,551r76,l482,416e" fillcolor="black" stroked="f">
                    <v:path arrowok="t" o:connecttype="custom" o:connectlocs="482,547;407,547;463,682;539,682;482,547" o:connectangles="0,0,0,0,0"/>
                  </v:shape>
                  <v:shape id="Freeform 33" o:spid="_x0000_s1030" style="position:absolute;left:11702;top:131;width:539;height:551;visibility:visible;mso-wrap-style:square;v-text-anchor:top" coordsize="53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DhcMA&#10;AADbAAAADwAAAGRycy9kb3ducmV2LnhtbESPX2vCMBTF3wd+h3CFvQxNlTGkM8oUBN/Ezj74dtdc&#10;27LmpiSxZt/eDAQfD+fPj7NcR9OJgZxvLSuYTTMQxJXVLdcKTt+7yQKED8gaO8uk4I88rFejlyXm&#10;2t74SEMRapFG2OeooAmhz6X0VUMG/dT2xMm7WGcwJOlqqR3e0rjp5DzLPqTBlhOhwZ62DVW/xdUk&#10;SLxsD+VmcY7HWf9j31x5LoZSqddx/PoEESiGZ/jR3msF83f4/5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CDhcMAAADbAAAADwAAAAAAAAAAAAAAAACYAgAAZHJzL2Rv&#10;d25yZXYueG1sUEsFBgAAAAAEAAQA9QAAAIgDAAAAAA==&#10;" path="m341,84r-68,l382,355r74,l341,84e" fillcolor="black" stroked="f">
                    <v:path arrowok="t" o:connecttype="custom" o:connectlocs="341,215;273,215;382,486;456,486;341,215" o:connectangles="0,0,0,0,0"/>
                  </v:shape>
                </v:group>
                <v:group id="Group 30" o:spid="_x0000_s1031" style="position:absolute;left:11702;top:131;width:539;height:551" coordorigin="11702,131" coordsize="539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" o:spid="_x0000_s1032" style="position:absolute;left:11702;top:131;width:539;height:551;visibility:visible;mso-wrap-style:square;v-text-anchor:top" coordsize="53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dEL4A&#10;AADbAAAADwAAAGRycy9kb3ducmV2LnhtbESPXwsBQRTF35XvMF3ljVmUtAxJKfEg1gNvt51rd7Nz&#10;Z+0M1rc3Snk8nT+/zmzRmFI8qXaFZQWDfgSCOLW64EzBKVn3JiCcR9ZYWiYFb3KwmLdbM4y1ffGB&#10;nkefiTDCLkYFufdVLKVLczLo+rYiDt7V1gZ9kHUmdY2vMG5KOYyisTRYcCDkWNEqp/R2fJgAyRKb&#10;jC7N3W33Ug52Kz5fH6xUt9MspyA8Nf4f/rU3WsFwDN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053RC+AAAA2wAAAA8AAAAAAAAAAAAAAAAAmAIAAGRycy9kb3ducmV2&#10;LnhtbFBLBQYAAAAABAAEAPUAAACDAwAAAAA=&#10;" path="m,551r74,l131,416r276,l463,551r76,l305,,243,,,551xe" filled="f" strokeweight=".59pt">
                    <v:path arrowok="t" o:connecttype="custom" o:connectlocs="0,682;74,682;131,547;407,547;463,682;539,682;305,131;243,131;0,682" o:connectangles="0,0,0,0,0,0,0,0,0"/>
                  </v:shape>
                </v:group>
                <v:group id="Group 28" o:spid="_x0000_s1033" style="position:absolute;left:11859;top:215;width:225;height:271" coordorigin="11859,215" coordsize="22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" o:spid="_x0000_s1034" style="position:absolute;left:11859;top:215;width:225;height:271;visibility:visible;mso-wrap-style:square;v-text-anchor:top" coordsize="22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zVb8A&#10;AADbAAAADwAAAGRycy9kb3ducmV2LnhtbERPPWvDMBDdA/0P4grdErkZSnCjmBIo9do0pevFutjG&#10;1smxFMvNr+8NhYyP970tZtericbQejbwvMpAEVfetlwbOH69LzegQkS22HsmA78UoNg9LLaYW5/4&#10;k6ZDrJWEcMjRQBPjkGsdqoYchpUfiIU7+9FhFDjW2o6YJNz1ep1lL9phy9LQ4ED7hqrucHUG1qfN&#10;x6Xs5nQ9T1nC6ef2ncqbMU+P89srqEhzvIv/3aUVn4yVL/ID9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+LNVvwAAANsAAAAPAAAAAAAAAAAAAAAAAJgCAABkcnMvZG93bnJl&#10;di54bWxQSwUGAAAAAAQABAD1AAAAhAMAAAAA&#10;" path="m225,271l,271,114,r2,l225,271xe" filled="f" strokeweight=".59pt">
                    <v:path arrowok="t" o:connecttype="custom" o:connectlocs="225,486;0,486;114,215;116,215;225,486" o:connectangles="0,0,0,0,0"/>
                  </v:shape>
                </v:group>
                <v:group id="Group 24" o:spid="_x0000_s1035" style="position:absolute;left:12298;top:131;width:469;height:551" coordorigin="12298,131" coordsize="469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36" style="position:absolute;left:12298;top:131;width:469;height:551;visibility:visible;mso-wrap-style:square;v-text-anchor:top" coordsize="46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H5sIA&#10;AADbAAAADwAAAGRycy9kb3ducmV2LnhtbESPwWrCQBCG74W+wzIFb81GCyLRVcRS7LFVD3obsmMS&#10;3J0N2TXGPn3nIHgc/vm/+WaxGrxTPXWxCWxgnOWgiMtgG64MHPZf7zNQMSFbdIHJwJ0irJavLwss&#10;bLjxL/W7VCmBcCzQQJ1SW2gdy5o8xiy0xJKdQ+cxydhV2nZ4E7h3epLnU+2xYblQY0ubmsrL7upF&#10;g7czste/vhpv8tPx88exPTtjRm/Deg4q0ZCey4/2tzXwIfbyiwB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AfmwgAAANsAAAAPAAAAAAAAAAAAAAAAAJgCAABkcnMvZG93&#10;bnJldi54bWxQSwUGAAAAAAQABAD1AAAAhwMAAAAA&#10;" path="m83,l,,,551r66,l66,93r82,l83,e" fillcolor="black" stroked="f">
                    <v:path arrowok="t" o:connecttype="custom" o:connectlocs="83,131;0,131;0,682;66,682;66,224;148,224;83,131" o:connectangles="0,0,0,0,0,0,0"/>
                  </v:shape>
                  <v:shape id="Freeform 26" o:spid="_x0000_s1037" style="position:absolute;left:12298;top:131;width:469;height:551;visibility:visible;mso-wrap-style:square;v-text-anchor:top" coordsize="46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ifcMA&#10;AADbAAAADwAAAGRycy9kb3ducmV2LnhtbESPQWvCQBCF7wX/wzJCb3WTFopEN0EipT221oPehuyY&#10;BHdnQ3YTo7++Kwg9Pt68781bF5M1YqTet44VpIsEBHHldMu1gv3vx8sShA/IGo1jUnAlD0U+e1pj&#10;pt2Ff2jchVpECPsMFTQhdJmUvmrIol+4jjh6J9dbDFH2tdQ9XiLcGvmaJO/SYsuxocGOyoaq826w&#10;8Q3+XJIebmOdlsnxsP02rE9Gqef5tFmBCDSF/+NH+ksreEvhviUC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ifcMAAADbAAAADwAAAAAAAAAAAAAAAACYAgAAZHJzL2Rv&#10;d25yZXYueG1sUEsFBgAAAAAEAAQA9QAAAIgDAAAAAA==&#10;" path="m148,93r-81,l386,551r83,l469,458r-67,l148,93e" fillcolor="black" stroked="f">
                    <v:path arrowok="t" o:connecttype="custom" o:connectlocs="148,224;67,224;386,682;469,682;469,589;402,589;148,224" o:connectangles="0,0,0,0,0,0,0"/>
                  </v:shape>
                  <v:shape id="Freeform 25" o:spid="_x0000_s1038" style="position:absolute;left:12298;top:131;width:469;height:551;visibility:visible;mso-wrap-style:square;v-text-anchor:top" coordsize="46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48CsEA&#10;AADbAAAADwAAAGRycy9kb3ducmV2LnhtbESPT6vCMBDE7w/8DmEFb89UBZFqFFFEj/55h+dtada2&#10;mGxKE2v10xtB8DjMzm92ZovWGtFQ7UvHCgb9BARx5nTJuYK/0+Z3AsIHZI3GMSl4kIfFvPMzw1S7&#10;Ox+oOYZcRAj7FBUUIVSplD4ryKLvu4o4ehdXWwxR1rnUNd4j3Bo5TJKxtFhybCiwolVB2fV4s/EN&#10;3k5I355NPlgl5//13rC+GKV63XY5BRGoDd/jT3qnFYyG8N4SAS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+PArBAAAA2wAAAA8AAAAAAAAAAAAAAAAAmAIAAGRycy9kb3du&#10;cmV2LnhtbFBLBQYAAAAABAAEAPUAAACGAwAAAAA=&#10;" path="m469,l404,r,458l469,458,469,e" fillcolor="black" stroked="f">
                    <v:path arrowok="t" o:connecttype="custom" o:connectlocs="469,131;404,131;404,589;469,589;469,131" o:connectangles="0,0,0,0,0"/>
                  </v:shape>
                </v:group>
                <v:group id="Group 22" o:spid="_x0000_s1039" style="position:absolute;left:12298;top:131;width:469;height:551" coordorigin="12298,131" coordsize="469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3" o:spid="_x0000_s1040" style="position:absolute;left:12298;top:131;width:469;height:551;visibility:visible;mso-wrap-style:square;v-text-anchor:top" coordsize="46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74cQA&#10;AADbAAAADwAAAGRycy9kb3ducmV2LnhtbESPW2sCMRSE3wX/QzhCX0SzXiiyNYoIFp/qpcXn081x&#10;dzE5WZKo239vBKGPw8x8w8yXrTXiRj7UjhWMhhkI4sLpmksFP9+bwQxEiMgajWNS8EcBlotuZ465&#10;dnc+0O0YS5EgHHJUUMXY5FKGoiKLYega4uSdnbcYk/Sl1B7vCW6NHGfZu7RYc1qosKF1RcXleLUK&#10;dv53Vhw+T+f+2Fx2X2uz15PtXqm3Xrv6ABGpjf/hV3urFUym8Py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O+HEAAAA2wAAAA8AAAAAAAAAAAAAAAAAmAIAAGRycy9k&#10;b3ducmV2LnhtbFBLBQYAAAAABAAEAPUAAACJAwAAAAA=&#10;" path="m,l83,,402,458r2,l404,r65,l469,551r-83,l67,93r-1,l66,551,,551,,xe" filled="f" strokeweight=".59pt">
                    <v:path arrowok="t" o:connecttype="custom" o:connectlocs="0,131;83,131;402,589;404,589;404,131;469,131;469,682;386,682;67,224;66,224;66,682;0,682;0,131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C112384" wp14:editId="088C2D0A">
                <wp:simplePos x="0" y="0"/>
                <wp:positionH relativeFrom="page">
                  <wp:posOffset>8174990</wp:posOffset>
                </wp:positionH>
                <wp:positionV relativeFrom="paragraph">
                  <wp:posOffset>70485</wp:posOffset>
                </wp:positionV>
                <wp:extent cx="652145" cy="375285"/>
                <wp:effectExtent l="2540" t="13335" r="12065" b="190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375285"/>
                          <a:chOff x="12874" y="111"/>
                          <a:chExt cx="1027" cy="591"/>
                        </a:xfrm>
                      </wpg:grpSpPr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12879" y="131"/>
                            <a:ext cx="433" cy="551"/>
                            <a:chOff x="12879" y="131"/>
                            <a:chExt cx="433" cy="551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12879" y="131"/>
                              <a:ext cx="433" cy="551"/>
                            </a:xfrm>
                            <a:custGeom>
                              <a:avLst/>
                              <a:gdLst>
                                <a:gd name="T0" fmla="+- 0 12945 12879"/>
                                <a:gd name="T1" fmla="*/ T0 w 433"/>
                                <a:gd name="T2" fmla="+- 0 131 131"/>
                                <a:gd name="T3" fmla="*/ 131 h 551"/>
                                <a:gd name="T4" fmla="+- 0 12879 12879"/>
                                <a:gd name="T5" fmla="*/ T4 w 433"/>
                                <a:gd name="T6" fmla="+- 0 131 131"/>
                                <a:gd name="T7" fmla="*/ 131 h 551"/>
                                <a:gd name="T8" fmla="+- 0 12879 12879"/>
                                <a:gd name="T9" fmla="*/ T8 w 433"/>
                                <a:gd name="T10" fmla="+- 0 682 131"/>
                                <a:gd name="T11" fmla="*/ 682 h 551"/>
                                <a:gd name="T12" fmla="+- 0 12945 12879"/>
                                <a:gd name="T13" fmla="*/ T12 w 433"/>
                                <a:gd name="T14" fmla="+- 0 682 131"/>
                                <a:gd name="T15" fmla="*/ 682 h 551"/>
                                <a:gd name="T16" fmla="+- 0 12945 12879"/>
                                <a:gd name="T17" fmla="*/ T16 w 433"/>
                                <a:gd name="T18" fmla="+- 0 402 131"/>
                                <a:gd name="T19" fmla="*/ 402 h 551"/>
                                <a:gd name="T20" fmla="+- 0 13045 12879"/>
                                <a:gd name="T21" fmla="*/ T20 w 433"/>
                                <a:gd name="T22" fmla="+- 0 402 131"/>
                                <a:gd name="T23" fmla="*/ 402 h 551"/>
                                <a:gd name="T24" fmla="+- 0 13027 12879"/>
                                <a:gd name="T25" fmla="*/ T24 w 433"/>
                                <a:gd name="T26" fmla="+- 0 383 131"/>
                                <a:gd name="T27" fmla="*/ 383 h 551"/>
                                <a:gd name="T28" fmla="+- 0 13041 12879"/>
                                <a:gd name="T29" fmla="*/ T28 w 433"/>
                                <a:gd name="T30" fmla="+- 0 369 131"/>
                                <a:gd name="T31" fmla="*/ 369 h 551"/>
                                <a:gd name="T32" fmla="+- 0 12945 12879"/>
                                <a:gd name="T33" fmla="*/ T32 w 433"/>
                                <a:gd name="T34" fmla="+- 0 369 131"/>
                                <a:gd name="T35" fmla="*/ 369 h 551"/>
                                <a:gd name="T36" fmla="+- 0 12945 12879"/>
                                <a:gd name="T37" fmla="*/ T36 w 433"/>
                                <a:gd name="T38" fmla="+- 0 131 131"/>
                                <a:gd name="T39" fmla="*/ 13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3" h="551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66" y="551"/>
                                  </a:lnTo>
                                  <a:lnTo>
                                    <a:pt x="66" y="271"/>
                                  </a:lnTo>
                                  <a:lnTo>
                                    <a:pt x="166" y="271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12879" y="131"/>
                              <a:ext cx="433" cy="551"/>
                            </a:xfrm>
                            <a:custGeom>
                              <a:avLst/>
                              <a:gdLst>
                                <a:gd name="T0" fmla="+- 0 13045 12879"/>
                                <a:gd name="T1" fmla="*/ T0 w 433"/>
                                <a:gd name="T2" fmla="+- 0 402 131"/>
                                <a:gd name="T3" fmla="*/ 402 h 551"/>
                                <a:gd name="T4" fmla="+- 0 12954 12879"/>
                                <a:gd name="T5" fmla="*/ T4 w 433"/>
                                <a:gd name="T6" fmla="+- 0 402 131"/>
                                <a:gd name="T7" fmla="*/ 402 h 551"/>
                                <a:gd name="T8" fmla="+- 0 13217 12879"/>
                                <a:gd name="T9" fmla="*/ T8 w 433"/>
                                <a:gd name="T10" fmla="+- 0 682 131"/>
                                <a:gd name="T11" fmla="*/ 682 h 551"/>
                                <a:gd name="T12" fmla="+- 0 13312 12879"/>
                                <a:gd name="T13" fmla="*/ T12 w 433"/>
                                <a:gd name="T14" fmla="+- 0 682 131"/>
                                <a:gd name="T15" fmla="*/ 682 h 551"/>
                                <a:gd name="T16" fmla="+- 0 13045 12879"/>
                                <a:gd name="T17" fmla="*/ T16 w 433"/>
                                <a:gd name="T18" fmla="+- 0 402 131"/>
                                <a:gd name="T19" fmla="*/ 40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" h="551">
                                  <a:moveTo>
                                    <a:pt x="166" y="271"/>
                                  </a:moveTo>
                                  <a:lnTo>
                                    <a:pt x="75" y="271"/>
                                  </a:lnTo>
                                  <a:lnTo>
                                    <a:pt x="338" y="551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166" y="2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12879" y="131"/>
                              <a:ext cx="433" cy="551"/>
                            </a:xfrm>
                            <a:custGeom>
                              <a:avLst/>
                              <a:gdLst>
                                <a:gd name="T0" fmla="+- 0 13299 12879"/>
                                <a:gd name="T1" fmla="*/ T0 w 433"/>
                                <a:gd name="T2" fmla="+- 0 131 131"/>
                                <a:gd name="T3" fmla="*/ 131 h 551"/>
                                <a:gd name="T4" fmla="+- 0 13205 12879"/>
                                <a:gd name="T5" fmla="*/ T4 w 433"/>
                                <a:gd name="T6" fmla="+- 0 131 131"/>
                                <a:gd name="T7" fmla="*/ 131 h 551"/>
                                <a:gd name="T8" fmla="+- 0 12954 12879"/>
                                <a:gd name="T9" fmla="*/ T8 w 433"/>
                                <a:gd name="T10" fmla="+- 0 369 131"/>
                                <a:gd name="T11" fmla="*/ 369 h 551"/>
                                <a:gd name="T12" fmla="+- 0 13041 12879"/>
                                <a:gd name="T13" fmla="*/ T12 w 433"/>
                                <a:gd name="T14" fmla="+- 0 369 131"/>
                                <a:gd name="T15" fmla="*/ 369 h 551"/>
                                <a:gd name="T16" fmla="+- 0 13299 12879"/>
                                <a:gd name="T17" fmla="*/ T16 w 433"/>
                                <a:gd name="T18" fmla="+- 0 131 131"/>
                                <a:gd name="T19" fmla="*/ 13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" h="551">
                                  <a:moveTo>
                                    <a:pt x="420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12879" y="131"/>
                            <a:ext cx="433" cy="551"/>
                            <a:chOff x="12879" y="131"/>
                            <a:chExt cx="433" cy="551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12879" y="131"/>
                              <a:ext cx="433" cy="551"/>
                            </a:xfrm>
                            <a:custGeom>
                              <a:avLst/>
                              <a:gdLst>
                                <a:gd name="T0" fmla="+- 0 12879 12879"/>
                                <a:gd name="T1" fmla="*/ T0 w 433"/>
                                <a:gd name="T2" fmla="+- 0 131 131"/>
                                <a:gd name="T3" fmla="*/ 131 h 551"/>
                                <a:gd name="T4" fmla="+- 0 12945 12879"/>
                                <a:gd name="T5" fmla="*/ T4 w 433"/>
                                <a:gd name="T6" fmla="+- 0 131 131"/>
                                <a:gd name="T7" fmla="*/ 131 h 551"/>
                                <a:gd name="T8" fmla="+- 0 12945 12879"/>
                                <a:gd name="T9" fmla="*/ T8 w 433"/>
                                <a:gd name="T10" fmla="+- 0 369 131"/>
                                <a:gd name="T11" fmla="*/ 369 h 551"/>
                                <a:gd name="T12" fmla="+- 0 12954 12879"/>
                                <a:gd name="T13" fmla="*/ T12 w 433"/>
                                <a:gd name="T14" fmla="+- 0 369 131"/>
                                <a:gd name="T15" fmla="*/ 369 h 551"/>
                                <a:gd name="T16" fmla="+- 0 13205 12879"/>
                                <a:gd name="T17" fmla="*/ T16 w 433"/>
                                <a:gd name="T18" fmla="+- 0 131 131"/>
                                <a:gd name="T19" fmla="*/ 131 h 551"/>
                                <a:gd name="T20" fmla="+- 0 13299 12879"/>
                                <a:gd name="T21" fmla="*/ T20 w 433"/>
                                <a:gd name="T22" fmla="+- 0 131 131"/>
                                <a:gd name="T23" fmla="*/ 131 h 551"/>
                                <a:gd name="T24" fmla="+- 0 13027 12879"/>
                                <a:gd name="T25" fmla="*/ T24 w 433"/>
                                <a:gd name="T26" fmla="+- 0 383 131"/>
                                <a:gd name="T27" fmla="*/ 383 h 551"/>
                                <a:gd name="T28" fmla="+- 0 13312 12879"/>
                                <a:gd name="T29" fmla="*/ T28 w 433"/>
                                <a:gd name="T30" fmla="+- 0 682 131"/>
                                <a:gd name="T31" fmla="*/ 682 h 551"/>
                                <a:gd name="T32" fmla="+- 0 13217 12879"/>
                                <a:gd name="T33" fmla="*/ T32 w 433"/>
                                <a:gd name="T34" fmla="+- 0 682 131"/>
                                <a:gd name="T35" fmla="*/ 682 h 551"/>
                                <a:gd name="T36" fmla="+- 0 12954 12879"/>
                                <a:gd name="T37" fmla="*/ T36 w 433"/>
                                <a:gd name="T38" fmla="+- 0 402 131"/>
                                <a:gd name="T39" fmla="*/ 402 h 551"/>
                                <a:gd name="T40" fmla="+- 0 12945 12879"/>
                                <a:gd name="T41" fmla="*/ T40 w 433"/>
                                <a:gd name="T42" fmla="+- 0 402 131"/>
                                <a:gd name="T43" fmla="*/ 402 h 551"/>
                                <a:gd name="T44" fmla="+- 0 12945 12879"/>
                                <a:gd name="T45" fmla="*/ T44 w 433"/>
                                <a:gd name="T46" fmla="+- 0 682 131"/>
                                <a:gd name="T47" fmla="*/ 682 h 551"/>
                                <a:gd name="T48" fmla="+- 0 12879 12879"/>
                                <a:gd name="T49" fmla="*/ T48 w 433"/>
                                <a:gd name="T50" fmla="+- 0 682 131"/>
                                <a:gd name="T51" fmla="*/ 682 h 551"/>
                                <a:gd name="T52" fmla="+- 0 12879 12879"/>
                                <a:gd name="T53" fmla="*/ T52 w 433"/>
                                <a:gd name="T54" fmla="+- 0 131 131"/>
                                <a:gd name="T55" fmla="*/ 13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3" h="551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433" y="551"/>
                                  </a:lnTo>
                                  <a:lnTo>
                                    <a:pt x="338" y="551"/>
                                  </a:lnTo>
                                  <a:lnTo>
                                    <a:pt x="75" y="271"/>
                                  </a:lnTo>
                                  <a:lnTo>
                                    <a:pt x="66" y="271"/>
                                  </a:lnTo>
                                  <a:lnTo>
                                    <a:pt x="66" y="551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3318" y="117"/>
                            <a:ext cx="471" cy="579"/>
                            <a:chOff x="13318" y="117"/>
                            <a:chExt cx="471" cy="579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3318" y="117"/>
                              <a:ext cx="471" cy="579"/>
                            </a:xfrm>
                            <a:custGeom>
                              <a:avLst/>
                              <a:gdLst>
                                <a:gd name="T0" fmla="+- 0 13606 13318"/>
                                <a:gd name="T1" fmla="*/ T0 w 471"/>
                                <a:gd name="T2" fmla="+- 0 117 117"/>
                                <a:gd name="T3" fmla="*/ 117 h 579"/>
                                <a:gd name="T4" fmla="+- 0 13534 13318"/>
                                <a:gd name="T5" fmla="*/ T4 w 471"/>
                                <a:gd name="T6" fmla="+- 0 125 117"/>
                                <a:gd name="T7" fmla="*/ 125 h 579"/>
                                <a:gd name="T8" fmla="+- 0 13470 13318"/>
                                <a:gd name="T9" fmla="*/ T8 w 471"/>
                                <a:gd name="T10" fmla="+- 0 148 117"/>
                                <a:gd name="T11" fmla="*/ 148 h 579"/>
                                <a:gd name="T12" fmla="+- 0 13415 13318"/>
                                <a:gd name="T13" fmla="*/ T12 w 471"/>
                                <a:gd name="T14" fmla="+- 0 184 117"/>
                                <a:gd name="T15" fmla="*/ 184 h 579"/>
                                <a:gd name="T16" fmla="+- 0 13371 13318"/>
                                <a:gd name="T17" fmla="*/ T16 w 471"/>
                                <a:gd name="T18" fmla="+- 0 233 117"/>
                                <a:gd name="T19" fmla="*/ 233 h 579"/>
                                <a:gd name="T20" fmla="+- 0 13340 13318"/>
                                <a:gd name="T21" fmla="*/ T20 w 471"/>
                                <a:gd name="T22" fmla="+- 0 291 117"/>
                                <a:gd name="T23" fmla="*/ 291 h 579"/>
                                <a:gd name="T24" fmla="+- 0 13322 13318"/>
                                <a:gd name="T25" fmla="*/ T24 w 471"/>
                                <a:gd name="T26" fmla="+- 0 358 117"/>
                                <a:gd name="T27" fmla="*/ 358 h 579"/>
                                <a:gd name="T28" fmla="+- 0 13318 13318"/>
                                <a:gd name="T29" fmla="*/ T28 w 471"/>
                                <a:gd name="T30" fmla="+- 0 407 117"/>
                                <a:gd name="T31" fmla="*/ 407 h 579"/>
                                <a:gd name="T32" fmla="+- 0 13319 13318"/>
                                <a:gd name="T33" fmla="*/ T32 w 471"/>
                                <a:gd name="T34" fmla="+- 0 431 117"/>
                                <a:gd name="T35" fmla="*/ 431 h 579"/>
                                <a:gd name="T36" fmla="+- 0 13332 13318"/>
                                <a:gd name="T37" fmla="*/ T36 w 471"/>
                                <a:gd name="T38" fmla="+- 0 501 117"/>
                                <a:gd name="T39" fmla="*/ 501 h 579"/>
                                <a:gd name="T40" fmla="+- 0 13359 13318"/>
                                <a:gd name="T41" fmla="*/ T40 w 471"/>
                                <a:gd name="T42" fmla="+- 0 562 117"/>
                                <a:gd name="T43" fmla="*/ 562 h 579"/>
                                <a:gd name="T44" fmla="+- 0 13400 13318"/>
                                <a:gd name="T45" fmla="*/ T44 w 471"/>
                                <a:gd name="T46" fmla="+- 0 614 117"/>
                                <a:gd name="T47" fmla="*/ 614 h 579"/>
                                <a:gd name="T48" fmla="+- 0 13451 13318"/>
                                <a:gd name="T49" fmla="*/ T48 w 471"/>
                                <a:gd name="T50" fmla="+- 0 655 117"/>
                                <a:gd name="T51" fmla="*/ 655 h 579"/>
                                <a:gd name="T52" fmla="+- 0 13512 13318"/>
                                <a:gd name="T53" fmla="*/ T52 w 471"/>
                                <a:gd name="T54" fmla="+- 0 682 117"/>
                                <a:gd name="T55" fmla="*/ 682 h 579"/>
                                <a:gd name="T56" fmla="+- 0 13582 13318"/>
                                <a:gd name="T57" fmla="*/ T56 w 471"/>
                                <a:gd name="T58" fmla="+- 0 695 117"/>
                                <a:gd name="T59" fmla="*/ 695 h 579"/>
                                <a:gd name="T60" fmla="+- 0 13606 13318"/>
                                <a:gd name="T61" fmla="*/ T60 w 471"/>
                                <a:gd name="T62" fmla="+- 0 696 117"/>
                                <a:gd name="T63" fmla="*/ 696 h 579"/>
                                <a:gd name="T64" fmla="+- 0 13631 13318"/>
                                <a:gd name="T65" fmla="*/ T64 w 471"/>
                                <a:gd name="T66" fmla="+- 0 695 117"/>
                                <a:gd name="T67" fmla="*/ 695 h 579"/>
                                <a:gd name="T68" fmla="+- 0 13701 13318"/>
                                <a:gd name="T69" fmla="*/ T68 w 471"/>
                                <a:gd name="T70" fmla="+- 0 682 117"/>
                                <a:gd name="T71" fmla="*/ 682 h 579"/>
                                <a:gd name="T72" fmla="+- 0 13762 13318"/>
                                <a:gd name="T73" fmla="*/ T72 w 471"/>
                                <a:gd name="T74" fmla="+- 0 655 117"/>
                                <a:gd name="T75" fmla="*/ 655 h 579"/>
                                <a:gd name="T76" fmla="+- 0 13789 13318"/>
                                <a:gd name="T77" fmla="*/ T76 w 471"/>
                                <a:gd name="T78" fmla="+- 0 636 117"/>
                                <a:gd name="T79" fmla="*/ 636 h 579"/>
                                <a:gd name="T80" fmla="+- 0 13606 13318"/>
                                <a:gd name="T81" fmla="*/ T80 w 471"/>
                                <a:gd name="T82" fmla="+- 0 636 117"/>
                                <a:gd name="T83" fmla="*/ 636 h 579"/>
                                <a:gd name="T84" fmla="+- 0 13582 13318"/>
                                <a:gd name="T85" fmla="*/ T84 w 471"/>
                                <a:gd name="T86" fmla="+- 0 634 117"/>
                                <a:gd name="T87" fmla="*/ 634 h 579"/>
                                <a:gd name="T88" fmla="+- 0 13517 13318"/>
                                <a:gd name="T89" fmla="*/ T88 w 471"/>
                                <a:gd name="T90" fmla="+- 0 617 117"/>
                                <a:gd name="T91" fmla="*/ 617 h 579"/>
                                <a:gd name="T92" fmla="+- 0 13463 13318"/>
                                <a:gd name="T93" fmla="*/ T92 w 471"/>
                                <a:gd name="T94" fmla="+- 0 582 117"/>
                                <a:gd name="T95" fmla="*/ 582 h 579"/>
                                <a:gd name="T96" fmla="+- 0 13422 13318"/>
                                <a:gd name="T97" fmla="*/ T96 w 471"/>
                                <a:gd name="T98" fmla="+- 0 533 117"/>
                                <a:gd name="T99" fmla="*/ 533 h 579"/>
                                <a:gd name="T100" fmla="+- 0 13396 13318"/>
                                <a:gd name="T101" fmla="*/ T100 w 471"/>
                                <a:gd name="T102" fmla="+- 0 471 117"/>
                                <a:gd name="T103" fmla="*/ 471 h 579"/>
                                <a:gd name="T104" fmla="+- 0 13389 13318"/>
                                <a:gd name="T105" fmla="*/ T104 w 471"/>
                                <a:gd name="T106" fmla="+- 0 426 117"/>
                                <a:gd name="T107" fmla="*/ 426 h 579"/>
                                <a:gd name="T108" fmla="+- 0 13390 13318"/>
                                <a:gd name="T109" fmla="*/ T108 w 471"/>
                                <a:gd name="T110" fmla="+- 0 400 117"/>
                                <a:gd name="T111" fmla="*/ 400 h 579"/>
                                <a:gd name="T112" fmla="+- 0 13403 13318"/>
                                <a:gd name="T113" fmla="*/ T112 w 471"/>
                                <a:gd name="T114" fmla="+- 0 328 117"/>
                                <a:gd name="T115" fmla="*/ 328 h 579"/>
                                <a:gd name="T116" fmla="+- 0 13432 13318"/>
                                <a:gd name="T117" fmla="*/ T116 w 471"/>
                                <a:gd name="T118" fmla="+- 0 268 117"/>
                                <a:gd name="T119" fmla="*/ 268 h 579"/>
                                <a:gd name="T120" fmla="+- 0 13475 13318"/>
                                <a:gd name="T121" fmla="*/ T120 w 471"/>
                                <a:gd name="T122" fmla="+- 0 222 117"/>
                                <a:gd name="T123" fmla="*/ 222 h 579"/>
                                <a:gd name="T124" fmla="+- 0 13529 13318"/>
                                <a:gd name="T125" fmla="*/ T124 w 471"/>
                                <a:gd name="T126" fmla="+- 0 191 117"/>
                                <a:gd name="T127" fmla="*/ 191 h 579"/>
                                <a:gd name="T128" fmla="+- 0 13594 13318"/>
                                <a:gd name="T129" fmla="*/ T128 w 471"/>
                                <a:gd name="T130" fmla="+- 0 178 117"/>
                                <a:gd name="T131" fmla="*/ 178 h 579"/>
                                <a:gd name="T132" fmla="+- 0 13789 13318"/>
                                <a:gd name="T133" fmla="*/ T132 w 471"/>
                                <a:gd name="T134" fmla="+- 0 178 117"/>
                                <a:gd name="T135" fmla="*/ 178 h 579"/>
                                <a:gd name="T136" fmla="+- 0 13780 13318"/>
                                <a:gd name="T137" fmla="*/ T136 w 471"/>
                                <a:gd name="T138" fmla="+- 0 171 117"/>
                                <a:gd name="T139" fmla="*/ 171 h 579"/>
                                <a:gd name="T140" fmla="+- 0 13722 13318"/>
                                <a:gd name="T141" fmla="*/ T140 w 471"/>
                                <a:gd name="T142" fmla="+- 0 139 117"/>
                                <a:gd name="T143" fmla="*/ 139 h 579"/>
                                <a:gd name="T144" fmla="+- 0 13655 13318"/>
                                <a:gd name="T145" fmla="*/ T144 w 471"/>
                                <a:gd name="T146" fmla="+- 0 121 117"/>
                                <a:gd name="T147" fmla="*/ 121 h 579"/>
                                <a:gd name="T148" fmla="+- 0 13631 13318"/>
                                <a:gd name="T149" fmla="*/ T148 w 471"/>
                                <a:gd name="T150" fmla="+- 0 118 117"/>
                                <a:gd name="T151" fmla="*/ 118 h 579"/>
                                <a:gd name="T152" fmla="+- 0 13606 13318"/>
                                <a:gd name="T153" fmla="*/ T152 w 471"/>
                                <a:gd name="T154" fmla="+- 0 117 117"/>
                                <a:gd name="T155" fmla="*/ 117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71" h="579">
                                  <a:moveTo>
                                    <a:pt x="288" y="0"/>
                                  </a:moveTo>
                                  <a:lnTo>
                                    <a:pt x="216" y="8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4" y="384"/>
                                  </a:lnTo>
                                  <a:lnTo>
                                    <a:pt x="41" y="445"/>
                                  </a:lnTo>
                                  <a:lnTo>
                                    <a:pt x="82" y="497"/>
                                  </a:lnTo>
                                  <a:lnTo>
                                    <a:pt x="133" y="538"/>
                                  </a:lnTo>
                                  <a:lnTo>
                                    <a:pt x="194" y="565"/>
                                  </a:lnTo>
                                  <a:lnTo>
                                    <a:pt x="264" y="578"/>
                                  </a:lnTo>
                                  <a:lnTo>
                                    <a:pt x="288" y="579"/>
                                  </a:lnTo>
                                  <a:lnTo>
                                    <a:pt x="313" y="578"/>
                                  </a:lnTo>
                                  <a:lnTo>
                                    <a:pt x="383" y="565"/>
                                  </a:lnTo>
                                  <a:lnTo>
                                    <a:pt x="444" y="538"/>
                                  </a:lnTo>
                                  <a:lnTo>
                                    <a:pt x="471" y="519"/>
                                  </a:lnTo>
                                  <a:lnTo>
                                    <a:pt x="288" y="519"/>
                                  </a:lnTo>
                                  <a:lnTo>
                                    <a:pt x="264" y="517"/>
                                  </a:lnTo>
                                  <a:lnTo>
                                    <a:pt x="199" y="500"/>
                                  </a:lnTo>
                                  <a:lnTo>
                                    <a:pt x="145" y="465"/>
                                  </a:lnTo>
                                  <a:lnTo>
                                    <a:pt x="104" y="416"/>
                                  </a:lnTo>
                                  <a:lnTo>
                                    <a:pt x="78" y="354"/>
                                  </a:lnTo>
                                  <a:lnTo>
                                    <a:pt x="71" y="309"/>
                                  </a:lnTo>
                                  <a:lnTo>
                                    <a:pt x="72" y="283"/>
                                  </a:lnTo>
                                  <a:lnTo>
                                    <a:pt x="85" y="211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04" y="22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3594" y="178"/>
                            <a:ext cx="301" cy="458"/>
                            <a:chOff x="13594" y="178"/>
                            <a:chExt cx="301" cy="45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3594" y="178"/>
                              <a:ext cx="301" cy="458"/>
                            </a:xfrm>
                            <a:custGeom>
                              <a:avLst/>
                              <a:gdLst>
                                <a:gd name="T0" fmla="+- 0 13789 13594"/>
                                <a:gd name="T1" fmla="*/ T0 w 301"/>
                                <a:gd name="T2" fmla="+- 0 178 178"/>
                                <a:gd name="T3" fmla="*/ 178 h 458"/>
                                <a:gd name="T4" fmla="+- 0 13594 13594"/>
                                <a:gd name="T5" fmla="*/ T4 w 301"/>
                                <a:gd name="T6" fmla="+- 0 178 178"/>
                                <a:gd name="T7" fmla="*/ 178 h 458"/>
                                <a:gd name="T8" fmla="+- 0 13619 13594"/>
                                <a:gd name="T9" fmla="*/ T8 w 301"/>
                                <a:gd name="T10" fmla="+- 0 179 178"/>
                                <a:gd name="T11" fmla="*/ 179 h 458"/>
                                <a:gd name="T12" fmla="+- 0 13644 13594"/>
                                <a:gd name="T13" fmla="*/ T12 w 301"/>
                                <a:gd name="T14" fmla="+- 0 182 178"/>
                                <a:gd name="T15" fmla="*/ 182 h 458"/>
                                <a:gd name="T16" fmla="+- 0 13709 13594"/>
                                <a:gd name="T17" fmla="*/ T16 w 301"/>
                                <a:gd name="T18" fmla="+- 0 204 178"/>
                                <a:gd name="T19" fmla="*/ 204 h 458"/>
                                <a:gd name="T20" fmla="+- 0 13760 13594"/>
                                <a:gd name="T21" fmla="*/ T20 w 301"/>
                                <a:gd name="T22" fmla="+- 0 243 178"/>
                                <a:gd name="T23" fmla="*/ 243 h 458"/>
                                <a:gd name="T24" fmla="+- 0 13798 13594"/>
                                <a:gd name="T25" fmla="*/ T24 w 301"/>
                                <a:gd name="T26" fmla="+- 0 294 178"/>
                                <a:gd name="T27" fmla="*/ 294 h 458"/>
                                <a:gd name="T28" fmla="+- 0 13819 13594"/>
                                <a:gd name="T29" fmla="*/ T28 w 301"/>
                                <a:gd name="T30" fmla="+- 0 355 178"/>
                                <a:gd name="T31" fmla="*/ 355 h 458"/>
                                <a:gd name="T32" fmla="+- 0 13824 13594"/>
                                <a:gd name="T33" fmla="*/ T32 w 301"/>
                                <a:gd name="T34" fmla="+- 0 400 178"/>
                                <a:gd name="T35" fmla="*/ 400 h 458"/>
                                <a:gd name="T36" fmla="+- 0 13823 13594"/>
                                <a:gd name="T37" fmla="*/ T36 w 301"/>
                                <a:gd name="T38" fmla="+- 0 425 178"/>
                                <a:gd name="T39" fmla="*/ 425 h 458"/>
                                <a:gd name="T40" fmla="+- 0 13809 13594"/>
                                <a:gd name="T41" fmla="*/ T40 w 301"/>
                                <a:gd name="T42" fmla="+- 0 493 178"/>
                                <a:gd name="T43" fmla="*/ 493 h 458"/>
                                <a:gd name="T44" fmla="+- 0 13778 13594"/>
                                <a:gd name="T45" fmla="*/ T44 w 301"/>
                                <a:gd name="T46" fmla="+- 0 551 178"/>
                                <a:gd name="T47" fmla="*/ 551 h 458"/>
                                <a:gd name="T48" fmla="+- 0 13733 13594"/>
                                <a:gd name="T49" fmla="*/ T48 w 301"/>
                                <a:gd name="T50" fmla="+- 0 596 178"/>
                                <a:gd name="T51" fmla="*/ 596 h 458"/>
                                <a:gd name="T52" fmla="+- 0 13675 13594"/>
                                <a:gd name="T53" fmla="*/ T52 w 301"/>
                                <a:gd name="T54" fmla="+- 0 625 178"/>
                                <a:gd name="T55" fmla="*/ 625 h 458"/>
                                <a:gd name="T56" fmla="+- 0 13607 13594"/>
                                <a:gd name="T57" fmla="*/ T56 w 301"/>
                                <a:gd name="T58" fmla="+- 0 636 178"/>
                                <a:gd name="T59" fmla="*/ 636 h 458"/>
                                <a:gd name="T60" fmla="+- 0 13606 13594"/>
                                <a:gd name="T61" fmla="*/ T60 w 301"/>
                                <a:gd name="T62" fmla="+- 0 636 178"/>
                                <a:gd name="T63" fmla="*/ 636 h 458"/>
                                <a:gd name="T64" fmla="+- 0 13789 13594"/>
                                <a:gd name="T65" fmla="*/ T64 w 301"/>
                                <a:gd name="T66" fmla="+- 0 636 178"/>
                                <a:gd name="T67" fmla="*/ 636 h 458"/>
                                <a:gd name="T68" fmla="+- 0 13841 13594"/>
                                <a:gd name="T69" fmla="*/ T68 w 301"/>
                                <a:gd name="T70" fmla="+- 0 581 178"/>
                                <a:gd name="T71" fmla="*/ 581 h 458"/>
                                <a:gd name="T72" fmla="+- 0 13873 13594"/>
                                <a:gd name="T73" fmla="*/ T72 w 301"/>
                                <a:gd name="T74" fmla="+- 0 522 178"/>
                                <a:gd name="T75" fmla="*/ 522 h 458"/>
                                <a:gd name="T76" fmla="+- 0 13891 13594"/>
                                <a:gd name="T77" fmla="*/ T76 w 301"/>
                                <a:gd name="T78" fmla="+- 0 455 178"/>
                                <a:gd name="T79" fmla="*/ 455 h 458"/>
                                <a:gd name="T80" fmla="+- 0 13895 13594"/>
                                <a:gd name="T81" fmla="*/ T80 w 301"/>
                                <a:gd name="T82" fmla="+- 0 407 178"/>
                                <a:gd name="T83" fmla="*/ 407 h 458"/>
                                <a:gd name="T84" fmla="+- 0 13894 13594"/>
                                <a:gd name="T85" fmla="*/ T84 w 301"/>
                                <a:gd name="T86" fmla="+- 0 382 178"/>
                                <a:gd name="T87" fmla="*/ 382 h 458"/>
                                <a:gd name="T88" fmla="+- 0 13881 13594"/>
                                <a:gd name="T89" fmla="*/ T88 w 301"/>
                                <a:gd name="T90" fmla="+- 0 313 178"/>
                                <a:gd name="T91" fmla="*/ 313 h 458"/>
                                <a:gd name="T92" fmla="+- 0 13853 13594"/>
                                <a:gd name="T93" fmla="*/ T92 w 301"/>
                                <a:gd name="T94" fmla="+- 0 251 178"/>
                                <a:gd name="T95" fmla="*/ 251 h 458"/>
                                <a:gd name="T96" fmla="+- 0 13813 13594"/>
                                <a:gd name="T97" fmla="*/ T96 w 301"/>
                                <a:gd name="T98" fmla="+- 0 199 178"/>
                                <a:gd name="T99" fmla="*/ 199 h 458"/>
                                <a:gd name="T100" fmla="+- 0 13797 13594"/>
                                <a:gd name="T101" fmla="*/ T100 w 301"/>
                                <a:gd name="T102" fmla="+- 0 184 178"/>
                                <a:gd name="T103" fmla="*/ 184 h 458"/>
                                <a:gd name="T104" fmla="+- 0 13789 13594"/>
                                <a:gd name="T105" fmla="*/ T104 w 301"/>
                                <a:gd name="T106" fmla="+- 0 178 178"/>
                                <a:gd name="T107" fmla="*/ 178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01" h="458">
                                  <a:moveTo>
                                    <a:pt x="1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25" y="177"/>
                                  </a:lnTo>
                                  <a:lnTo>
                                    <a:pt x="230" y="222"/>
                                  </a:lnTo>
                                  <a:lnTo>
                                    <a:pt x="229" y="247"/>
                                  </a:lnTo>
                                  <a:lnTo>
                                    <a:pt x="215" y="315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39" y="418"/>
                                  </a:lnTo>
                                  <a:lnTo>
                                    <a:pt x="81" y="447"/>
                                  </a:lnTo>
                                  <a:lnTo>
                                    <a:pt x="13" y="458"/>
                                  </a:lnTo>
                                  <a:lnTo>
                                    <a:pt x="12" y="458"/>
                                  </a:lnTo>
                                  <a:lnTo>
                                    <a:pt x="195" y="458"/>
                                  </a:lnTo>
                                  <a:lnTo>
                                    <a:pt x="247" y="403"/>
                                  </a:lnTo>
                                  <a:lnTo>
                                    <a:pt x="279" y="344"/>
                                  </a:lnTo>
                                  <a:lnTo>
                                    <a:pt x="297" y="277"/>
                                  </a:lnTo>
                                  <a:lnTo>
                                    <a:pt x="301" y="229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287" y="135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19" y="21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13318" y="117"/>
                            <a:ext cx="576" cy="579"/>
                            <a:chOff x="13318" y="117"/>
                            <a:chExt cx="576" cy="579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13318" y="117"/>
                              <a:ext cx="576" cy="579"/>
                            </a:xfrm>
                            <a:custGeom>
                              <a:avLst/>
                              <a:gdLst>
                                <a:gd name="T0" fmla="+- 0 13606 13318"/>
                                <a:gd name="T1" fmla="*/ T0 w 576"/>
                                <a:gd name="T2" fmla="+- 0 696 117"/>
                                <a:gd name="T3" fmla="*/ 696 h 579"/>
                                <a:gd name="T4" fmla="+- 0 13678 13318"/>
                                <a:gd name="T5" fmla="*/ T4 w 576"/>
                                <a:gd name="T6" fmla="+- 0 688 117"/>
                                <a:gd name="T7" fmla="*/ 688 h 579"/>
                                <a:gd name="T8" fmla="+- 0 13742 13318"/>
                                <a:gd name="T9" fmla="*/ T8 w 576"/>
                                <a:gd name="T10" fmla="+- 0 665 117"/>
                                <a:gd name="T11" fmla="*/ 665 h 579"/>
                                <a:gd name="T12" fmla="+- 0 13797 13318"/>
                                <a:gd name="T13" fmla="*/ T12 w 576"/>
                                <a:gd name="T14" fmla="+- 0 629 117"/>
                                <a:gd name="T15" fmla="*/ 629 h 579"/>
                                <a:gd name="T16" fmla="+- 0 13841 13318"/>
                                <a:gd name="T17" fmla="*/ T16 w 576"/>
                                <a:gd name="T18" fmla="+- 0 581 117"/>
                                <a:gd name="T19" fmla="*/ 581 h 579"/>
                                <a:gd name="T20" fmla="+- 0 13873 13318"/>
                                <a:gd name="T21" fmla="*/ T20 w 576"/>
                                <a:gd name="T22" fmla="+- 0 522 117"/>
                                <a:gd name="T23" fmla="*/ 522 h 579"/>
                                <a:gd name="T24" fmla="+- 0 13891 13318"/>
                                <a:gd name="T25" fmla="*/ T24 w 576"/>
                                <a:gd name="T26" fmla="+- 0 455 117"/>
                                <a:gd name="T27" fmla="*/ 455 h 579"/>
                                <a:gd name="T28" fmla="+- 0 13895 13318"/>
                                <a:gd name="T29" fmla="*/ T28 w 576"/>
                                <a:gd name="T30" fmla="+- 0 407 117"/>
                                <a:gd name="T31" fmla="*/ 407 h 579"/>
                                <a:gd name="T32" fmla="+- 0 13894 13318"/>
                                <a:gd name="T33" fmla="*/ T32 w 576"/>
                                <a:gd name="T34" fmla="+- 0 382 117"/>
                                <a:gd name="T35" fmla="*/ 382 h 579"/>
                                <a:gd name="T36" fmla="+- 0 13881 13318"/>
                                <a:gd name="T37" fmla="*/ T36 w 576"/>
                                <a:gd name="T38" fmla="+- 0 313 117"/>
                                <a:gd name="T39" fmla="*/ 313 h 579"/>
                                <a:gd name="T40" fmla="+- 0 13853 13318"/>
                                <a:gd name="T41" fmla="*/ T40 w 576"/>
                                <a:gd name="T42" fmla="+- 0 251 117"/>
                                <a:gd name="T43" fmla="*/ 251 h 579"/>
                                <a:gd name="T44" fmla="+- 0 13813 13318"/>
                                <a:gd name="T45" fmla="*/ T44 w 576"/>
                                <a:gd name="T46" fmla="+- 0 199 117"/>
                                <a:gd name="T47" fmla="*/ 199 h 579"/>
                                <a:gd name="T48" fmla="+- 0 13762 13318"/>
                                <a:gd name="T49" fmla="*/ T48 w 576"/>
                                <a:gd name="T50" fmla="+- 0 159 117"/>
                                <a:gd name="T51" fmla="*/ 159 h 579"/>
                                <a:gd name="T52" fmla="+- 0 13701 13318"/>
                                <a:gd name="T53" fmla="*/ T52 w 576"/>
                                <a:gd name="T54" fmla="+- 0 131 117"/>
                                <a:gd name="T55" fmla="*/ 131 h 579"/>
                                <a:gd name="T56" fmla="+- 0 13631 13318"/>
                                <a:gd name="T57" fmla="*/ T56 w 576"/>
                                <a:gd name="T58" fmla="+- 0 118 117"/>
                                <a:gd name="T59" fmla="*/ 118 h 579"/>
                                <a:gd name="T60" fmla="+- 0 13606 13318"/>
                                <a:gd name="T61" fmla="*/ T60 w 576"/>
                                <a:gd name="T62" fmla="+- 0 117 117"/>
                                <a:gd name="T63" fmla="*/ 117 h 579"/>
                                <a:gd name="T64" fmla="+- 0 13582 13318"/>
                                <a:gd name="T65" fmla="*/ T64 w 576"/>
                                <a:gd name="T66" fmla="+- 0 118 117"/>
                                <a:gd name="T67" fmla="*/ 118 h 579"/>
                                <a:gd name="T68" fmla="+- 0 13512 13318"/>
                                <a:gd name="T69" fmla="*/ T68 w 576"/>
                                <a:gd name="T70" fmla="+- 0 131 117"/>
                                <a:gd name="T71" fmla="*/ 131 h 579"/>
                                <a:gd name="T72" fmla="+- 0 13451 13318"/>
                                <a:gd name="T73" fmla="*/ T72 w 576"/>
                                <a:gd name="T74" fmla="+- 0 159 117"/>
                                <a:gd name="T75" fmla="*/ 159 h 579"/>
                                <a:gd name="T76" fmla="+- 0 13400 13318"/>
                                <a:gd name="T77" fmla="*/ T76 w 576"/>
                                <a:gd name="T78" fmla="+- 0 199 117"/>
                                <a:gd name="T79" fmla="*/ 199 h 579"/>
                                <a:gd name="T80" fmla="+- 0 13359 13318"/>
                                <a:gd name="T81" fmla="*/ T80 w 576"/>
                                <a:gd name="T82" fmla="+- 0 251 117"/>
                                <a:gd name="T83" fmla="*/ 251 h 579"/>
                                <a:gd name="T84" fmla="+- 0 13332 13318"/>
                                <a:gd name="T85" fmla="*/ T84 w 576"/>
                                <a:gd name="T86" fmla="+- 0 313 117"/>
                                <a:gd name="T87" fmla="*/ 313 h 579"/>
                                <a:gd name="T88" fmla="+- 0 13319 13318"/>
                                <a:gd name="T89" fmla="*/ T88 w 576"/>
                                <a:gd name="T90" fmla="+- 0 382 117"/>
                                <a:gd name="T91" fmla="*/ 382 h 579"/>
                                <a:gd name="T92" fmla="+- 0 13318 13318"/>
                                <a:gd name="T93" fmla="*/ T92 w 576"/>
                                <a:gd name="T94" fmla="+- 0 407 117"/>
                                <a:gd name="T95" fmla="*/ 407 h 579"/>
                                <a:gd name="T96" fmla="+- 0 13319 13318"/>
                                <a:gd name="T97" fmla="*/ T96 w 576"/>
                                <a:gd name="T98" fmla="+- 0 431 117"/>
                                <a:gd name="T99" fmla="*/ 431 h 579"/>
                                <a:gd name="T100" fmla="+- 0 13332 13318"/>
                                <a:gd name="T101" fmla="*/ T100 w 576"/>
                                <a:gd name="T102" fmla="+- 0 501 117"/>
                                <a:gd name="T103" fmla="*/ 501 h 579"/>
                                <a:gd name="T104" fmla="+- 0 13359 13318"/>
                                <a:gd name="T105" fmla="*/ T104 w 576"/>
                                <a:gd name="T106" fmla="+- 0 562 117"/>
                                <a:gd name="T107" fmla="*/ 562 h 579"/>
                                <a:gd name="T108" fmla="+- 0 13400 13318"/>
                                <a:gd name="T109" fmla="*/ T108 w 576"/>
                                <a:gd name="T110" fmla="+- 0 614 117"/>
                                <a:gd name="T111" fmla="*/ 614 h 579"/>
                                <a:gd name="T112" fmla="+- 0 13451 13318"/>
                                <a:gd name="T113" fmla="*/ T112 w 576"/>
                                <a:gd name="T114" fmla="+- 0 655 117"/>
                                <a:gd name="T115" fmla="*/ 655 h 579"/>
                                <a:gd name="T116" fmla="+- 0 13512 13318"/>
                                <a:gd name="T117" fmla="*/ T116 w 576"/>
                                <a:gd name="T118" fmla="+- 0 682 117"/>
                                <a:gd name="T119" fmla="*/ 682 h 579"/>
                                <a:gd name="T120" fmla="+- 0 13582 13318"/>
                                <a:gd name="T121" fmla="*/ T120 w 576"/>
                                <a:gd name="T122" fmla="+- 0 695 117"/>
                                <a:gd name="T123" fmla="*/ 695 h 579"/>
                                <a:gd name="T124" fmla="+- 0 13606 13318"/>
                                <a:gd name="T125" fmla="*/ T124 w 576"/>
                                <a:gd name="T126" fmla="+- 0 696 117"/>
                                <a:gd name="T127" fmla="*/ 696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9">
                                  <a:moveTo>
                                    <a:pt x="288" y="579"/>
                                  </a:moveTo>
                                  <a:lnTo>
                                    <a:pt x="360" y="571"/>
                                  </a:lnTo>
                                  <a:lnTo>
                                    <a:pt x="424" y="548"/>
                                  </a:lnTo>
                                  <a:lnTo>
                                    <a:pt x="479" y="512"/>
                                  </a:lnTo>
                                  <a:lnTo>
                                    <a:pt x="523" y="464"/>
                                  </a:lnTo>
                                  <a:lnTo>
                                    <a:pt x="555" y="405"/>
                                  </a:lnTo>
                                  <a:lnTo>
                                    <a:pt x="573" y="338"/>
                                  </a:lnTo>
                                  <a:lnTo>
                                    <a:pt x="577" y="290"/>
                                  </a:lnTo>
                                  <a:lnTo>
                                    <a:pt x="576" y="265"/>
                                  </a:lnTo>
                                  <a:lnTo>
                                    <a:pt x="563" y="196"/>
                                  </a:lnTo>
                                  <a:lnTo>
                                    <a:pt x="535" y="134"/>
                                  </a:lnTo>
                                  <a:lnTo>
                                    <a:pt x="495" y="82"/>
                                  </a:lnTo>
                                  <a:lnTo>
                                    <a:pt x="444" y="42"/>
                                  </a:lnTo>
                                  <a:lnTo>
                                    <a:pt x="383" y="14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4" y="384"/>
                                  </a:lnTo>
                                  <a:lnTo>
                                    <a:pt x="41" y="445"/>
                                  </a:lnTo>
                                  <a:lnTo>
                                    <a:pt x="82" y="497"/>
                                  </a:lnTo>
                                  <a:lnTo>
                                    <a:pt x="133" y="538"/>
                                  </a:lnTo>
                                  <a:lnTo>
                                    <a:pt x="194" y="565"/>
                                  </a:lnTo>
                                  <a:lnTo>
                                    <a:pt x="264" y="578"/>
                                  </a:lnTo>
                                  <a:lnTo>
                                    <a:pt x="288" y="5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13389" y="178"/>
                            <a:ext cx="435" cy="458"/>
                            <a:chOff x="13389" y="178"/>
                            <a:chExt cx="435" cy="458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13389" y="178"/>
                              <a:ext cx="435" cy="458"/>
                            </a:xfrm>
                            <a:custGeom>
                              <a:avLst/>
                              <a:gdLst>
                                <a:gd name="T0" fmla="+- 0 13606 13389"/>
                                <a:gd name="T1" fmla="*/ T0 w 435"/>
                                <a:gd name="T2" fmla="+- 0 636 178"/>
                                <a:gd name="T3" fmla="*/ 636 h 458"/>
                                <a:gd name="T4" fmla="+- 0 13537 13389"/>
                                <a:gd name="T5" fmla="*/ T4 w 435"/>
                                <a:gd name="T6" fmla="+- 0 625 178"/>
                                <a:gd name="T7" fmla="*/ 625 h 458"/>
                                <a:gd name="T8" fmla="+- 0 13479 13389"/>
                                <a:gd name="T9" fmla="*/ T8 w 435"/>
                                <a:gd name="T10" fmla="+- 0 596 178"/>
                                <a:gd name="T11" fmla="*/ 596 h 458"/>
                                <a:gd name="T12" fmla="+- 0 13434 13389"/>
                                <a:gd name="T13" fmla="*/ T12 w 435"/>
                                <a:gd name="T14" fmla="+- 0 551 178"/>
                                <a:gd name="T15" fmla="*/ 551 h 458"/>
                                <a:gd name="T16" fmla="+- 0 13403 13389"/>
                                <a:gd name="T17" fmla="*/ T16 w 435"/>
                                <a:gd name="T18" fmla="+- 0 493 178"/>
                                <a:gd name="T19" fmla="*/ 493 h 458"/>
                                <a:gd name="T20" fmla="+- 0 13389 13389"/>
                                <a:gd name="T21" fmla="*/ T20 w 435"/>
                                <a:gd name="T22" fmla="+- 0 426 178"/>
                                <a:gd name="T23" fmla="*/ 426 h 458"/>
                                <a:gd name="T24" fmla="+- 0 13390 13389"/>
                                <a:gd name="T25" fmla="*/ T24 w 435"/>
                                <a:gd name="T26" fmla="+- 0 400 178"/>
                                <a:gd name="T27" fmla="*/ 400 h 458"/>
                                <a:gd name="T28" fmla="+- 0 13403 13389"/>
                                <a:gd name="T29" fmla="*/ T28 w 435"/>
                                <a:gd name="T30" fmla="+- 0 328 178"/>
                                <a:gd name="T31" fmla="*/ 328 h 458"/>
                                <a:gd name="T32" fmla="+- 0 13432 13389"/>
                                <a:gd name="T33" fmla="*/ T32 w 435"/>
                                <a:gd name="T34" fmla="+- 0 268 178"/>
                                <a:gd name="T35" fmla="*/ 268 h 458"/>
                                <a:gd name="T36" fmla="+- 0 13475 13389"/>
                                <a:gd name="T37" fmla="*/ T36 w 435"/>
                                <a:gd name="T38" fmla="+- 0 222 178"/>
                                <a:gd name="T39" fmla="*/ 222 h 458"/>
                                <a:gd name="T40" fmla="+- 0 13529 13389"/>
                                <a:gd name="T41" fmla="*/ T40 w 435"/>
                                <a:gd name="T42" fmla="+- 0 191 178"/>
                                <a:gd name="T43" fmla="*/ 191 h 458"/>
                                <a:gd name="T44" fmla="+- 0 13594 13389"/>
                                <a:gd name="T45" fmla="*/ T44 w 435"/>
                                <a:gd name="T46" fmla="+- 0 178 178"/>
                                <a:gd name="T47" fmla="*/ 178 h 458"/>
                                <a:gd name="T48" fmla="+- 0 13619 13389"/>
                                <a:gd name="T49" fmla="*/ T48 w 435"/>
                                <a:gd name="T50" fmla="+- 0 179 178"/>
                                <a:gd name="T51" fmla="*/ 179 h 458"/>
                                <a:gd name="T52" fmla="+- 0 13688 13389"/>
                                <a:gd name="T53" fmla="*/ T52 w 435"/>
                                <a:gd name="T54" fmla="+- 0 195 178"/>
                                <a:gd name="T55" fmla="*/ 195 h 458"/>
                                <a:gd name="T56" fmla="+- 0 13745 13389"/>
                                <a:gd name="T57" fmla="*/ T56 w 435"/>
                                <a:gd name="T58" fmla="+- 0 228 178"/>
                                <a:gd name="T59" fmla="*/ 228 h 458"/>
                                <a:gd name="T60" fmla="+- 0 13787 13389"/>
                                <a:gd name="T61" fmla="*/ T60 w 435"/>
                                <a:gd name="T62" fmla="+- 0 275 178"/>
                                <a:gd name="T63" fmla="*/ 275 h 458"/>
                                <a:gd name="T64" fmla="+- 0 13814 13389"/>
                                <a:gd name="T65" fmla="*/ T64 w 435"/>
                                <a:gd name="T66" fmla="+- 0 334 178"/>
                                <a:gd name="T67" fmla="*/ 334 h 458"/>
                                <a:gd name="T68" fmla="+- 0 13824 13389"/>
                                <a:gd name="T69" fmla="*/ T68 w 435"/>
                                <a:gd name="T70" fmla="+- 0 400 178"/>
                                <a:gd name="T71" fmla="*/ 400 h 458"/>
                                <a:gd name="T72" fmla="+- 0 13823 13389"/>
                                <a:gd name="T73" fmla="*/ T72 w 435"/>
                                <a:gd name="T74" fmla="+- 0 425 178"/>
                                <a:gd name="T75" fmla="*/ 425 h 458"/>
                                <a:gd name="T76" fmla="+- 0 13809 13389"/>
                                <a:gd name="T77" fmla="*/ T76 w 435"/>
                                <a:gd name="T78" fmla="+- 0 493 178"/>
                                <a:gd name="T79" fmla="*/ 493 h 458"/>
                                <a:gd name="T80" fmla="+- 0 13778 13389"/>
                                <a:gd name="T81" fmla="*/ T80 w 435"/>
                                <a:gd name="T82" fmla="+- 0 551 178"/>
                                <a:gd name="T83" fmla="*/ 551 h 458"/>
                                <a:gd name="T84" fmla="+- 0 13733 13389"/>
                                <a:gd name="T85" fmla="*/ T84 w 435"/>
                                <a:gd name="T86" fmla="+- 0 596 178"/>
                                <a:gd name="T87" fmla="*/ 596 h 458"/>
                                <a:gd name="T88" fmla="+- 0 13675 13389"/>
                                <a:gd name="T89" fmla="*/ T88 w 435"/>
                                <a:gd name="T90" fmla="+- 0 625 178"/>
                                <a:gd name="T91" fmla="*/ 625 h 458"/>
                                <a:gd name="T92" fmla="+- 0 13607 13389"/>
                                <a:gd name="T93" fmla="*/ T92 w 435"/>
                                <a:gd name="T94" fmla="+- 0 636 178"/>
                                <a:gd name="T95" fmla="*/ 636 h 458"/>
                                <a:gd name="T96" fmla="+- 0 13606 13389"/>
                                <a:gd name="T97" fmla="*/ T96 w 435"/>
                                <a:gd name="T98" fmla="+- 0 636 178"/>
                                <a:gd name="T99" fmla="*/ 636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35" h="458">
                                  <a:moveTo>
                                    <a:pt x="217" y="458"/>
                                  </a:moveTo>
                                  <a:lnTo>
                                    <a:pt x="148" y="447"/>
                                  </a:lnTo>
                                  <a:lnTo>
                                    <a:pt x="90" y="418"/>
                                  </a:lnTo>
                                  <a:lnTo>
                                    <a:pt x="45" y="373"/>
                                  </a:lnTo>
                                  <a:lnTo>
                                    <a:pt x="14" y="315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398" y="97"/>
                                  </a:lnTo>
                                  <a:lnTo>
                                    <a:pt x="425" y="156"/>
                                  </a:lnTo>
                                  <a:lnTo>
                                    <a:pt x="435" y="222"/>
                                  </a:lnTo>
                                  <a:lnTo>
                                    <a:pt x="434" y="247"/>
                                  </a:lnTo>
                                  <a:lnTo>
                                    <a:pt x="420" y="315"/>
                                  </a:lnTo>
                                  <a:lnTo>
                                    <a:pt x="389" y="373"/>
                                  </a:lnTo>
                                  <a:lnTo>
                                    <a:pt x="344" y="418"/>
                                  </a:lnTo>
                                  <a:lnTo>
                                    <a:pt x="286" y="447"/>
                                  </a:lnTo>
                                  <a:lnTo>
                                    <a:pt x="218" y="458"/>
                                  </a:lnTo>
                                  <a:lnTo>
                                    <a:pt x="217" y="4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43.7pt;margin-top:5.55pt;width:51.35pt;height:29.55pt;z-index:-251651072;mso-position-horizontal-relative:page" coordorigin="12874,111" coordsize="1027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">
                <v:group id="Group 17" o:spid="_x0000_s1027" style="position:absolute;left:12879;top:131;width:433;height:551" coordorigin="12879,131" coordsize="433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28" style="position:absolute;left:12879;top:131;width:433;height:551;visibility:visible;mso-wrap-style:square;v-text-anchor:top" coordsize="43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pxcMA&#10;AADaAAAADwAAAGRycy9kb3ducmV2LnhtbESPQWvCQBSE74X+h+UVvNVNelCJrsGGCnpTG1q9PbLP&#10;JJh9G7LbJP57t1DocZiZb5hVOppG9NS52rKCeBqBIC6srrlUkH9uXxcgnEfW2FgmBXdykK6fn1aY&#10;aDvwkfqTL0WAsEtQQeV9m0jpiooMuqltiYN3tZ1BH2RXSt3hEOCmkW9RNJMGaw4LFbaUVVTcTj9G&#10;wfZ98VV/X+RHH+d639yz4ZzlB6UmL+NmCcLT6P/Df+2dVjCH3yvhBs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tpxcMAAADaAAAADwAAAAAAAAAAAAAAAACYAgAAZHJzL2Rv&#10;d25yZXYueG1sUEsFBgAAAAAEAAQA9QAAAIgDAAAAAA==&#10;" path="m66,l,,,551r66,l66,271r100,l148,252r14,-14l66,238,66,e" fillcolor="black" stroked="f">
                    <v:path arrowok="t" o:connecttype="custom" o:connectlocs="66,131;0,131;0,682;66,682;66,402;166,402;148,383;162,369;66,369;66,131" o:connectangles="0,0,0,0,0,0,0,0,0,0"/>
                  </v:shape>
                  <v:shape id="Freeform 19" o:spid="_x0000_s1029" style="position:absolute;left:12879;top:131;width:433;height:551;visibility:visible;mso-wrap-style:square;v-text-anchor:top" coordsize="43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9t8AA&#10;AADaAAAADwAAAGRycy9kb3ducmV2LnhtbERPy2qDQBTdF/IPwy10V8dkUcQ6hlYSSHaNkT52F+dW&#10;pc4dcSZq/r6zCGR5OO9su5heTDS6zrKCdRSDIK6t7rhRUJ33zwkI55E19pZJwZUcbPPVQ4aptjOf&#10;aCp9I0IIuxQVtN4PqZSubsmgi+xAHLhfOxr0AY6N1CPOIdz0chPHL9Jgx6GhxYGKluq/8mIU7N+T&#10;z+7rR+6mdaWP/bWYv4vqQ6mnx+XtFYSnxd/FN/dBKwhbw5VwA2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T9t8AAAADaAAAADwAAAAAAAAAAAAAAAACYAgAAZHJzL2Rvd25y&#10;ZXYueG1sUEsFBgAAAAAEAAQA9QAAAIUDAAAAAA==&#10;" path="m166,271r-91,l338,551r95,l166,271e" fillcolor="black" stroked="f">
                    <v:path arrowok="t" o:connecttype="custom" o:connectlocs="166,402;75,402;338,682;433,682;166,402" o:connectangles="0,0,0,0,0"/>
                  </v:shape>
                  <v:shape id="Freeform 18" o:spid="_x0000_s1030" style="position:absolute;left:12879;top:131;width:433;height:551;visibility:visible;mso-wrap-style:square;v-text-anchor:top" coordsize="43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YLMMA&#10;AADaAAAADwAAAGRycy9kb3ducmV2LnhtbESPQWvCQBSE74X+h+UVvNVNPIiNrsGGCnqzNrR6e2Sf&#10;STD7NmTXJP57t1DocZiZb5hVOppG9NS52rKCeBqBIC6srrlUkH9tXxcgnEfW2FgmBXdykK6fn1aY&#10;aDvwJ/VHX4oAYZeggsr7NpHSFRUZdFPbEgfvYjuDPsiulLrDIcBNI2dRNJcGaw4LFbaUVVRcjzej&#10;YPu++K5/zvKjj3O9b+7ZcMryg1KTl3GzBOFp9P/hv/ZOK3iD3yvhBs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hYLMMAAADaAAAADwAAAAAAAAAAAAAAAACYAgAAZHJzL2Rv&#10;d25yZXYueG1sUEsFBgAAAAAEAAQA9QAAAIgDAAAAAA==&#10;" path="m420,l326,,75,238r87,l420,e" fillcolor="black" stroked="f">
                    <v:path arrowok="t" o:connecttype="custom" o:connectlocs="420,131;326,131;75,369;162,369;420,131" o:connectangles="0,0,0,0,0"/>
                  </v:shape>
                </v:group>
                <v:group id="Group 15" o:spid="_x0000_s1031" style="position:absolute;left:12879;top:131;width:433;height:551" coordorigin="12879,131" coordsize="433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6" o:spid="_x0000_s1032" style="position:absolute;left:12879;top:131;width:433;height:551;visibility:visible;mso-wrap-style:square;v-text-anchor:top" coordsize="43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GVsAA&#10;AADbAAAADwAAAGRycy9kb3ducmV2LnhtbERPS4vCMBC+L/gfwgje1tQ9iFRjkYLogiKrFTwOzfSh&#10;zaQ0Ubv/frMgeJuP7zmLpDeNeFDnassKJuMIBHFudc2lguy0/pyBcB5ZY2OZFPySg2Q5+FhgrO2T&#10;f+hx9KUIIexiVFB538ZSurwig25sW+LAFbYz6APsSqk7fIZw08ivKJpKgzWHhgpbSivKb8e7UaBL&#10;l6W706H43l/NOdsU/iLdXqnRsF/NQXjq/Vv8cm91mD+B/1/C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BGVsAAAADbAAAADwAAAAAAAAAAAAAAAACYAgAAZHJzL2Rvd25y&#10;ZXYueG1sUEsFBgAAAAAEAAQA9QAAAIUDAAAAAA==&#10;" path="m,l66,r,238l75,238,326,r94,l148,252,433,551r-95,l75,271r-9,l66,551,,551,,xe" filled="f" strokeweight=".59pt">
                    <v:path arrowok="t" o:connecttype="custom" o:connectlocs="0,131;66,131;66,369;75,369;326,131;420,131;148,383;433,682;338,682;75,402;66,402;66,682;0,682;0,131" o:connectangles="0,0,0,0,0,0,0,0,0,0,0,0,0,0"/>
                  </v:shape>
                </v:group>
                <v:group id="Group 13" o:spid="_x0000_s1033" style="position:absolute;left:13318;top:117;width:471;height:579" coordorigin="13318,117" coordsize="471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34" style="position:absolute;left:13318;top:117;width:471;height:579;visibility:visible;mso-wrap-style:square;v-text-anchor:top" coordsize="471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ScMUA&#10;AADbAAAADwAAAGRycy9kb3ducmV2LnhtbESPQWvCQBCF74L/YRmht7pRQSR1FQlYKogQLa3HITsm&#10;wexskt2a2F/fFQreZnhv3vdmue5NJW7UutKygsk4AkGcWV1yruDztH1dgHAeWWNlmRTcycF6NRws&#10;Mda245RuR5+LEMIuRgWF93UspcsKMujGtiYO2sW2Bn1Y21zqFrsQbio5jaK5NFhyIBRYU1JQdj3+&#10;mMD9ZjM7/76nSXQ4X3e7fVN/TRulXkb95g2Ep94/zf/XHzrUn8HjlzC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xJwxQAAANsAAAAPAAAAAAAAAAAAAAAAAJgCAABkcnMv&#10;ZG93bnJldi54bWxQSwUGAAAAAAQABAD1AAAAigMAAAAA&#10;" path="m288,l216,8,152,31,97,67,53,116,22,174,4,241,,290r1,24l14,384r27,61l82,497r51,41l194,565r70,13l288,579r25,-1l383,565r61,-27l471,519r-183,l264,517,199,500,145,465,104,416,78,354,71,309r1,-26l85,211r29,-60l157,105,211,74,276,61r195,l462,54,404,22,337,4,313,1,288,e" fillcolor="black" stroked="f">
                    <v:path arrowok="t" o:connecttype="custom" o:connectlocs="288,117;216,125;152,148;97,184;53,233;22,291;4,358;0,407;1,431;14,501;41,562;82,614;133,655;194,682;264,695;288,696;313,695;383,682;444,655;471,636;288,636;264,634;199,617;145,582;104,533;78,471;71,426;72,400;85,328;114,268;157,222;211,191;276,178;471,178;462,171;404,139;337,121;313,118;288,117" o:connectangles="0,0,0,0,0,0,0,0,0,0,0,0,0,0,0,0,0,0,0,0,0,0,0,0,0,0,0,0,0,0,0,0,0,0,0,0,0,0,0"/>
                  </v:shape>
                </v:group>
                <v:group id="Group 11" o:spid="_x0000_s1035" style="position:absolute;left:13594;top:178;width:301;height:458" coordorigin="13594,178" coordsize="301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36" style="position:absolute;left:13594;top:178;width:301;height:458;visibility:visible;mso-wrap-style:square;v-text-anchor:top" coordsize="30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bnMIA&#10;AADbAAAADwAAAGRycy9kb3ducmV2LnhtbERPS2vCQBC+C/0PyxR6040tWo1ZpVRavLQQzcHjkJ08&#10;MDsbstsk/ntXKHibj+85yW40jeipc7VlBfNZBII4t7rmUkF2+pquQDiPrLGxTAqu5GC3fZokGGs7&#10;cEr90ZcihLCLUUHlfRtL6fKKDLqZbYkDV9jOoA+wK6XucAjhppGvUbSUBmsODRW29FlRfjn+GQXp&#10;ufjJTu9X02e/7XpIv/f2rd8r9fI8fmxAeBr9Q/zvPugwfwH3X8I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VucwgAAANsAAAAPAAAAAAAAAAAAAAAAAJgCAABkcnMvZG93&#10;bnJldi54bWxQSwUGAAAAAAQABAD1AAAAhwMAAAAA&#10;" path="m195,l,,25,1,50,4r65,22l166,65r38,51l225,177r5,45l229,247r-14,68l184,373r-45,45l81,447,13,458r-1,l195,458r52,-55l279,344r18,-67l301,229r-1,-25l287,135,259,73,219,21,203,6,195,e" fillcolor="black" stroked="f">
                    <v:path arrowok="t" o:connecttype="custom" o:connectlocs="195,178;0,178;25,179;50,182;115,204;166,243;204,294;225,355;230,400;229,425;215,493;184,551;139,596;81,625;13,636;12,636;195,636;247,581;279,522;297,455;301,407;300,382;287,313;259,251;219,199;203,184;195,178" o:connectangles="0,0,0,0,0,0,0,0,0,0,0,0,0,0,0,0,0,0,0,0,0,0,0,0,0,0,0"/>
                  </v:shape>
                </v:group>
                <v:group id="Group 9" o:spid="_x0000_s1037" style="position:absolute;left:13318;top:117;width:576;height:579" coordorigin="13318,117" coordsize="576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38" style="position:absolute;left:13318;top:117;width:576;height:579;visibility:visible;mso-wrap-style:square;v-text-anchor:top" coordsize="57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uOsIA&#10;AADbAAAADwAAAGRycy9kb3ducmV2LnhtbERPS2vCQBC+C/0PyxR6040txJK6igQKJT0llmJvQ3aa&#10;BLOzaXabx793BcHbfHzP2e4n04qBetdYVrBeRSCIS6sbrhR8Hd+XryCcR9bYWiYFMznY7x4WW0y0&#10;HTmnofCVCCHsElRQe98lUrqyJoNuZTviwP3a3qAPsK+k7nEM4aaVz1EUS4MNh4YaO0prKs/Fv1Hw&#10;IrNo1kP8mZu/7LTOvovTz5gq9fQ4Hd5AeJr8XXxzf+gwfwPXX8IBcnc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646wgAAANsAAAAPAAAAAAAAAAAAAAAAAJgCAABkcnMvZG93&#10;bnJldi54bWxQSwUGAAAAAAQABAD1AAAAhwMAAAAA&#10;" path="m288,579r72,-8l424,548r55,-36l523,464r32,-59l573,338r4,-48l576,265,563,196,535,134,495,82,444,42,383,14,313,1,288,,264,1,194,14,133,42,82,82,41,134,14,196,1,265,,290r1,24l14,384r27,61l82,497r51,41l194,565r70,13l288,579xe" filled="f" strokeweight=".59pt">
                    <v:path arrowok="t" o:connecttype="custom" o:connectlocs="288,696;360,688;424,665;479,629;523,581;555,522;573,455;577,407;576,382;563,313;535,251;495,199;444,159;383,131;313,118;288,117;264,118;194,131;133,159;82,199;41,251;14,313;1,382;0,407;1,431;14,501;41,562;82,614;133,655;194,682;264,695;288,696" o:connectangles="0,0,0,0,0,0,0,0,0,0,0,0,0,0,0,0,0,0,0,0,0,0,0,0,0,0,0,0,0,0,0,0"/>
                  </v:shape>
                </v:group>
                <v:group id="Group 7" o:spid="_x0000_s1039" style="position:absolute;left:13389;top:178;width:435;height:458" coordorigin="13389,178" coordsize="43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" o:spid="_x0000_s1040" style="position:absolute;left:13389;top:178;width:435;height:458;visibility:visible;mso-wrap-style:square;v-text-anchor:top" coordsize="43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b+8IA&#10;AADbAAAADwAAAGRycy9kb3ducmV2LnhtbERPTWvCQBC9F/wPywheim4MpWh0FS1tsRfB6MXbkB2T&#10;1exsyK4a/31XKPQ2j/c582Vna3Gj1hvHCsajBARx4bThUsFh/zWcgPABWWPtmBQ8yMNy0XuZY6bd&#10;nXd0y0MpYgj7DBVUITSZlL6oyKIfuYY4cifXWgwRtqXULd5juK1lmiTv0qLh2FBhQx8VFZf8ahXg&#10;tvn51Lkxj9fz+m1V6u90ekyVGvS71QxEoC78i//cGx3nT+H5Sz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Rv7wgAAANsAAAAPAAAAAAAAAAAAAAAAAJgCAABkcnMvZG93&#10;bnJldi54bWxQSwUGAAAAAAQABAD1AAAAhwMAAAAA&#10;" path="m217,458l148,447,90,418,45,373,14,315,,248,1,222,14,150,43,90,86,44,140,13,205,r25,1l299,17r57,33l398,97r27,59l435,222r-1,25l420,315r-31,58l344,418r-58,29l218,458r-1,xe" filled="f" strokeweight=".59pt">
                    <v:path arrowok="t" o:connecttype="custom" o:connectlocs="217,636;148,625;90,596;45,551;14,493;0,426;1,400;14,328;43,268;86,222;140,191;205,178;230,179;299,195;356,228;398,275;425,334;435,400;434,425;420,493;389,551;344,596;286,625;218,636;217,636" o:connectangles="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CC02F5">
        <w:rPr>
          <w:rFonts w:eastAsia="Arial"/>
          <w:color w:val="747476"/>
          <w:w w:val="76"/>
          <w:sz w:val="18"/>
          <w:szCs w:val="18"/>
        </w:rPr>
        <w:t>F</w:t>
      </w:r>
      <w:r w:rsidRPr="00CC02F5">
        <w:rPr>
          <w:rFonts w:eastAsia="Arial"/>
          <w:color w:val="747476"/>
          <w:spacing w:val="-6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6"/>
          <w:sz w:val="18"/>
          <w:szCs w:val="18"/>
        </w:rPr>
        <w:t>03</w:t>
      </w:r>
      <w:r w:rsidRPr="00CC02F5">
        <w:rPr>
          <w:rFonts w:eastAsia="Arial"/>
          <w:color w:val="747476"/>
          <w:w w:val="76"/>
          <w:sz w:val="18"/>
          <w:szCs w:val="18"/>
        </w:rPr>
        <w:t>5</w:t>
      </w:r>
      <w:r w:rsidRPr="00CC02F5">
        <w:rPr>
          <w:rFonts w:eastAsia="Arial"/>
          <w:color w:val="747476"/>
          <w:spacing w:val="6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6"/>
          <w:sz w:val="18"/>
          <w:szCs w:val="18"/>
        </w:rPr>
        <w:t>52</w:t>
      </w:r>
      <w:r w:rsidRPr="00CC02F5">
        <w:rPr>
          <w:rFonts w:eastAsia="Arial"/>
          <w:color w:val="747476"/>
          <w:w w:val="76"/>
          <w:sz w:val="18"/>
          <w:szCs w:val="18"/>
        </w:rPr>
        <w:t>6</w:t>
      </w:r>
      <w:r w:rsidRPr="00CC02F5">
        <w:rPr>
          <w:rFonts w:eastAsia="Arial"/>
          <w:color w:val="747476"/>
          <w:spacing w:val="6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6"/>
          <w:sz w:val="18"/>
          <w:szCs w:val="18"/>
        </w:rPr>
        <w:t>3</w:t>
      </w:r>
      <w:r w:rsidRPr="00CC02F5">
        <w:rPr>
          <w:rFonts w:eastAsia="Arial"/>
          <w:color w:val="747476"/>
          <w:w w:val="76"/>
          <w:sz w:val="18"/>
          <w:szCs w:val="18"/>
        </w:rPr>
        <w:t>7</w:t>
      </w:r>
      <w:r w:rsidRPr="00CC02F5">
        <w:rPr>
          <w:rFonts w:eastAsia="Arial"/>
          <w:color w:val="747476"/>
          <w:spacing w:val="4"/>
          <w:w w:val="76"/>
          <w:sz w:val="18"/>
          <w:szCs w:val="18"/>
        </w:rPr>
        <w:t xml:space="preserve"> </w:t>
      </w:r>
      <w:r w:rsidRPr="00CC02F5">
        <w:rPr>
          <w:rFonts w:eastAsia="Arial"/>
          <w:color w:val="747476"/>
          <w:spacing w:val="-2"/>
          <w:w w:val="79"/>
          <w:sz w:val="18"/>
          <w:szCs w:val="18"/>
        </w:rPr>
        <w:t xml:space="preserve">86 </w:t>
      </w:r>
      <w:hyperlink r:id="rId20">
        <w:r w:rsidRPr="00CC02F5">
          <w:rPr>
            <w:rFonts w:eastAsia="Arial"/>
            <w:color w:val="747476"/>
            <w:spacing w:val="-2"/>
            <w:sz w:val="18"/>
            <w:szCs w:val="18"/>
          </w:rPr>
          <w:t>ww</w:t>
        </w:r>
        <w:r w:rsidRPr="00CC02F5">
          <w:rPr>
            <w:rFonts w:eastAsia="Arial"/>
            <w:color w:val="747476"/>
            <w:spacing w:val="-8"/>
            <w:sz w:val="18"/>
            <w:szCs w:val="18"/>
          </w:rPr>
          <w:t>w</w:t>
        </w:r>
        <w:r w:rsidRPr="00CC02F5">
          <w:rPr>
            <w:rFonts w:eastAsia="Arial"/>
            <w:color w:val="747476"/>
            <w:spacing w:val="-2"/>
            <w:sz w:val="18"/>
            <w:szCs w:val="18"/>
          </w:rPr>
          <w:t>.anko.nl</w:t>
        </w:r>
      </w:hyperlink>
    </w:p>
    <w:p w:rsidR="00BF1F33" w:rsidRPr="00CC02F5" w:rsidRDefault="00BF1F33" w:rsidP="00BF1F33">
      <w:pPr>
        <w:spacing w:after="0"/>
        <w:sectPr w:rsidR="00BF1F33" w:rsidRPr="00CC02F5">
          <w:type w:val="continuous"/>
          <w:pgSz w:w="16840" w:h="11920" w:orient="landscape"/>
          <w:pgMar w:top="460" w:right="340" w:bottom="280" w:left="340" w:header="708" w:footer="708" w:gutter="0"/>
          <w:cols w:num="3" w:space="708" w:equalWidth="0">
            <w:col w:w="2382" w:space="169"/>
            <w:col w:w="2269" w:space="906"/>
            <w:col w:w="10434"/>
          </w:cols>
        </w:sectPr>
      </w:pPr>
    </w:p>
    <w:p w:rsidR="00BF1F33" w:rsidRPr="00CC02F5" w:rsidRDefault="00BF1F33" w:rsidP="00BF1F33">
      <w:pPr>
        <w:spacing w:before="40" w:after="0" w:line="250" w:lineRule="auto"/>
        <w:ind w:left="117" w:right="-89"/>
        <w:rPr>
          <w:rFonts w:eastAsia="Arial"/>
          <w:sz w:val="40"/>
          <w:szCs w:val="40"/>
        </w:rPr>
      </w:pPr>
      <w:r w:rsidRPr="00CC02F5">
        <w:rPr>
          <w:rFonts w:eastAsia="Arial"/>
          <w:b/>
          <w:bCs/>
          <w:color w:val="F39800"/>
          <w:w w:val="109"/>
          <w:sz w:val="40"/>
          <w:szCs w:val="40"/>
        </w:rPr>
        <w:lastRenderedPageBreak/>
        <w:t xml:space="preserve">Eenvoudig, </w:t>
      </w:r>
      <w:r w:rsidRPr="00CC02F5">
        <w:rPr>
          <w:rFonts w:eastAsia="Arial"/>
          <w:b/>
          <w:bCs/>
          <w:color w:val="F39800"/>
          <w:sz w:val="40"/>
          <w:szCs w:val="40"/>
        </w:rPr>
        <w:t>snel</w:t>
      </w:r>
      <w:r w:rsidRPr="00CC02F5">
        <w:rPr>
          <w:rFonts w:eastAsia="Arial"/>
          <w:b/>
          <w:bCs/>
          <w:color w:val="F39800"/>
          <w:spacing w:val="86"/>
          <w:sz w:val="40"/>
          <w:szCs w:val="40"/>
        </w:rPr>
        <w:t xml:space="preserve"> </w:t>
      </w:r>
      <w:r w:rsidRPr="00CC02F5">
        <w:rPr>
          <w:rFonts w:eastAsia="Arial"/>
          <w:b/>
          <w:bCs/>
          <w:color w:val="F39800"/>
          <w:w w:val="109"/>
          <w:sz w:val="40"/>
          <w:szCs w:val="40"/>
        </w:rPr>
        <w:t xml:space="preserve">en </w:t>
      </w:r>
      <w:r w:rsidRPr="00CC02F5">
        <w:rPr>
          <w:rFonts w:eastAsia="Arial"/>
          <w:b/>
          <w:bCs/>
          <w:color w:val="F39800"/>
          <w:w w:val="115"/>
          <w:sz w:val="40"/>
          <w:szCs w:val="40"/>
        </w:rPr>
        <w:t>doeltreffend!</w:t>
      </w:r>
    </w:p>
    <w:p w:rsidR="00BF1F33" w:rsidRPr="00CC02F5" w:rsidRDefault="00BF1F33" w:rsidP="00BF1F33">
      <w:pPr>
        <w:spacing w:before="28" w:after="0" w:line="250" w:lineRule="auto"/>
        <w:ind w:right="5648"/>
        <w:rPr>
          <w:rFonts w:eastAsia="Arial"/>
          <w:sz w:val="48"/>
          <w:szCs w:val="48"/>
        </w:rPr>
      </w:pPr>
      <w:r w:rsidRPr="00CC02F5">
        <w:br w:type="column"/>
      </w:r>
      <w:r w:rsidRPr="00CC02F5">
        <w:rPr>
          <w:rFonts w:eastAsia="Arial"/>
          <w:b/>
          <w:bCs/>
          <w:color w:val="747476"/>
          <w:sz w:val="48"/>
          <w:szCs w:val="48"/>
        </w:rPr>
        <w:lastRenderedPageBreak/>
        <w:t>7</w:t>
      </w:r>
      <w:r w:rsidRPr="00CC02F5">
        <w:rPr>
          <w:rFonts w:eastAsia="Arial"/>
          <w:b/>
          <w:bCs/>
          <w:color w:val="747476"/>
          <w:spacing w:val="58"/>
          <w:sz w:val="48"/>
          <w:szCs w:val="48"/>
        </w:rPr>
        <w:t xml:space="preserve"> </w:t>
      </w:r>
      <w:r w:rsidRPr="00CC02F5">
        <w:rPr>
          <w:rFonts w:eastAsia="Arial"/>
          <w:b/>
          <w:bCs/>
          <w:color w:val="747476"/>
          <w:spacing w:val="-11"/>
          <w:w w:val="110"/>
          <w:sz w:val="48"/>
          <w:szCs w:val="48"/>
        </w:rPr>
        <w:t>stappe</w:t>
      </w:r>
      <w:r w:rsidRPr="00CC02F5">
        <w:rPr>
          <w:rFonts w:eastAsia="Arial"/>
          <w:b/>
          <w:bCs/>
          <w:color w:val="747476"/>
          <w:w w:val="110"/>
          <w:sz w:val="48"/>
          <w:szCs w:val="48"/>
        </w:rPr>
        <w:t xml:space="preserve">n </w:t>
      </w:r>
      <w:r w:rsidRPr="00CC02F5">
        <w:rPr>
          <w:rFonts w:eastAsia="Arial"/>
          <w:b/>
          <w:bCs/>
          <w:color w:val="747476"/>
          <w:spacing w:val="-10"/>
          <w:sz w:val="48"/>
          <w:szCs w:val="48"/>
        </w:rPr>
        <w:t>naa</w:t>
      </w:r>
      <w:r w:rsidRPr="00CC02F5">
        <w:rPr>
          <w:rFonts w:eastAsia="Arial"/>
          <w:b/>
          <w:bCs/>
          <w:color w:val="747476"/>
          <w:sz w:val="48"/>
          <w:szCs w:val="48"/>
        </w:rPr>
        <w:t>r</w:t>
      </w:r>
      <w:r w:rsidRPr="00CC02F5">
        <w:rPr>
          <w:rFonts w:eastAsia="Arial"/>
          <w:b/>
          <w:bCs/>
          <w:color w:val="747476"/>
          <w:spacing w:val="108"/>
          <w:sz w:val="48"/>
          <w:szCs w:val="48"/>
        </w:rPr>
        <w:t xml:space="preserve"> </w:t>
      </w:r>
      <w:r w:rsidRPr="00CC02F5">
        <w:rPr>
          <w:rFonts w:eastAsia="Arial"/>
          <w:b/>
          <w:bCs/>
          <w:color w:val="747476"/>
          <w:spacing w:val="-10"/>
          <w:w w:val="109"/>
          <w:sz w:val="48"/>
          <w:szCs w:val="48"/>
        </w:rPr>
        <w:t xml:space="preserve">een </w:t>
      </w:r>
      <w:r w:rsidRPr="00CC02F5">
        <w:rPr>
          <w:rFonts w:eastAsia="Arial"/>
          <w:b/>
          <w:bCs/>
          <w:color w:val="F39800"/>
          <w:spacing w:val="-10"/>
          <w:sz w:val="48"/>
          <w:szCs w:val="48"/>
        </w:rPr>
        <w:t>goed</w:t>
      </w:r>
      <w:r w:rsidRPr="00CC02F5">
        <w:rPr>
          <w:rFonts w:eastAsia="Arial"/>
          <w:b/>
          <w:bCs/>
          <w:color w:val="F39800"/>
          <w:sz w:val="48"/>
          <w:szCs w:val="48"/>
        </w:rPr>
        <w:t xml:space="preserve">e </w:t>
      </w:r>
      <w:r w:rsidRPr="00CC02F5">
        <w:rPr>
          <w:rFonts w:eastAsia="Arial"/>
          <w:b/>
          <w:bCs/>
          <w:color w:val="F39800"/>
          <w:spacing w:val="1"/>
          <w:sz w:val="48"/>
          <w:szCs w:val="48"/>
        </w:rPr>
        <w:t xml:space="preserve"> </w:t>
      </w:r>
      <w:r w:rsidRPr="00CC02F5">
        <w:rPr>
          <w:rFonts w:eastAsia="Arial"/>
          <w:b/>
          <w:bCs/>
          <w:color w:val="F39800"/>
          <w:spacing w:val="-10"/>
          <w:w w:val="106"/>
          <w:sz w:val="48"/>
          <w:szCs w:val="48"/>
        </w:rPr>
        <w:t>oplossing…</w:t>
      </w:r>
    </w:p>
    <w:p w:rsidR="00BF1F33" w:rsidRPr="00CC02F5" w:rsidRDefault="00BF1F33" w:rsidP="00BF1F33">
      <w:pPr>
        <w:spacing w:after="0"/>
        <w:sectPr w:rsidR="00BF1F33" w:rsidRPr="00CC02F5">
          <w:pgSz w:w="16840" w:h="11920" w:orient="landscape"/>
          <w:pgMar w:top="460" w:right="340" w:bottom="280" w:left="1740" w:header="708" w:footer="708" w:gutter="0"/>
          <w:cols w:num="2" w:space="708" w:equalWidth="0">
            <w:col w:w="2939" w:space="1387"/>
            <w:col w:w="10434"/>
          </w:cols>
        </w:sect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before="11" w:after="0" w:line="240" w:lineRule="exact"/>
        <w:rPr>
          <w:sz w:val="24"/>
          <w:szCs w:val="24"/>
        </w:rPr>
      </w:pPr>
    </w:p>
    <w:p w:rsidR="00BF1F33" w:rsidRPr="00CC02F5" w:rsidRDefault="00BF1F33" w:rsidP="00BF1F33">
      <w:pPr>
        <w:spacing w:after="0"/>
        <w:sectPr w:rsidR="00BF1F33" w:rsidRPr="00CC02F5">
          <w:type w:val="continuous"/>
          <w:pgSz w:w="16840" w:h="11920" w:orient="landscape"/>
          <w:pgMar w:top="460" w:right="340" w:bottom="280" w:left="1740" w:header="708" w:footer="708" w:gutter="0"/>
          <w:cols w:space="708"/>
        </w:sect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4A880F3" wp14:editId="4F67931D">
                <wp:simplePos x="0" y="0"/>
                <wp:positionH relativeFrom="page">
                  <wp:posOffset>0</wp:posOffset>
                </wp:positionH>
                <wp:positionV relativeFrom="page">
                  <wp:posOffset>356870</wp:posOffset>
                </wp:positionV>
                <wp:extent cx="899795" cy="6917690"/>
                <wp:effectExtent l="0" t="4445" r="5080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6917690"/>
                          <a:chOff x="0" y="562"/>
                          <a:chExt cx="1417" cy="10894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29"/>
                            <a:ext cx="1417" cy="6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413" y="567"/>
                            <a:ext cx="2" cy="10885"/>
                            <a:chOff x="1413" y="567"/>
                            <a:chExt cx="2" cy="10885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1413" y="567"/>
                              <a:ext cx="2" cy="10885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567 h 10885"/>
                                <a:gd name="T2" fmla="+- 0 11452 567"/>
                                <a:gd name="T3" fmla="*/ 11452 h 108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5">
                                  <a:moveTo>
                                    <a:pt x="0" y="0"/>
                                  </a:moveTo>
                                  <a:lnTo>
                                    <a:pt x="0" y="1088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F39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28.1pt;width:70.85pt;height:544.7pt;z-index:-251649024;mso-position-horizontal-relative:page;mso-position-vertical-relative:page" coordorigin=",562" coordsize="1417,10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">
                <v:shape id="Picture 5" o:spid="_x0000_s1027" type="#_x0000_t75" style="position:absolute;top:4429;width:1417;height:6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9+nXEAAAA2gAAAA8AAABkcnMvZG93bnJldi54bWxEj09rAjEUxO+C3yG8Qi+i2SoV2RpFqlKl&#10;UPx36e2xed2sbl6WTdT125uC4HGYmd8w42ljS3Gh2heOFbz1EhDEmdMF5woO+2V3BMIHZI2lY1Jw&#10;Iw/TSbs1xlS7K2/psgu5iBD2KSowIVSplD4zZNH3XEUcvT9XWwxR1rnUNV4j3JaynyRDabHguGCw&#10;ok9D2Wl3tgrWYTHQndXm5/z+vZRfjZn/2s1RqdeXZvYBIlATnuFHe6UV9OH/SrwB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9+nXEAAAA2gAAAA8AAAAAAAAAAAAAAAAA&#10;nwIAAGRycy9kb3ducmV2LnhtbFBLBQYAAAAABAAEAPcAAACQAwAAAAA=&#10;">
                  <v:imagedata r:id="rId22" o:title=""/>
                </v:shape>
                <v:group id="Group 3" o:spid="_x0000_s1028" style="position:absolute;left:1413;top:567;width:2;height:10885" coordorigin="1413,567" coordsize="2,10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9" style="position:absolute;left:1413;top:567;width:2;height:10885;visibility:visible;mso-wrap-style:square;v-text-anchor:top" coordsize="2,10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cjcIA&#10;AADaAAAADwAAAGRycy9kb3ducmV2LnhtbESP3WrCQBSE7wu+w3KE3jUbqxSJ2QSRKoVSqD8PcMwe&#10;s9Hs2ZBdNX37bqHg5TAz3zB5OdhW3Kj3jWMFkyQFQVw53XCt4LBfv8xB+ICssXVMCn7IQ1mMnnLM&#10;tLvzlm67UIsIYZ+hAhNCl0npK0MWfeI64uidXG8xRNnXUvd4j3Dbytc0fZMWG44LBjtaGaouu6tV&#10;sGlcd/6efEkkrdHPPrfH6btR6nk8LBcgAg3hEf5vf2gFM/i7Em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ZyNwgAAANoAAAAPAAAAAAAAAAAAAAAAAJgCAABkcnMvZG93&#10;bnJldi54bWxQSwUGAAAAAAQABAD1AAAAhwMAAAAA&#10;" path="m,l,10885e" filled="f" strokecolor="#f39800" strokeweight=".45pt">
                    <v:path arrowok="t" o:connecttype="custom" o:connectlocs="0,567;0,1145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before="15" w:after="0" w:line="220" w:lineRule="exact"/>
      </w:pPr>
    </w:p>
    <w:p w:rsidR="00BF1F33" w:rsidRPr="00CC02F5" w:rsidRDefault="00BF1F33" w:rsidP="00BF1F33">
      <w:pPr>
        <w:spacing w:after="0" w:line="278" w:lineRule="auto"/>
        <w:ind w:left="117" w:right="-51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747476"/>
          <w:sz w:val="18"/>
          <w:szCs w:val="18"/>
        </w:rPr>
        <w:t>U</w:t>
      </w:r>
      <w:r w:rsidRPr="00CC02F5">
        <w:rPr>
          <w:rFonts w:eastAsia="Arial"/>
          <w:color w:val="747476"/>
          <w:spacing w:val="4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denkt</w:t>
      </w:r>
      <w:r w:rsidRPr="00CC02F5">
        <w:rPr>
          <w:rFonts w:eastAsia="Arial"/>
          <w:color w:val="747476"/>
          <w:spacing w:val="-19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in</w:t>
      </w:r>
      <w:r w:rsidRPr="00CC02F5">
        <w:rPr>
          <w:rFonts w:eastAsia="Arial"/>
          <w:color w:val="747476"/>
          <w:spacing w:val="14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uw</w:t>
      </w:r>
      <w:r w:rsidRPr="00CC02F5">
        <w:rPr>
          <w:rFonts w:eastAsia="Arial"/>
          <w:color w:val="747476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recht</w:t>
      </w:r>
      <w:r w:rsidRPr="00CC02F5">
        <w:rPr>
          <w:rFonts w:eastAsia="Arial"/>
          <w:color w:val="747476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te</w:t>
      </w:r>
      <w:r w:rsidRPr="00CC02F5">
        <w:rPr>
          <w:rFonts w:eastAsia="Arial"/>
          <w:color w:val="747476"/>
          <w:spacing w:val="14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9"/>
          <w:sz w:val="18"/>
          <w:szCs w:val="18"/>
        </w:rPr>
        <w:t>staan,</w:t>
      </w:r>
      <w:r w:rsidRPr="00CC02F5">
        <w:rPr>
          <w:rFonts w:eastAsia="Arial"/>
          <w:color w:val="747476"/>
          <w:spacing w:val="30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maar</w:t>
      </w:r>
      <w:r w:rsidRPr="00CC02F5">
        <w:rPr>
          <w:rFonts w:eastAsia="Arial"/>
          <w:color w:val="747476"/>
          <w:spacing w:val="-16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u</w:t>
      </w:r>
      <w:r w:rsidRPr="00CC02F5">
        <w:rPr>
          <w:rFonts w:eastAsia="Arial"/>
          <w:color w:val="747476"/>
          <w:spacing w:val="14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komt er</w:t>
      </w:r>
      <w:r w:rsidRPr="00CC02F5">
        <w:rPr>
          <w:rFonts w:eastAsia="Arial"/>
          <w:color w:val="747476"/>
          <w:spacing w:val="-7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niet</w:t>
      </w:r>
      <w:r w:rsidRPr="00CC02F5">
        <w:rPr>
          <w:rFonts w:eastAsia="Arial"/>
          <w:color w:val="747476"/>
          <w:spacing w:val="-16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uit</w:t>
      </w:r>
      <w:r w:rsidRPr="00CC02F5">
        <w:rPr>
          <w:rFonts w:eastAsia="Arial"/>
          <w:color w:val="747476"/>
          <w:spacing w:val="-7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9"/>
          <w:sz w:val="18"/>
          <w:szCs w:val="18"/>
        </w:rPr>
        <w:t>met</w:t>
      </w:r>
      <w:r w:rsidRPr="00CC02F5">
        <w:rPr>
          <w:rFonts w:eastAsia="Arial"/>
          <w:color w:val="747476"/>
          <w:spacing w:val="9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de</w:t>
      </w:r>
      <w:r w:rsidRPr="00CC02F5">
        <w:rPr>
          <w:rFonts w:eastAsia="Arial"/>
          <w:color w:val="747476"/>
          <w:spacing w:val="-18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9"/>
          <w:sz w:val="18"/>
          <w:szCs w:val="18"/>
        </w:rPr>
        <w:t>ondernemer?</w:t>
      </w:r>
      <w:r w:rsidRPr="00CC02F5">
        <w:rPr>
          <w:rFonts w:eastAsia="Arial"/>
          <w:color w:val="747476"/>
          <w:spacing w:val="9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Uw</w:t>
      </w:r>
      <w:r w:rsidRPr="00CC02F5">
        <w:rPr>
          <w:rFonts w:eastAsia="Arial"/>
          <w:color w:val="747476"/>
          <w:spacing w:val="-17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0"/>
          <w:sz w:val="18"/>
          <w:szCs w:val="18"/>
        </w:rPr>
        <w:t>kapper</w:t>
      </w:r>
      <w:r w:rsidRPr="00CC02F5">
        <w:rPr>
          <w:rFonts w:eastAsia="Arial"/>
          <w:color w:val="747476"/>
          <w:spacing w:val="9"/>
          <w:w w:val="9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 xml:space="preserve">is </w:t>
      </w:r>
      <w:r w:rsidRPr="00CC02F5">
        <w:rPr>
          <w:rFonts w:eastAsia="Arial"/>
          <w:color w:val="747476"/>
          <w:w w:val="90"/>
          <w:sz w:val="18"/>
          <w:szCs w:val="18"/>
        </w:rPr>
        <w:t xml:space="preserve">aangesloten </w:t>
      </w:r>
      <w:r w:rsidRPr="00CC02F5">
        <w:rPr>
          <w:rFonts w:eastAsia="Arial"/>
          <w:color w:val="747476"/>
          <w:spacing w:val="6"/>
          <w:w w:val="9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bij</w:t>
      </w:r>
      <w:r w:rsidRPr="00CC02F5">
        <w:rPr>
          <w:rFonts w:eastAsia="Arial"/>
          <w:color w:val="747476"/>
          <w:spacing w:val="35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De</w:t>
      </w:r>
      <w:r w:rsidRPr="00CC02F5">
        <w:rPr>
          <w:rFonts w:eastAsia="Arial"/>
          <w:color w:val="747476"/>
          <w:spacing w:val="14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0"/>
          <w:sz w:val="18"/>
          <w:szCs w:val="18"/>
        </w:rPr>
        <w:t xml:space="preserve">Geschillencommissie, </w:t>
      </w:r>
      <w:r w:rsidRPr="00CC02F5">
        <w:rPr>
          <w:rFonts w:eastAsia="Arial"/>
          <w:color w:val="747476"/>
          <w:spacing w:val="6"/>
          <w:w w:val="9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 xml:space="preserve">u </w:t>
      </w:r>
      <w:r w:rsidRPr="00CC02F5">
        <w:rPr>
          <w:rFonts w:eastAsia="Arial"/>
          <w:color w:val="747476"/>
          <w:w w:val="91"/>
          <w:sz w:val="18"/>
          <w:szCs w:val="18"/>
        </w:rPr>
        <w:t>kunt</w:t>
      </w:r>
      <w:r w:rsidRPr="00CC02F5">
        <w:rPr>
          <w:rFonts w:eastAsia="Arial"/>
          <w:color w:val="747476"/>
          <w:spacing w:val="-5"/>
          <w:w w:val="91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1"/>
          <w:sz w:val="18"/>
          <w:szCs w:val="18"/>
        </w:rPr>
        <w:t>dan</w:t>
      </w:r>
      <w:r w:rsidRPr="00CC02F5">
        <w:rPr>
          <w:rFonts w:eastAsia="Arial"/>
          <w:color w:val="747476"/>
          <w:spacing w:val="-11"/>
          <w:w w:val="91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1"/>
          <w:sz w:val="18"/>
          <w:szCs w:val="18"/>
        </w:rPr>
        <w:t xml:space="preserve">hier </w:t>
      </w:r>
      <w:r w:rsidRPr="00CC02F5">
        <w:rPr>
          <w:rFonts w:eastAsia="Arial"/>
          <w:color w:val="747476"/>
          <w:sz w:val="18"/>
          <w:szCs w:val="18"/>
        </w:rPr>
        <w:t>terecht.</w:t>
      </w:r>
    </w:p>
    <w:p w:rsidR="00BF1F33" w:rsidRPr="00CC02F5" w:rsidRDefault="00BF1F33" w:rsidP="00BF1F33">
      <w:pPr>
        <w:spacing w:before="1" w:after="0" w:line="240" w:lineRule="exact"/>
        <w:rPr>
          <w:sz w:val="24"/>
          <w:szCs w:val="24"/>
        </w:rPr>
      </w:pPr>
    </w:p>
    <w:p w:rsidR="00BF1F33" w:rsidRPr="00CC02F5" w:rsidRDefault="00BF1F33" w:rsidP="00BF1F33">
      <w:pPr>
        <w:spacing w:after="0" w:line="278" w:lineRule="auto"/>
        <w:ind w:left="117" w:right="-51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747476"/>
          <w:w w:val="89"/>
          <w:sz w:val="18"/>
          <w:szCs w:val="18"/>
        </w:rPr>
        <w:t>Het</w:t>
      </w:r>
      <w:r w:rsidRPr="00CC02F5">
        <w:rPr>
          <w:rFonts w:eastAsia="Arial"/>
          <w:color w:val="747476"/>
          <w:spacing w:val="-2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9"/>
          <w:sz w:val="18"/>
          <w:szCs w:val="18"/>
        </w:rPr>
        <w:t>doel</w:t>
      </w:r>
      <w:r w:rsidRPr="00CC02F5">
        <w:rPr>
          <w:rFonts w:eastAsia="Arial"/>
          <w:color w:val="747476"/>
          <w:spacing w:val="4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9"/>
          <w:sz w:val="18"/>
          <w:szCs w:val="18"/>
        </w:rPr>
        <w:t>van</w:t>
      </w:r>
      <w:r w:rsidRPr="00CC02F5">
        <w:rPr>
          <w:rFonts w:eastAsia="Arial"/>
          <w:color w:val="747476"/>
          <w:spacing w:val="-2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9"/>
          <w:sz w:val="18"/>
          <w:szCs w:val="18"/>
        </w:rPr>
        <w:t>deze</w:t>
      </w:r>
      <w:r w:rsidRPr="00CC02F5">
        <w:rPr>
          <w:rFonts w:eastAsia="Arial"/>
          <w:color w:val="747476"/>
          <w:spacing w:val="-10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9"/>
          <w:sz w:val="18"/>
          <w:szCs w:val="18"/>
        </w:rPr>
        <w:t>commissie</w:t>
      </w:r>
      <w:r w:rsidRPr="00CC02F5">
        <w:rPr>
          <w:rFonts w:eastAsia="Arial"/>
          <w:color w:val="747476"/>
          <w:spacing w:val="6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is</w:t>
      </w:r>
      <w:r w:rsidRPr="00CC02F5">
        <w:rPr>
          <w:rFonts w:eastAsia="Arial"/>
          <w:color w:val="747476"/>
          <w:spacing w:val="-18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87"/>
          <w:sz w:val="18"/>
          <w:szCs w:val="18"/>
        </w:rPr>
        <w:t>om</w:t>
      </w:r>
      <w:r w:rsidRPr="00CC02F5">
        <w:rPr>
          <w:rFonts w:eastAsia="Arial"/>
          <w:color w:val="747476"/>
          <w:spacing w:val="-1"/>
          <w:w w:val="87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2"/>
          <w:sz w:val="18"/>
          <w:szCs w:val="18"/>
        </w:rPr>
        <w:t xml:space="preserve">geschillen </w:t>
      </w:r>
      <w:r w:rsidRPr="00CC02F5">
        <w:rPr>
          <w:rFonts w:eastAsia="Arial"/>
          <w:color w:val="747476"/>
          <w:w w:val="90"/>
          <w:sz w:val="18"/>
          <w:szCs w:val="18"/>
        </w:rPr>
        <w:t>tussen</w:t>
      </w:r>
      <w:r w:rsidRPr="00CC02F5">
        <w:rPr>
          <w:rFonts w:eastAsia="Arial"/>
          <w:color w:val="747476"/>
          <w:spacing w:val="22"/>
          <w:w w:val="90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0"/>
          <w:sz w:val="18"/>
          <w:szCs w:val="18"/>
        </w:rPr>
        <w:t>consumenten</w:t>
      </w:r>
      <w:r w:rsidRPr="00CC02F5">
        <w:rPr>
          <w:rFonts w:eastAsia="Arial"/>
          <w:color w:val="747476"/>
          <w:spacing w:val="22"/>
          <w:w w:val="9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en</w:t>
      </w:r>
      <w:r w:rsidRPr="00CC02F5">
        <w:rPr>
          <w:rFonts w:eastAsia="Arial"/>
          <w:color w:val="747476"/>
          <w:spacing w:val="-5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0"/>
          <w:sz w:val="18"/>
          <w:szCs w:val="18"/>
        </w:rPr>
        <w:t>ondernemer</w:t>
      </w:r>
      <w:r w:rsidRPr="00CC02F5">
        <w:rPr>
          <w:rFonts w:eastAsia="Arial"/>
          <w:color w:val="747476"/>
          <w:spacing w:val="22"/>
          <w:w w:val="9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op</w:t>
      </w:r>
      <w:r w:rsidRPr="00CC02F5">
        <w:rPr>
          <w:rFonts w:eastAsia="Arial"/>
          <w:color w:val="747476"/>
          <w:spacing w:val="-5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 xml:space="preserve">een </w:t>
      </w:r>
      <w:r w:rsidRPr="00CC02F5">
        <w:rPr>
          <w:rFonts w:eastAsia="Arial"/>
          <w:color w:val="747476"/>
          <w:w w:val="89"/>
          <w:sz w:val="18"/>
          <w:szCs w:val="18"/>
        </w:rPr>
        <w:t xml:space="preserve">goede, </w:t>
      </w:r>
      <w:r w:rsidRPr="00CC02F5">
        <w:rPr>
          <w:rFonts w:eastAsia="Arial"/>
          <w:color w:val="747476"/>
          <w:spacing w:val="1"/>
          <w:w w:val="89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snelle</w:t>
      </w:r>
      <w:r w:rsidRPr="00CC02F5">
        <w:rPr>
          <w:rFonts w:eastAsia="Arial"/>
          <w:color w:val="747476"/>
          <w:spacing w:val="-2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en</w:t>
      </w:r>
      <w:r w:rsidRPr="00CC02F5">
        <w:rPr>
          <w:rFonts w:eastAsia="Arial"/>
          <w:color w:val="747476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0"/>
          <w:sz w:val="18"/>
          <w:szCs w:val="18"/>
        </w:rPr>
        <w:t xml:space="preserve">eenvoudige  </w:t>
      </w:r>
      <w:r w:rsidRPr="00CC02F5">
        <w:rPr>
          <w:rFonts w:eastAsia="Arial"/>
          <w:color w:val="747476"/>
          <w:sz w:val="18"/>
          <w:szCs w:val="18"/>
        </w:rPr>
        <w:t>manier</w:t>
      </w:r>
      <w:r w:rsidRPr="00CC02F5">
        <w:rPr>
          <w:rFonts w:eastAsia="Arial"/>
          <w:color w:val="747476"/>
          <w:spacing w:val="-15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op</w:t>
      </w:r>
      <w:r w:rsidRPr="00CC02F5">
        <w:rPr>
          <w:rFonts w:eastAsia="Arial"/>
          <w:color w:val="747476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te lossen.</w:t>
      </w:r>
    </w:p>
    <w:p w:rsidR="00BF1F33" w:rsidRPr="00CC02F5" w:rsidRDefault="00BF1F33" w:rsidP="00BF1F33">
      <w:pPr>
        <w:spacing w:before="1" w:after="0" w:line="240" w:lineRule="exact"/>
        <w:rPr>
          <w:sz w:val="24"/>
          <w:szCs w:val="24"/>
        </w:rPr>
      </w:pPr>
    </w:p>
    <w:p w:rsidR="00BF1F33" w:rsidRPr="00CC02F5" w:rsidRDefault="00BF1F33" w:rsidP="00BF1F33">
      <w:pPr>
        <w:spacing w:after="0" w:line="278" w:lineRule="auto"/>
        <w:ind w:left="117" w:right="-51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747476"/>
          <w:sz w:val="18"/>
          <w:szCs w:val="18"/>
        </w:rPr>
        <w:t xml:space="preserve">De </w:t>
      </w:r>
      <w:r w:rsidRPr="00CC02F5">
        <w:rPr>
          <w:rFonts w:eastAsia="Arial"/>
          <w:color w:val="747476"/>
          <w:spacing w:val="24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0"/>
          <w:sz w:val="18"/>
          <w:szCs w:val="18"/>
        </w:rPr>
        <w:t xml:space="preserve">Geschillencommissie  </w:t>
      </w:r>
      <w:r w:rsidRPr="00CC02F5">
        <w:rPr>
          <w:rFonts w:eastAsia="Arial"/>
          <w:color w:val="747476"/>
          <w:spacing w:val="21"/>
          <w:w w:val="9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 xml:space="preserve">is </w:t>
      </w:r>
      <w:r w:rsidRPr="00CC02F5">
        <w:rPr>
          <w:rFonts w:eastAsia="Arial"/>
          <w:color w:val="747476"/>
          <w:spacing w:val="46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 xml:space="preserve">erkend </w:t>
      </w:r>
      <w:r w:rsidRPr="00CC02F5">
        <w:rPr>
          <w:rFonts w:eastAsia="Arial"/>
          <w:color w:val="747476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door de</w:t>
      </w:r>
      <w:r w:rsidRPr="00CC02F5">
        <w:rPr>
          <w:rFonts w:eastAsia="Arial"/>
          <w:color w:val="747476"/>
          <w:spacing w:val="4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overheid waardoor</w:t>
      </w:r>
      <w:r w:rsidRPr="00CC02F5">
        <w:rPr>
          <w:rFonts w:eastAsia="Arial"/>
          <w:color w:val="747476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een</w:t>
      </w:r>
      <w:r w:rsidRPr="00CC02F5">
        <w:rPr>
          <w:rFonts w:eastAsia="Arial"/>
          <w:color w:val="747476"/>
          <w:spacing w:val="29"/>
          <w:sz w:val="18"/>
          <w:szCs w:val="18"/>
        </w:rPr>
        <w:t xml:space="preserve"> </w:t>
      </w:r>
      <w:r w:rsidRPr="00CC02F5">
        <w:rPr>
          <w:rFonts w:eastAsia="Arial"/>
          <w:color w:val="747476"/>
          <w:w w:val="92"/>
          <w:sz w:val="18"/>
          <w:szCs w:val="18"/>
        </w:rPr>
        <w:t xml:space="preserve">betrouwbare </w:t>
      </w:r>
      <w:r w:rsidRPr="00CC02F5">
        <w:rPr>
          <w:rFonts w:eastAsia="Arial"/>
          <w:color w:val="747476"/>
          <w:sz w:val="18"/>
          <w:szCs w:val="18"/>
        </w:rPr>
        <w:t>procedure en</w:t>
      </w:r>
      <w:r w:rsidRPr="00CC02F5">
        <w:rPr>
          <w:rFonts w:eastAsia="Arial"/>
          <w:color w:val="747476"/>
          <w:spacing w:val="43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 xml:space="preserve">objectieve </w:t>
      </w:r>
      <w:r w:rsidRPr="00CC02F5">
        <w:rPr>
          <w:rFonts w:eastAsia="Arial"/>
          <w:color w:val="747476"/>
          <w:w w:val="90"/>
          <w:sz w:val="18"/>
          <w:szCs w:val="18"/>
        </w:rPr>
        <w:t xml:space="preserve">beslissingen </w:t>
      </w:r>
      <w:r w:rsidRPr="00CC02F5">
        <w:rPr>
          <w:rFonts w:eastAsia="Arial"/>
          <w:color w:val="747476"/>
          <w:w w:val="92"/>
          <w:sz w:val="18"/>
          <w:szCs w:val="18"/>
        </w:rPr>
        <w:t>gewaarborgd</w:t>
      </w:r>
      <w:r w:rsidRPr="00CC02F5">
        <w:rPr>
          <w:rFonts w:eastAsia="Arial"/>
          <w:color w:val="747476"/>
          <w:spacing w:val="-6"/>
          <w:w w:val="92"/>
          <w:sz w:val="18"/>
          <w:szCs w:val="18"/>
        </w:rPr>
        <w:t xml:space="preserve"> </w:t>
      </w:r>
      <w:r w:rsidRPr="00CC02F5">
        <w:rPr>
          <w:rFonts w:eastAsia="Arial"/>
          <w:color w:val="747476"/>
          <w:sz w:val="18"/>
          <w:szCs w:val="18"/>
        </w:rPr>
        <w:t>zijn.</w:t>
      </w:r>
    </w:p>
    <w:p w:rsidR="00BF1F33" w:rsidRPr="00CC02F5" w:rsidRDefault="00BF1F33" w:rsidP="00BF1F33">
      <w:pPr>
        <w:spacing w:before="1" w:after="0" w:line="180" w:lineRule="exact"/>
        <w:rPr>
          <w:sz w:val="18"/>
          <w:szCs w:val="18"/>
        </w:rPr>
      </w:pPr>
      <w:r w:rsidRPr="00CC02F5">
        <w:br w:type="column"/>
      </w: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00" w:lineRule="exact"/>
        <w:rPr>
          <w:sz w:val="20"/>
          <w:szCs w:val="20"/>
        </w:rPr>
      </w:pPr>
    </w:p>
    <w:p w:rsidR="00BF1F33" w:rsidRPr="00CC02F5" w:rsidRDefault="00BF1F33" w:rsidP="00BF1F33">
      <w:pPr>
        <w:spacing w:after="0" w:line="240" w:lineRule="auto"/>
        <w:ind w:right="2673"/>
        <w:jc w:val="both"/>
        <w:rPr>
          <w:rFonts w:eastAsia="Arial"/>
          <w:sz w:val="28"/>
          <w:szCs w:val="28"/>
        </w:rPr>
      </w:pPr>
      <w:r w:rsidRPr="00CC02F5">
        <w:rPr>
          <w:rFonts w:eastAsia="Arial"/>
          <w:b/>
          <w:bCs/>
          <w:color w:val="747476"/>
          <w:spacing w:val="-3"/>
          <w:sz w:val="28"/>
          <w:szCs w:val="28"/>
        </w:rPr>
        <w:t>Sta</w:t>
      </w:r>
      <w:r w:rsidRPr="00CC02F5">
        <w:rPr>
          <w:rFonts w:eastAsia="Arial"/>
          <w:b/>
          <w:bCs/>
          <w:color w:val="747476"/>
          <w:sz w:val="28"/>
          <w:szCs w:val="28"/>
        </w:rPr>
        <w:t xml:space="preserve">p </w:t>
      </w:r>
      <w:r w:rsidRPr="00CC02F5">
        <w:rPr>
          <w:rFonts w:eastAsia="Arial"/>
          <w:b/>
          <w:bCs/>
          <w:color w:val="747476"/>
          <w:spacing w:val="5"/>
          <w:sz w:val="28"/>
          <w:szCs w:val="28"/>
        </w:rPr>
        <w:t xml:space="preserve"> </w:t>
      </w:r>
      <w:r w:rsidRPr="00CC02F5">
        <w:rPr>
          <w:rFonts w:eastAsia="Arial"/>
          <w:b/>
          <w:bCs/>
          <w:color w:val="747476"/>
          <w:w w:val="119"/>
          <w:sz w:val="28"/>
          <w:szCs w:val="28"/>
        </w:rPr>
        <w:t>1</w:t>
      </w:r>
    </w:p>
    <w:p w:rsidR="00BF1F33" w:rsidRPr="00CC02F5" w:rsidRDefault="00BF1F33" w:rsidP="00BF1F33">
      <w:pPr>
        <w:spacing w:before="12" w:after="0" w:line="278" w:lineRule="auto"/>
        <w:ind w:right="-50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spacing w:val="-2"/>
          <w:sz w:val="18"/>
          <w:szCs w:val="18"/>
        </w:rPr>
        <w:t>Al</w:t>
      </w:r>
      <w:r w:rsidRPr="00CC02F5">
        <w:rPr>
          <w:rFonts w:eastAsia="Arial"/>
          <w:color w:val="F39800"/>
          <w:sz w:val="18"/>
          <w:szCs w:val="18"/>
        </w:rPr>
        <w:t xml:space="preserve">s 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kapsalo</w:t>
      </w:r>
      <w:r w:rsidRPr="00CC02F5">
        <w:rPr>
          <w:rFonts w:eastAsia="Arial"/>
          <w:color w:val="F39800"/>
          <w:sz w:val="18"/>
          <w:szCs w:val="18"/>
        </w:rPr>
        <w:t xml:space="preserve">n 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waa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29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 xml:space="preserve">u 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klan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2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ben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li</w:t>
      </w:r>
      <w:r w:rsidRPr="00CC02F5">
        <w:rPr>
          <w:rFonts w:eastAsia="Arial"/>
          <w:color w:val="F39800"/>
          <w:sz w:val="18"/>
          <w:szCs w:val="18"/>
        </w:rPr>
        <w:t xml:space="preserve">d </w:t>
      </w:r>
      <w:r w:rsidRPr="00CC02F5">
        <w:rPr>
          <w:rFonts w:eastAsia="Arial"/>
          <w:color w:val="F39800"/>
          <w:spacing w:val="3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 xml:space="preserve">is </w:t>
      </w:r>
      <w:r w:rsidRPr="00CC02F5">
        <w:rPr>
          <w:rFonts w:eastAsia="Arial"/>
          <w:color w:val="F39800"/>
          <w:spacing w:val="-2"/>
          <w:sz w:val="18"/>
          <w:szCs w:val="18"/>
        </w:rPr>
        <w:t>va</w:t>
      </w:r>
      <w:r w:rsidRPr="00CC02F5">
        <w:rPr>
          <w:rFonts w:eastAsia="Arial"/>
          <w:color w:val="F39800"/>
          <w:sz w:val="18"/>
          <w:szCs w:val="18"/>
        </w:rPr>
        <w:t xml:space="preserve">n  </w:t>
      </w:r>
      <w:r w:rsidRPr="00CC02F5">
        <w:rPr>
          <w:rFonts w:eastAsia="Arial"/>
          <w:color w:val="F39800"/>
          <w:spacing w:val="4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 xml:space="preserve">e  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brancheorganisati</w:t>
      </w:r>
      <w:r w:rsidRPr="00CC02F5">
        <w:rPr>
          <w:rFonts w:eastAsia="Arial"/>
          <w:color w:val="F39800"/>
          <w:w w:val="107"/>
          <w:sz w:val="18"/>
          <w:szCs w:val="18"/>
        </w:rPr>
        <w:t xml:space="preserve">e  </w:t>
      </w:r>
      <w:r w:rsidRPr="00CC02F5">
        <w:rPr>
          <w:rFonts w:eastAsia="Arial"/>
          <w:color w:val="F39800"/>
          <w:spacing w:val="22"/>
          <w:w w:val="10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ANK</w:t>
      </w:r>
      <w:r w:rsidRPr="00CC02F5">
        <w:rPr>
          <w:rFonts w:eastAsia="Arial"/>
          <w:color w:val="F39800"/>
          <w:sz w:val="18"/>
          <w:szCs w:val="18"/>
        </w:rPr>
        <w:t xml:space="preserve">O  </w:t>
      </w:r>
      <w:r w:rsidRPr="00CC02F5">
        <w:rPr>
          <w:rFonts w:eastAsia="Arial"/>
          <w:color w:val="F39800"/>
          <w:spacing w:val="4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dan </w:t>
      </w:r>
      <w:r w:rsidRPr="00CC02F5">
        <w:rPr>
          <w:rFonts w:eastAsia="Arial"/>
          <w:color w:val="F39800"/>
          <w:spacing w:val="-2"/>
          <w:sz w:val="18"/>
          <w:szCs w:val="18"/>
        </w:rPr>
        <w:t>i</w:t>
      </w:r>
      <w:r w:rsidRPr="00CC02F5">
        <w:rPr>
          <w:rFonts w:eastAsia="Arial"/>
          <w:color w:val="F39800"/>
          <w:sz w:val="18"/>
          <w:szCs w:val="18"/>
        </w:rPr>
        <w:t xml:space="preserve">s  </w:t>
      </w:r>
      <w:r w:rsidRPr="00CC02F5">
        <w:rPr>
          <w:rFonts w:eastAsia="Arial"/>
          <w:color w:val="F39800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 xml:space="preserve">e  </w:t>
      </w:r>
      <w:r w:rsidRPr="00CC02F5">
        <w:rPr>
          <w:rFonts w:eastAsia="Arial"/>
          <w:color w:val="F39800"/>
          <w:spacing w:val="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onderneme</w:t>
      </w:r>
      <w:r w:rsidRPr="00CC02F5">
        <w:rPr>
          <w:rFonts w:eastAsia="Arial"/>
          <w:color w:val="F39800"/>
          <w:w w:val="108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47"/>
          <w:w w:val="10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oo</w:t>
      </w:r>
      <w:r w:rsidRPr="00CC02F5">
        <w:rPr>
          <w:rFonts w:eastAsia="Arial"/>
          <w:color w:val="F39800"/>
          <w:sz w:val="18"/>
          <w:szCs w:val="18"/>
        </w:rPr>
        <w:t xml:space="preserve">k  </w:t>
      </w:r>
      <w:r w:rsidRPr="00CC02F5">
        <w:rPr>
          <w:rFonts w:eastAsia="Arial"/>
          <w:color w:val="F39800"/>
          <w:spacing w:val="2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aangeslote</w:t>
      </w:r>
      <w:r w:rsidRPr="00CC02F5">
        <w:rPr>
          <w:rFonts w:eastAsia="Arial"/>
          <w:color w:val="F39800"/>
          <w:sz w:val="18"/>
          <w:szCs w:val="18"/>
        </w:rPr>
        <w:t xml:space="preserve">n   </w:t>
      </w:r>
      <w:r w:rsidRPr="00CC02F5">
        <w:rPr>
          <w:rFonts w:eastAsia="Arial"/>
          <w:color w:val="F39800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6"/>
          <w:sz w:val="18"/>
          <w:szCs w:val="18"/>
        </w:rPr>
        <w:t xml:space="preserve">bij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4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Geschillencommissie</w:t>
      </w:r>
      <w:r w:rsidRPr="00CC02F5">
        <w:rPr>
          <w:rFonts w:eastAsia="Arial"/>
          <w:color w:val="F39800"/>
          <w:w w:val="106"/>
          <w:sz w:val="18"/>
          <w:szCs w:val="18"/>
        </w:rPr>
        <w:t xml:space="preserve">. </w:t>
      </w:r>
      <w:r w:rsidRPr="00CC02F5">
        <w:rPr>
          <w:rFonts w:eastAsia="Arial"/>
          <w:color w:val="F39800"/>
          <w:spacing w:val="45"/>
          <w:w w:val="106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 xml:space="preserve">U  </w:t>
      </w:r>
      <w:r w:rsidRPr="00CC02F5">
        <w:rPr>
          <w:rFonts w:eastAsia="Arial"/>
          <w:color w:val="F39800"/>
          <w:spacing w:val="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herken</w:t>
      </w:r>
      <w:r w:rsidRPr="00CC02F5">
        <w:rPr>
          <w:rFonts w:eastAsia="Arial"/>
          <w:color w:val="F39800"/>
          <w:sz w:val="18"/>
          <w:szCs w:val="18"/>
        </w:rPr>
        <w:t xml:space="preserve">t  </w:t>
      </w:r>
      <w:r w:rsidRPr="00CC02F5">
        <w:rPr>
          <w:rFonts w:eastAsia="Arial"/>
          <w:color w:val="F39800"/>
          <w:spacing w:val="3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 xml:space="preserve">dat </w:t>
      </w:r>
      <w:r w:rsidRPr="00CC02F5">
        <w:rPr>
          <w:rFonts w:eastAsia="Arial"/>
          <w:color w:val="F39800"/>
          <w:spacing w:val="-2"/>
          <w:sz w:val="18"/>
          <w:szCs w:val="18"/>
        </w:rPr>
        <w:t>aa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beeldmerke</w:t>
      </w:r>
      <w:r w:rsidRPr="00CC02F5">
        <w:rPr>
          <w:rFonts w:eastAsia="Arial"/>
          <w:color w:val="F39800"/>
          <w:w w:val="106"/>
          <w:sz w:val="18"/>
          <w:szCs w:val="18"/>
        </w:rPr>
        <w:t xml:space="preserve">n </w:t>
      </w:r>
      <w:r w:rsidRPr="00CC02F5">
        <w:rPr>
          <w:rFonts w:eastAsia="Arial"/>
          <w:color w:val="F39800"/>
          <w:spacing w:val="-2"/>
          <w:sz w:val="18"/>
          <w:szCs w:val="18"/>
        </w:rPr>
        <w:t>va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ANK</w:t>
      </w:r>
      <w:r w:rsidRPr="00CC02F5">
        <w:rPr>
          <w:rFonts w:eastAsia="Arial"/>
          <w:color w:val="F39800"/>
          <w:sz w:val="18"/>
          <w:szCs w:val="18"/>
        </w:rPr>
        <w:t>O</w:t>
      </w:r>
      <w:r w:rsidRPr="00CC02F5">
        <w:rPr>
          <w:rFonts w:eastAsia="Arial"/>
          <w:color w:val="F39800"/>
          <w:spacing w:val="1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 xml:space="preserve">De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Geschillencommissi</w:t>
      </w:r>
      <w:r w:rsidRPr="00CC02F5">
        <w:rPr>
          <w:rFonts w:eastAsia="Arial"/>
          <w:color w:val="F39800"/>
          <w:w w:val="107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p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voordeu</w:t>
      </w:r>
      <w:r w:rsidRPr="00CC02F5">
        <w:rPr>
          <w:rFonts w:eastAsia="Arial"/>
          <w:color w:val="F39800"/>
          <w:spacing w:val="-16"/>
          <w:w w:val="108"/>
          <w:sz w:val="18"/>
          <w:szCs w:val="18"/>
        </w:rPr>
        <w:t>r</w:t>
      </w:r>
      <w:r w:rsidRPr="00CC02F5">
        <w:rPr>
          <w:rFonts w:eastAsia="Arial"/>
          <w:color w:val="F39800"/>
          <w:w w:val="108"/>
          <w:sz w:val="18"/>
          <w:szCs w:val="18"/>
        </w:rPr>
        <w:t>,</w:t>
      </w:r>
      <w:r w:rsidRPr="00CC02F5">
        <w:rPr>
          <w:rFonts w:eastAsia="Arial"/>
          <w:color w:val="F39800"/>
          <w:spacing w:val="2"/>
          <w:w w:val="10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4"/>
          <w:sz w:val="18"/>
          <w:szCs w:val="18"/>
        </w:rPr>
        <w:t xml:space="preserve">de </w:t>
      </w:r>
      <w:r w:rsidRPr="00CC02F5">
        <w:rPr>
          <w:rFonts w:eastAsia="Arial"/>
          <w:color w:val="F39800"/>
          <w:spacing w:val="-2"/>
          <w:w w:val="111"/>
          <w:sz w:val="18"/>
          <w:szCs w:val="18"/>
        </w:rPr>
        <w:t>winkelruit</w:t>
      </w:r>
      <w:r w:rsidRPr="00CC02F5">
        <w:rPr>
          <w:rFonts w:eastAsia="Arial"/>
          <w:color w:val="F39800"/>
          <w:w w:val="111"/>
          <w:sz w:val="18"/>
          <w:szCs w:val="18"/>
        </w:rPr>
        <w:t xml:space="preserve">,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spiegel</w:t>
      </w:r>
      <w:r w:rsidRPr="00CC02F5">
        <w:rPr>
          <w:rFonts w:eastAsia="Arial"/>
          <w:color w:val="F39800"/>
          <w:sz w:val="18"/>
          <w:szCs w:val="18"/>
        </w:rPr>
        <w:t>,</w:t>
      </w:r>
      <w:r w:rsidRPr="00CC02F5">
        <w:rPr>
          <w:rFonts w:eastAsia="Arial"/>
          <w:color w:val="F39800"/>
          <w:spacing w:val="4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folder</w:t>
      </w:r>
      <w:r w:rsidRPr="00CC02F5">
        <w:rPr>
          <w:rFonts w:eastAsia="Arial"/>
          <w:color w:val="F39800"/>
          <w:sz w:val="18"/>
          <w:szCs w:val="18"/>
        </w:rPr>
        <w:t xml:space="preserve">s </w:t>
      </w:r>
      <w:r w:rsidRPr="00CC02F5">
        <w:rPr>
          <w:rFonts w:eastAsia="Arial"/>
          <w:color w:val="F39800"/>
          <w:spacing w:val="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f</w:t>
      </w:r>
      <w:r w:rsidRPr="00CC02F5">
        <w:rPr>
          <w:rFonts w:eastAsia="Arial"/>
          <w:color w:val="F39800"/>
          <w:spacing w:val="2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p</w:t>
      </w:r>
      <w:r w:rsidRPr="00CC02F5">
        <w:rPr>
          <w:rFonts w:eastAsia="Arial"/>
          <w:color w:val="F39800"/>
          <w:spacing w:val="2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4"/>
          <w:sz w:val="18"/>
          <w:szCs w:val="18"/>
        </w:rPr>
        <w:t xml:space="preserve">de </w:t>
      </w:r>
      <w:r w:rsidRPr="00CC02F5">
        <w:rPr>
          <w:rFonts w:eastAsia="Arial"/>
          <w:color w:val="F39800"/>
          <w:spacing w:val="-2"/>
          <w:sz w:val="18"/>
          <w:szCs w:val="18"/>
        </w:rPr>
        <w:t>websit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4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5"/>
          <w:sz w:val="18"/>
          <w:szCs w:val="18"/>
        </w:rPr>
        <w:t>kapsalon.</w:t>
      </w:r>
    </w:p>
    <w:p w:rsidR="00BF1F33" w:rsidRPr="00CC02F5" w:rsidRDefault="00BF1F33" w:rsidP="00BF1F33">
      <w:pPr>
        <w:spacing w:before="8" w:after="0" w:line="140" w:lineRule="exact"/>
        <w:rPr>
          <w:sz w:val="14"/>
          <w:szCs w:val="14"/>
        </w:rPr>
      </w:pPr>
    </w:p>
    <w:p w:rsidR="00BF1F33" w:rsidRPr="00CC02F5" w:rsidRDefault="00BF1F33" w:rsidP="00BF1F33">
      <w:pPr>
        <w:spacing w:after="0" w:line="240" w:lineRule="auto"/>
        <w:ind w:right="2673"/>
        <w:jc w:val="both"/>
        <w:rPr>
          <w:rFonts w:eastAsia="Arial"/>
          <w:sz w:val="28"/>
          <w:szCs w:val="28"/>
        </w:rPr>
      </w:pPr>
      <w:r w:rsidRPr="00CC02F5">
        <w:rPr>
          <w:rFonts w:eastAsia="Arial"/>
          <w:b/>
          <w:bCs/>
          <w:color w:val="747476"/>
          <w:spacing w:val="-3"/>
          <w:sz w:val="28"/>
          <w:szCs w:val="28"/>
        </w:rPr>
        <w:t>Sta</w:t>
      </w:r>
      <w:r w:rsidRPr="00CC02F5">
        <w:rPr>
          <w:rFonts w:eastAsia="Arial"/>
          <w:b/>
          <w:bCs/>
          <w:color w:val="747476"/>
          <w:sz w:val="28"/>
          <w:szCs w:val="28"/>
        </w:rPr>
        <w:t xml:space="preserve">p </w:t>
      </w:r>
      <w:r w:rsidRPr="00CC02F5">
        <w:rPr>
          <w:rFonts w:eastAsia="Arial"/>
          <w:b/>
          <w:bCs/>
          <w:color w:val="747476"/>
          <w:spacing w:val="5"/>
          <w:sz w:val="28"/>
          <w:szCs w:val="28"/>
        </w:rPr>
        <w:t xml:space="preserve"> </w:t>
      </w:r>
      <w:r w:rsidRPr="00CC02F5">
        <w:rPr>
          <w:rFonts w:eastAsia="Arial"/>
          <w:b/>
          <w:bCs/>
          <w:color w:val="747476"/>
          <w:w w:val="119"/>
          <w:sz w:val="28"/>
          <w:szCs w:val="28"/>
        </w:rPr>
        <w:t>2</w:t>
      </w:r>
    </w:p>
    <w:p w:rsidR="00BF1F33" w:rsidRPr="00CC02F5" w:rsidRDefault="00BF1F33" w:rsidP="00BF1F33">
      <w:pPr>
        <w:spacing w:before="12" w:after="0" w:line="278" w:lineRule="auto"/>
        <w:ind w:right="-51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4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ben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ontevrede</w:t>
      </w:r>
      <w:r w:rsidRPr="00CC02F5">
        <w:rPr>
          <w:rFonts w:eastAsia="Arial"/>
          <w:color w:val="F39800"/>
          <w:w w:val="107"/>
          <w:sz w:val="18"/>
          <w:szCs w:val="18"/>
        </w:rPr>
        <w:t>n</w:t>
      </w:r>
      <w:r w:rsidRPr="00CC02F5">
        <w:rPr>
          <w:rFonts w:eastAsia="Arial"/>
          <w:color w:val="F39800"/>
          <w:spacing w:val="38"/>
          <w:w w:val="10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ove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</w:t>
      </w:r>
      <w:r w:rsidRPr="00CC02F5">
        <w:rPr>
          <w:rFonts w:eastAsia="Arial"/>
          <w:color w:val="F39800"/>
          <w:sz w:val="18"/>
          <w:szCs w:val="18"/>
        </w:rPr>
        <w:t xml:space="preserve">w 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behandeling? </w:t>
      </w:r>
      <w:r w:rsidRPr="00CC02F5">
        <w:rPr>
          <w:rFonts w:eastAsia="Arial"/>
          <w:color w:val="F39800"/>
          <w:spacing w:val="-2"/>
          <w:sz w:val="18"/>
          <w:szCs w:val="18"/>
        </w:rPr>
        <w:t>G</w:t>
      </w:r>
      <w:r w:rsidRPr="00CC02F5">
        <w:rPr>
          <w:rFonts w:eastAsia="Arial"/>
          <w:color w:val="F39800"/>
          <w:sz w:val="18"/>
          <w:szCs w:val="18"/>
        </w:rPr>
        <w:t>a</w:t>
      </w:r>
      <w:r w:rsidRPr="00CC02F5">
        <w:rPr>
          <w:rFonts w:eastAsia="Arial"/>
          <w:color w:val="F39800"/>
          <w:spacing w:val="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altij</w:t>
      </w:r>
      <w:r w:rsidRPr="00CC02F5">
        <w:rPr>
          <w:rFonts w:eastAsia="Arial"/>
          <w:color w:val="F39800"/>
          <w:sz w:val="18"/>
          <w:szCs w:val="18"/>
        </w:rPr>
        <w:t xml:space="preserve">d  </w:t>
      </w:r>
      <w:r w:rsidRPr="00CC02F5">
        <w:rPr>
          <w:rFonts w:eastAsia="Arial"/>
          <w:color w:val="F39800"/>
          <w:spacing w:val="-2"/>
          <w:sz w:val="18"/>
          <w:szCs w:val="18"/>
        </w:rPr>
        <w:t>eers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me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</w:t>
      </w:r>
      <w:r w:rsidRPr="00CC02F5">
        <w:rPr>
          <w:rFonts w:eastAsia="Arial"/>
          <w:color w:val="F39800"/>
          <w:sz w:val="18"/>
          <w:szCs w:val="18"/>
        </w:rPr>
        <w:t>w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klach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naa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2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onde</w:t>
      </w:r>
      <w:r w:rsidRPr="00CC02F5">
        <w:rPr>
          <w:rFonts w:eastAsia="Arial"/>
          <w:color w:val="F39800"/>
          <w:spacing w:val="-8"/>
          <w:w w:val="108"/>
          <w:sz w:val="18"/>
          <w:szCs w:val="18"/>
        </w:rPr>
        <w:t>r</w:t>
      </w:r>
      <w:r w:rsidRPr="00CC02F5">
        <w:rPr>
          <w:rFonts w:eastAsia="Arial"/>
          <w:color w:val="F39800"/>
          <w:sz w:val="18"/>
          <w:szCs w:val="18"/>
        </w:rPr>
        <w:t xml:space="preserve">- </w:t>
      </w:r>
      <w:r w:rsidRPr="00CC02F5">
        <w:rPr>
          <w:rFonts w:eastAsia="Arial"/>
          <w:color w:val="F39800"/>
          <w:spacing w:val="-2"/>
          <w:sz w:val="18"/>
          <w:szCs w:val="18"/>
        </w:rPr>
        <w:t>neme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3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voorda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4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 xml:space="preserve">Geschillencommissie </w:t>
      </w:r>
      <w:r w:rsidRPr="00CC02F5">
        <w:rPr>
          <w:rFonts w:eastAsia="Arial"/>
          <w:color w:val="F39800"/>
          <w:spacing w:val="-2"/>
          <w:sz w:val="18"/>
          <w:szCs w:val="18"/>
        </w:rPr>
        <w:t>inschakelt</w:t>
      </w:r>
      <w:r w:rsidRPr="00CC02F5">
        <w:rPr>
          <w:rFonts w:eastAsia="Arial"/>
          <w:color w:val="F39800"/>
          <w:sz w:val="18"/>
          <w:szCs w:val="18"/>
        </w:rPr>
        <w:t>.</w:t>
      </w:r>
      <w:r w:rsidRPr="00CC02F5">
        <w:rPr>
          <w:rFonts w:eastAsia="Arial"/>
          <w:color w:val="F39800"/>
          <w:spacing w:val="4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onderneme</w:t>
      </w:r>
      <w:r w:rsidRPr="00CC02F5">
        <w:rPr>
          <w:rFonts w:eastAsia="Arial"/>
          <w:color w:val="F39800"/>
          <w:w w:val="108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-2"/>
          <w:sz w:val="18"/>
          <w:szCs w:val="18"/>
        </w:rPr>
        <w:t>moe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3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5"/>
          <w:sz w:val="18"/>
          <w:szCs w:val="18"/>
        </w:rPr>
        <w:t>gele</w:t>
      </w:r>
      <w:r w:rsidRPr="00CC02F5">
        <w:rPr>
          <w:rFonts w:eastAsia="Arial"/>
          <w:color w:val="F39800"/>
          <w:sz w:val="18"/>
          <w:szCs w:val="18"/>
        </w:rPr>
        <w:t xml:space="preserve">- </w:t>
      </w:r>
      <w:proofErr w:type="spellStart"/>
      <w:r w:rsidRPr="00CC02F5">
        <w:rPr>
          <w:rFonts w:eastAsia="Arial"/>
          <w:color w:val="F39800"/>
          <w:spacing w:val="-2"/>
          <w:sz w:val="18"/>
          <w:szCs w:val="18"/>
        </w:rPr>
        <w:t>genhei</w:t>
      </w:r>
      <w:r w:rsidRPr="00CC02F5">
        <w:rPr>
          <w:rFonts w:eastAsia="Arial"/>
          <w:color w:val="F39800"/>
          <w:sz w:val="18"/>
          <w:szCs w:val="18"/>
        </w:rPr>
        <w:t>d</w:t>
      </w:r>
      <w:proofErr w:type="spellEnd"/>
      <w:r w:rsidRPr="00CC02F5">
        <w:rPr>
          <w:rFonts w:eastAsia="Arial"/>
          <w:color w:val="F39800"/>
          <w:spacing w:val="3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krijge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3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m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</w:t>
      </w:r>
      <w:r w:rsidRPr="00CC02F5">
        <w:rPr>
          <w:rFonts w:eastAsia="Arial"/>
          <w:color w:val="F39800"/>
          <w:sz w:val="18"/>
          <w:szCs w:val="18"/>
        </w:rPr>
        <w:t>w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klach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me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 xml:space="preserve">u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p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te </w:t>
      </w:r>
      <w:r w:rsidRPr="00CC02F5">
        <w:rPr>
          <w:rFonts w:eastAsia="Arial"/>
          <w:color w:val="F39800"/>
          <w:spacing w:val="-2"/>
          <w:sz w:val="18"/>
          <w:szCs w:val="18"/>
        </w:rPr>
        <w:t>lossen</w:t>
      </w:r>
      <w:r w:rsidRPr="00CC02F5">
        <w:rPr>
          <w:rFonts w:eastAsia="Arial"/>
          <w:color w:val="F39800"/>
          <w:sz w:val="18"/>
          <w:szCs w:val="18"/>
        </w:rPr>
        <w:t>.</w:t>
      </w:r>
      <w:r w:rsidRPr="00CC02F5">
        <w:rPr>
          <w:rFonts w:eastAsia="Arial"/>
          <w:color w:val="F39800"/>
          <w:spacing w:val="4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Probee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4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he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9"/>
          <w:sz w:val="18"/>
          <w:szCs w:val="18"/>
        </w:rPr>
        <w:t>problee</w:t>
      </w:r>
      <w:r w:rsidRPr="00CC02F5">
        <w:rPr>
          <w:rFonts w:eastAsia="Arial"/>
          <w:color w:val="F39800"/>
          <w:w w:val="109"/>
          <w:sz w:val="18"/>
          <w:szCs w:val="18"/>
        </w:rPr>
        <w:t>m</w:t>
      </w:r>
      <w:r w:rsidRPr="00CC02F5">
        <w:rPr>
          <w:rFonts w:eastAsia="Arial"/>
          <w:color w:val="F39800"/>
          <w:spacing w:val="18"/>
          <w:w w:val="10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same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4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p</w:t>
      </w:r>
      <w:r w:rsidRPr="00CC02F5">
        <w:rPr>
          <w:rFonts w:eastAsia="Arial"/>
          <w:color w:val="F39800"/>
          <w:spacing w:val="3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te </w:t>
      </w:r>
      <w:r w:rsidRPr="00CC02F5">
        <w:rPr>
          <w:rFonts w:eastAsia="Arial"/>
          <w:color w:val="F39800"/>
          <w:spacing w:val="-2"/>
          <w:sz w:val="18"/>
          <w:szCs w:val="18"/>
        </w:rPr>
        <w:t>lossen</w:t>
      </w:r>
      <w:r w:rsidRPr="00CC02F5">
        <w:rPr>
          <w:rFonts w:eastAsia="Arial"/>
          <w:color w:val="F39800"/>
          <w:sz w:val="18"/>
          <w:szCs w:val="18"/>
        </w:rPr>
        <w:t>.</w:t>
      </w:r>
      <w:r w:rsidRPr="00CC02F5">
        <w:rPr>
          <w:rFonts w:eastAsia="Arial"/>
          <w:color w:val="F39800"/>
          <w:spacing w:val="2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Blij</w:t>
      </w:r>
      <w:r w:rsidRPr="00CC02F5">
        <w:rPr>
          <w:rFonts w:eastAsia="Arial"/>
          <w:color w:val="F39800"/>
          <w:sz w:val="18"/>
          <w:szCs w:val="18"/>
        </w:rPr>
        <w:t>f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oo</w:t>
      </w:r>
      <w:r w:rsidRPr="00CC02F5">
        <w:rPr>
          <w:rFonts w:eastAsia="Arial"/>
          <w:color w:val="F39800"/>
          <w:sz w:val="18"/>
          <w:szCs w:val="18"/>
        </w:rPr>
        <w:t>k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tijden</w:t>
      </w:r>
      <w:r w:rsidRPr="00CC02F5">
        <w:rPr>
          <w:rFonts w:eastAsia="Arial"/>
          <w:color w:val="F39800"/>
          <w:sz w:val="18"/>
          <w:szCs w:val="18"/>
        </w:rPr>
        <w:t>s</w:t>
      </w:r>
      <w:r w:rsidRPr="00CC02F5">
        <w:rPr>
          <w:rFonts w:eastAsia="Arial"/>
          <w:color w:val="F39800"/>
          <w:spacing w:val="3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eventuel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39"/>
          <w:sz w:val="18"/>
          <w:szCs w:val="18"/>
        </w:rPr>
        <w:t xml:space="preserve"> </w:t>
      </w:r>
      <w:proofErr w:type="spellStart"/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proce</w:t>
      </w:r>
      <w:proofErr w:type="spellEnd"/>
      <w:r w:rsidRPr="00CC02F5">
        <w:rPr>
          <w:rFonts w:eastAsia="Arial"/>
          <w:color w:val="F39800"/>
          <w:sz w:val="18"/>
          <w:szCs w:val="18"/>
        </w:rPr>
        <w:t xml:space="preserve">- </w:t>
      </w:r>
      <w:r w:rsidRPr="00CC02F5">
        <w:rPr>
          <w:rFonts w:eastAsia="Arial"/>
          <w:color w:val="F39800"/>
          <w:spacing w:val="-2"/>
          <w:sz w:val="18"/>
          <w:szCs w:val="18"/>
        </w:rPr>
        <w:t>dur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2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probere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4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m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0"/>
          <w:sz w:val="18"/>
          <w:szCs w:val="18"/>
        </w:rPr>
        <w:t>onderlin</w:t>
      </w:r>
      <w:r w:rsidRPr="00CC02F5">
        <w:rPr>
          <w:rFonts w:eastAsia="Arial"/>
          <w:color w:val="F39800"/>
          <w:w w:val="110"/>
          <w:sz w:val="18"/>
          <w:szCs w:val="18"/>
        </w:rPr>
        <w:t>g</w:t>
      </w:r>
      <w:r w:rsidRPr="00CC02F5">
        <w:rPr>
          <w:rFonts w:eastAsia="Arial"/>
          <w:color w:val="F39800"/>
          <w:spacing w:val="-12"/>
          <w:w w:val="1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ui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2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t</w:t>
      </w:r>
      <w:r w:rsidRPr="00CC02F5">
        <w:rPr>
          <w:rFonts w:eastAsia="Arial"/>
          <w:color w:val="F39800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komen.</w:t>
      </w:r>
    </w:p>
    <w:p w:rsidR="00BF1F33" w:rsidRPr="00CC02F5" w:rsidRDefault="00BF1F33" w:rsidP="00BF1F33">
      <w:pPr>
        <w:spacing w:before="8" w:after="0" w:line="140" w:lineRule="exact"/>
        <w:rPr>
          <w:sz w:val="14"/>
          <w:szCs w:val="14"/>
        </w:rPr>
      </w:pPr>
    </w:p>
    <w:p w:rsidR="00BF1F33" w:rsidRPr="00CC02F5" w:rsidRDefault="00BF1F33" w:rsidP="00BF1F33">
      <w:pPr>
        <w:spacing w:after="0" w:line="240" w:lineRule="auto"/>
        <w:ind w:right="2673"/>
        <w:jc w:val="both"/>
        <w:rPr>
          <w:rFonts w:eastAsia="Arial"/>
          <w:sz w:val="28"/>
          <w:szCs w:val="28"/>
        </w:rPr>
      </w:pPr>
      <w:r w:rsidRPr="00CC02F5">
        <w:rPr>
          <w:rFonts w:eastAsia="Arial"/>
          <w:b/>
          <w:bCs/>
          <w:color w:val="747476"/>
          <w:spacing w:val="-3"/>
          <w:sz w:val="28"/>
          <w:szCs w:val="28"/>
        </w:rPr>
        <w:t>Sta</w:t>
      </w:r>
      <w:r w:rsidRPr="00CC02F5">
        <w:rPr>
          <w:rFonts w:eastAsia="Arial"/>
          <w:b/>
          <w:bCs/>
          <w:color w:val="747476"/>
          <w:sz w:val="28"/>
          <w:szCs w:val="28"/>
        </w:rPr>
        <w:t xml:space="preserve">p </w:t>
      </w:r>
      <w:r w:rsidRPr="00CC02F5">
        <w:rPr>
          <w:rFonts w:eastAsia="Arial"/>
          <w:b/>
          <w:bCs/>
          <w:color w:val="747476"/>
          <w:spacing w:val="5"/>
          <w:sz w:val="28"/>
          <w:szCs w:val="28"/>
        </w:rPr>
        <w:t xml:space="preserve"> </w:t>
      </w:r>
      <w:r w:rsidRPr="00CC02F5">
        <w:rPr>
          <w:rFonts w:eastAsia="Arial"/>
          <w:b/>
          <w:bCs/>
          <w:color w:val="747476"/>
          <w:w w:val="119"/>
          <w:sz w:val="28"/>
          <w:szCs w:val="28"/>
        </w:rPr>
        <w:t>3</w:t>
      </w:r>
    </w:p>
    <w:p w:rsidR="00BF1F33" w:rsidRPr="00CC02F5" w:rsidRDefault="00BF1F33" w:rsidP="00BF1F33">
      <w:pPr>
        <w:spacing w:before="12" w:after="0" w:line="278" w:lineRule="auto"/>
        <w:ind w:right="-49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spacing w:val="-2"/>
          <w:sz w:val="18"/>
          <w:szCs w:val="18"/>
        </w:rPr>
        <w:t>Luk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-2"/>
          <w:sz w:val="18"/>
          <w:szCs w:val="18"/>
        </w:rPr>
        <w:t>da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niet</w:t>
      </w:r>
      <w:r w:rsidRPr="00CC02F5">
        <w:rPr>
          <w:rFonts w:eastAsia="Arial"/>
          <w:color w:val="F39800"/>
          <w:sz w:val="18"/>
          <w:szCs w:val="18"/>
        </w:rPr>
        <w:t>,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kun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-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0"/>
          <w:sz w:val="18"/>
          <w:szCs w:val="18"/>
        </w:rPr>
        <w:t>schriftelij</w:t>
      </w:r>
      <w:r w:rsidRPr="00CC02F5">
        <w:rPr>
          <w:rFonts w:eastAsia="Arial"/>
          <w:color w:val="F39800"/>
          <w:w w:val="110"/>
          <w:sz w:val="18"/>
          <w:szCs w:val="18"/>
        </w:rPr>
        <w:t>k</w:t>
      </w:r>
      <w:r w:rsidRPr="00CC02F5">
        <w:rPr>
          <w:rFonts w:eastAsia="Arial"/>
          <w:color w:val="F39800"/>
          <w:spacing w:val="-20"/>
          <w:w w:val="1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-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klacht </w:t>
      </w:r>
      <w:r w:rsidRPr="00CC02F5">
        <w:rPr>
          <w:rFonts w:eastAsia="Arial"/>
          <w:color w:val="F39800"/>
          <w:spacing w:val="-2"/>
          <w:sz w:val="18"/>
          <w:szCs w:val="18"/>
        </w:rPr>
        <w:t>indiene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4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bi</w:t>
      </w:r>
      <w:r w:rsidRPr="00CC02F5">
        <w:rPr>
          <w:rFonts w:eastAsia="Arial"/>
          <w:color w:val="F39800"/>
          <w:sz w:val="18"/>
          <w:szCs w:val="18"/>
        </w:rPr>
        <w:t>j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-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onderneme</w:t>
      </w:r>
      <w:r w:rsidRPr="00CC02F5">
        <w:rPr>
          <w:rFonts w:eastAsia="Arial"/>
          <w:color w:val="F39800"/>
          <w:spacing w:val="-16"/>
          <w:w w:val="107"/>
          <w:sz w:val="18"/>
          <w:szCs w:val="18"/>
        </w:rPr>
        <w:t>r</w:t>
      </w:r>
      <w:r w:rsidRPr="00CC02F5">
        <w:rPr>
          <w:rFonts w:eastAsia="Arial"/>
          <w:color w:val="F39800"/>
          <w:w w:val="107"/>
          <w:sz w:val="18"/>
          <w:szCs w:val="18"/>
        </w:rPr>
        <w:t>.</w:t>
      </w:r>
      <w:r w:rsidRPr="00CC02F5">
        <w:rPr>
          <w:rFonts w:eastAsia="Arial"/>
          <w:color w:val="F39800"/>
          <w:spacing w:val="-5"/>
          <w:w w:val="10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Ste</w:t>
      </w:r>
      <w:r w:rsidRPr="00CC02F5">
        <w:rPr>
          <w:rFonts w:eastAsia="Arial"/>
          <w:color w:val="F39800"/>
          <w:sz w:val="18"/>
          <w:szCs w:val="18"/>
        </w:rPr>
        <w:t>l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-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2"/>
          <w:sz w:val="18"/>
          <w:szCs w:val="18"/>
        </w:rPr>
        <w:t xml:space="preserve">termijn </w:t>
      </w:r>
      <w:r w:rsidRPr="00CC02F5">
        <w:rPr>
          <w:rFonts w:eastAsia="Arial"/>
          <w:color w:val="F39800"/>
          <w:spacing w:val="-2"/>
          <w:sz w:val="18"/>
          <w:szCs w:val="18"/>
        </w:rPr>
        <w:t>vast</w:t>
      </w:r>
      <w:r w:rsidRPr="00CC02F5">
        <w:rPr>
          <w:rFonts w:eastAsia="Arial"/>
          <w:color w:val="F39800"/>
          <w:sz w:val="18"/>
          <w:szCs w:val="18"/>
        </w:rPr>
        <w:t>,</w:t>
      </w:r>
      <w:r w:rsidRPr="00CC02F5">
        <w:rPr>
          <w:rFonts w:eastAsia="Arial"/>
          <w:color w:val="F39800"/>
          <w:spacing w:val="4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0"/>
          <w:sz w:val="18"/>
          <w:szCs w:val="18"/>
        </w:rPr>
        <w:t>bijvoorbeel</w:t>
      </w:r>
      <w:r w:rsidRPr="00CC02F5">
        <w:rPr>
          <w:rFonts w:eastAsia="Arial"/>
          <w:color w:val="F39800"/>
          <w:w w:val="110"/>
          <w:sz w:val="18"/>
          <w:szCs w:val="18"/>
        </w:rPr>
        <w:t>d</w:t>
      </w:r>
      <w:r w:rsidRPr="00CC02F5">
        <w:rPr>
          <w:rFonts w:eastAsia="Arial"/>
          <w:color w:val="F39800"/>
          <w:spacing w:val="20"/>
          <w:w w:val="1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twe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5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weken</w:t>
      </w:r>
      <w:r w:rsidRPr="00CC02F5">
        <w:rPr>
          <w:rFonts w:eastAsia="Arial"/>
          <w:color w:val="F39800"/>
          <w:sz w:val="18"/>
          <w:szCs w:val="18"/>
        </w:rPr>
        <w:t xml:space="preserve">, 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 xml:space="preserve">m  </w:t>
      </w:r>
      <w:r w:rsidRPr="00CC02F5">
        <w:rPr>
          <w:rFonts w:eastAsia="Arial"/>
          <w:color w:val="F39800"/>
          <w:spacing w:val="-2"/>
          <w:sz w:val="18"/>
          <w:szCs w:val="18"/>
        </w:rPr>
        <w:t>to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3"/>
          <w:sz w:val="18"/>
          <w:szCs w:val="18"/>
        </w:rPr>
        <w:t xml:space="preserve">een </w:t>
      </w:r>
      <w:r w:rsidRPr="00CC02F5">
        <w:rPr>
          <w:rFonts w:eastAsia="Arial"/>
          <w:color w:val="F39800"/>
          <w:spacing w:val="-2"/>
          <w:w w:val="109"/>
          <w:sz w:val="18"/>
          <w:szCs w:val="18"/>
        </w:rPr>
        <w:t>oplossin</w:t>
      </w:r>
      <w:r w:rsidRPr="00CC02F5">
        <w:rPr>
          <w:rFonts w:eastAsia="Arial"/>
          <w:color w:val="F39800"/>
          <w:w w:val="109"/>
          <w:sz w:val="18"/>
          <w:szCs w:val="18"/>
        </w:rPr>
        <w:t>g</w:t>
      </w:r>
      <w:r w:rsidRPr="00CC02F5">
        <w:rPr>
          <w:rFonts w:eastAsia="Arial"/>
          <w:color w:val="F39800"/>
          <w:spacing w:val="25"/>
          <w:w w:val="10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t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3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komen</w:t>
      </w:r>
      <w:r w:rsidRPr="00CC02F5">
        <w:rPr>
          <w:rFonts w:eastAsia="Arial"/>
          <w:color w:val="F39800"/>
          <w:sz w:val="18"/>
          <w:szCs w:val="18"/>
        </w:rPr>
        <w:t xml:space="preserve">. </w:t>
      </w:r>
      <w:r w:rsidRPr="00CC02F5">
        <w:rPr>
          <w:rFonts w:eastAsia="Arial"/>
          <w:color w:val="F39800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Bewaa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all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4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relevante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correspondentie.</w:t>
      </w:r>
    </w:p>
    <w:p w:rsidR="00BF1F33" w:rsidRPr="00CC02F5" w:rsidRDefault="00BF1F33" w:rsidP="00BF1F33">
      <w:pPr>
        <w:spacing w:before="20" w:after="0" w:line="240" w:lineRule="auto"/>
        <w:ind w:right="2786"/>
        <w:jc w:val="both"/>
        <w:rPr>
          <w:rFonts w:eastAsia="Arial"/>
          <w:sz w:val="28"/>
          <w:szCs w:val="28"/>
        </w:rPr>
      </w:pPr>
      <w:r w:rsidRPr="00CC02F5">
        <w:br w:type="column"/>
      </w:r>
      <w:r w:rsidRPr="00CC02F5">
        <w:rPr>
          <w:rFonts w:eastAsia="Arial"/>
          <w:b/>
          <w:bCs/>
          <w:color w:val="747476"/>
          <w:spacing w:val="-3"/>
          <w:sz w:val="28"/>
          <w:szCs w:val="28"/>
        </w:rPr>
        <w:lastRenderedPageBreak/>
        <w:t>Sta</w:t>
      </w:r>
      <w:r w:rsidRPr="00CC02F5">
        <w:rPr>
          <w:rFonts w:eastAsia="Arial"/>
          <w:b/>
          <w:bCs/>
          <w:color w:val="747476"/>
          <w:sz w:val="28"/>
          <w:szCs w:val="28"/>
        </w:rPr>
        <w:t xml:space="preserve">p </w:t>
      </w:r>
      <w:r w:rsidRPr="00CC02F5">
        <w:rPr>
          <w:rFonts w:eastAsia="Arial"/>
          <w:b/>
          <w:bCs/>
          <w:color w:val="747476"/>
          <w:spacing w:val="5"/>
          <w:sz w:val="28"/>
          <w:szCs w:val="28"/>
        </w:rPr>
        <w:t xml:space="preserve"> </w:t>
      </w:r>
      <w:r w:rsidRPr="00CC02F5">
        <w:rPr>
          <w:rFonts w:eastAsia="Arial"/>
          <w:b/>
          <w:bCs/>
          <w:color w:val="747476"/>
          <w:w w:val="119"/>
          <w:sz w:val="28"/>
          <w:szCs w:val="28"/>
        </w:rPr>
        <w:t>4</w:t>
      </w:r>
    </w:p>
    <w:p w:rsidR="00BF1F33" w:rsidRPr="00CC02F5" w:rsidRDefault="00BF1F33" w:rsidP="00BF1F33">
      <w:pPr>
        <w:spacing w:before="12" w:after="0" w:line="278" w:lineRule="auto"/>
        <w:ind w:right="62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sz w:val="18"/>
          <w:szCs w:val="18"/>
        </w:rPr>
        <w:t xml:space="preserve">U 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kom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4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nie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uit</w:t>
      </w:r>
      <w:r w:rsidRPr="00CC02F5">
        <w:rPr>
          <w:rFonts w:eastAsia="Arial"/>
          <w:color w:val="F39800"/>
          <w:sz w:val="18"/>
          <w:szCs w:val="18"/>
        </w:rPr>
        <w:t xml:space="preserve">. 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Da</w:t>
      </w:r>
      <w:r w:rsidRPr="00CC02F5">
        <w:rPr>
          <w:rFonts w:eastAsia="Arial"/>
          <w:color w:val="F39800"/>
          <w:sz w:val="18"/>
          <w:szCs w:val="18"/>
        </w:rPr>
        <w:t xml:space="preserve">n </w:t>
      </w:r>
      <w:r w:rsidRPr="00CC02F5">
        <w:rPr>
          <w:rFonts w:eastAsia="Arial"/>
          <w:color w:val="F39800"/>
          <w:spacing w:val="1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kun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36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 xml:space="preserve">u 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1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1"/>
          <w:sz w:val="18"/>
          <w:szCs w:val="18"/>
        </w:rPr>
        <w:t xml:space="preserve">hulp </w:t>
      </w:r>
      <w:r w:rsidRPr="00CC02F5">
        <w:rPr>
          <w:rFonts w:eastAsia="Arial"/>
          <w:color w:val="F39800"/>
          <w:spacing w:val="-2"/>
          <w:sz w:val="18"/>
          <w:szCs w:val="18"/>
        </w:rPr>
        <w:t>inroepe</w:t>
      </w:r>
      <w:r w:rsidRPr="00CC02F5">
        <w:rPr>
          <w:rFonts w:eastAsia="Arial"/>
          <w:color w:val="F39800"/>
          <w:sz w:val="18"/>
          <w:szCs w:val="18"/>
        </w:rPr>
        <w:t xml:space="preserve">n 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-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Geschillencommissie</w:t>
      </w:r>
      <w:r w:rsidRPr="00CC02F5">
        <w:rPr>
          <w:rFonts w:eastAsia="Arial"/>
          <w:color w:val="F39800"/>
          <w:w w:val="106"/>
          <w:sz w:val="18"/>
          <w:szCs w:val="18"/>
        </w:rPr>
        <w:t>.</w:t>
      </w:r>
      <w:r w:rsidRPr="00CC02F5">
        <w:rPr>
          <w:rFonts w:eastAsia="Arial"/>
          <w:color w:val="F39800"/>
          <w:spacing w:val="-6"/>
          <w:w w:val="10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Hie</w:t>
      </w:r>
      <w:r w:rsidRPr="00CC02F5">
        <w:rPr>
          <w:rFonts w:eastAsia="Arial"/>
          <w:color w:val="F39800"/>
          <w:spacing w:val="-9"/>
          <w:w w:val="106"/>
          <w:sz w:val="18"/>
          <w:szCs w:val="18"/>
        </w:rPr>
        <w:t>r</w:t>
      </w:r>
      <w:r w:rsidRPr="00CC02F5">
        <w:rPr>
          <w:rFonts w:eastAsia="Arial"/>
          <w:color w:val="F39800"/>
          <w:sz w:val="18"/>
          <w:szCs w:val="18"/>
        </w:rPr>
        <w:t xml:space="preserve">- </w:t>
      </w:r>
      <w:r w:rsidRPr="00CC02F5">
        <w:rPr>
          <w:rFonts w:eastAsia="Arial"/>
          <w:color w:val="F39800"/>
          <w:spacing w:val="-2"/>
          <w:sz w:val="18"/>
          <w:szCs w:val="18"/>
        </w:rPr>
        <w:t>voo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2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kun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14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4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</w:t>
      </w:r>
      <w:r w:rsidRPr="00CC02F5">
        <w:rPr>
          <w:rFonts w:eastAsia="Arial"/>
          <w:color w:val="F39800"/>
          <w:sz w:val="18"/>
          <w:szCs w:val="18"/>
        </w:rPr>
        <w:t xml:space="preserve">w </w:t>
      </w:r>
      <w:r w:rsidRPr="00CC02F5">
        <w:rPr>
          <w:rFonts w:eastAsia="Arial"/>
          <w:color w:val="F39800"/>
          <w:spacing w:val="1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klach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1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digitaa</w:t>
      </w:r>
      <w:r w:rsidRPr="00CC02F5">
        <w:rPr>
          <w:rFonts w:eastAsia="Arial"/>
          <w:color w:val="F39800"/>
          <w:sz w:val="18"/>
          <w:szCs w:val="18"/>
        </w:rPr>
        <w:t xml:space="preserve">l </w:t>
      </w:r>
      <w:r w:rsidRPr="00CC02F5">
        <w:rPr>
          <w:rFonts w:eastAsia="Arial"/>
          <w:color w:val="F39800"/>
          <w:spacing w:val="4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aanmelden </w:t>
      </w:r>
      <w:r w:rsidRPr="00CC02F5">
        <w:rPr>
          <w:rFonts w:eastAsia="Arial"/>
          <w:color w:val="F39800"/>
          <w:spacing w:val="-2"/>
          <w:sz w:val="18"/>
          <w:szCs w:val="18"/>
        </w:rPr>
        <w:t>vi</w:t>
      </w:r>
      <w:r w:rsidRPr="00CC02F5">
        <w:rPr>
          <w:rFonts w:eastAsia="Arial"/>
          <w:color w:val="F39800"/>
          <w:sz w:val="18"/>
          <w:szCs w:val="18"/>
        </w:rPr>
        <w:t>a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hyperlink r:id="rId23">
        <w:r w:rsidRPr="00CC02F5">
          <w:rPr>
            <w:rFonts w:eastAsia="Arial"/>
            <w:color w:val="F39800"/>
            <w:spacing w:val="-2"/>
            <w:w w:val="108"/>
            <w:sz w:val="18"/>
            <w:szCs w:val="18"/>
          </w:rPr>
          <w:t>ww</w:t>
        </w:r>
        <w:r w:rsidRPr="00CC02F5">
          <w:rPr>
            <w:rFonts w:eastAsia="Arial"/>
            <w:color w:val="F39800"/>
            <w:spacing w:val="-13"/>
            <w:w w:val="108"/>
            <w:sz w:val="18"/>
            <w:szCs w:val="18"/>
          </w:rPr>
          <w:t>w</w:t>
        </w:r>
        <w:r w:rsidRPr="00CC02F5">
          <w:rPr>
            <w:rFonts w:eastAsia="Arial"/>
            <w:color w:val="F39800"/>
            <w:spacing w:val="-2"/>
            <w:w w:val="108"/>
            <w:sz w:val="18"/>
            <w:szCs w:val="18"/>
          </w:rPr>
          <w:t>.degeschillencommissie.nl</w:t>
        </w:r>
        <w:r w:rsidRPr="00CC02F5">
          <w:rPr>
            <w:rFonts w:eastAsia="Arial"/>
            <w:color w:val="F39800"/>
            <w:w w:val="108"/>
            <w:sz w:val="18"/>
            <w:szCs w:val="18"/>
          </w:rPr>
          <w:t xml:space="preserve">. </w:t>
        </w:r>
      </w:hyperlink>
      <w:r w:rsidRPr="00CC02F5">
        <w:rPr>
          <w:rFonts w:eastAsia="Arial"/>
          <w:color w:val="F39800"/>
          <w:spacing w:val="-2"/>
          <w:sz w:val="18"/>
          <w:szCs w:val="18"/>
        </w:rPr>
        <w:t>Kij</w:t>
      </w:r>
      <w:r w:rsidRPr="00CC02F5">
        <w:rPr>
          <w:rFonts w:eastAsia="Arial"/>
          <w:color w:val="F39800"/>
          <w:sz w:val="18"/>
          <w:szCs w:val="18"/>
        </w:rPr>
        <w:t>k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9"/>
          <w:sz w:val="18"/>
          <w:szCs w:val="18"/>
        </w:rPr>
        <w:t xml:space="preserve">op </w:t>
      </w:r>
      <w:r w:rsidRPr="00CC02F5">
        <w:rPr>
          <w:rFonts w:eastAsia="Arial"/>
          <w:color w:val="F39800"/>
          <w:spacing w:val="-2"/>
          <w:sz w:val="18"/>
          <w:szCs w:val="18"/>
        </w:rPr>
        <w:t>dez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-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sit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eers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i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he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uitsprakenregiste</w:t>
      </w:r>
      <w:r w:rsidRPr="00CC02F5">
        <w:rPr>
          <w:rFonts w:eastAsia="Arial"/>
          <w:color w:val="F39800"/>
          <w:spacing w:val="-16"/>
          <w:w w:val="107"/>
          <w:sz w:val="18"/>
          <w:szCs w:val="18"/>
        </w:rPr>
        <w:t>r</w:t>
      </w:r>
      <w:r w:rsidRPr="00CC02F5">
        <w:rPr>
          <w:rFonts w:eastAsia="Arial"/>
          <w:color w:val="F39800"/>
          <w:w w:val="107"/>
          <w:sz w:val="18"/>
          <w:szCs w:val="18"/>
        </w:rPr>
        <w:t>,</w:t>
      </w:r>
      <w:r w:rsidRPr="00CC02F5">
        <w:rPr>
          <w:rFonts w:eastAsia="Arial"/>
          <w:color w:val="F39800"/>
          <w:spacing w:val="-13"/>
          <w:w w:val="10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5"/>
          <w:sz w:val="18"/>
          <w:szCs w:val="18"/>
        </w:rPr>
        <w:t xml:space="preserve">daar </w:t>
      </w:r>
      <w:r w:rsidRPr="00CC02F5">
        <w:rPr>
          <w:rFonts w:eastAsia="Arial"/>
          <w:color w:val="F39800"/>
          <w:spacing w:val="-2"/>
          <w:sz w:val="18"/>
          <w:szCs w:val="18"/>
        </w:rPr>
        <w:t>zie</w:t>
      </w:r>
      <w:r w:rsidRPr="00CC02F5">
        <w:rPr>
          <w:rFonts w:eastAsia="Arial"/>
          <w:color w:val="F39800"/>
          <w:sz w:val="18"/>
          <w:szCs w:val="18"/>
        </w:rPr>
        <w:t>t u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welk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uitsprake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5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zij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gedaa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i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3"/>
          <w:sz w:val="18"/>
          <w:szCs w:val="18"/>
        </w:rPr>
        <w:t xml:space="preserve">een </w:t>
      </w:r>
      <w:r w:rsidRPr="00CC02F5">
        <w:rPr>
          <w:rFonts w:eastAsia="Arial"/>
          <w:color w:val="F39800"/>
          <w:spacing w:val="-2"/>
          <w:sz w:val="18"/>
          <w:szCs w:val="18"/>
        </w:rPr>
        <w:t>geschi</w:t>
      </w:r>
      <w:r w:rsidRPr="00CC02F5">
        <w:rPr>
          <w:rFonts w:eastAsia="Arial"/>
          <w:color w:val="F39800"/>
          <w:sz w:val="18"/>
          <w:szCs w:val="18"/>
        </w:rPr>
        <w:t>l</w:t>
      </w:r>
      <w:r w:rsidRPr="00CC02F5">
        <w:rPr>
          <w:rFonts w:eastAsia="Arial"/>
          <w:color w:val="F39800"/>
          <w:spacing w:val="4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al</w:t>
      </w:r>
      <w:r w:rsidRPr="00CC02F5">
        <w:rPr>
          <w:rFonts w:eastAsia="Arial"/>
          <w:color w:val="F39800"/>
          <w:sz w:val="18"/>
          <w:szCs w:val="18"/>
        </w:rPr>
        <w:t>s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da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2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27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1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f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he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2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du</w:t>
      </w:r>
      <w:r w:rsidRPr="00CC02F5">
        <w:rPr>
          <w:rFonts w:eastAsia="Arial"/>
          <w:color w:val="F39800"/>
          <w:sz w:val="18"/>
          <w:szCs w:val="18"/>
        </w:rPr>
        <w:t>s</w:t>
      </w:r>
      <w:r w:rsidRPr="00CC02F5">
        <w:rPr>
          <w:rFonts w:eastAsia="Arial"/>
          <w:color w:val="F39800"/>
          <w:spacing w:val="2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zinvo</w:t>
      </w:r>
      <w:r w:rsidRPr="00CC02F5">
        <w:rPr>
          <w:rFonts w:eastAsia="Arial"/>
          <w:color w:val="F39800"/>
          <w:sz w:val="18"/>
          <w:szCs w:val="18"/>
        </w:rPr>
        <w:t>l</w:t>
      </w:r>
      <w:r w:rsidRPr="00CC02F5">
        <w:rPr>
          <w:rFonts w:eastAsia="Arial"/>
          <w:color w:val="F39800"/>
          <w:spacing w:val="4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 xml:space="preserve">is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m</w:t>
      </w:r>
      <w:r w:rsidRPr="00CC02F5">
        <w:rPr>
          <w:rFonts w:eastAsia="Arial"/>
          <w:color w:val="F39800"/>
          <w:spacing w:val="2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he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i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t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dienen</w:t>
      </w:r>
      <w:r w:rsidRPr="00CC02F5">
        <w:rPr>
          <w:rFonts w:eastAsia="Arial"/>
          <w:color w:val="F39800"/>
          <w:sz w:val="18"/>
          <w:szCs w:val="18"/>
        </w:rPr>
        <w:t>.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Beschik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22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nie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2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ove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2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3"/>
          <w:sz w:val="18"/>
          <w:szCs w:val="18"/>
        </w:rPr>
        <w:t xml:space="preserve">een </w:t>
      </w:r>
      <w:r w:rsidRPr="00CC02F5">
        <w:rPr>
          <w:rFonts w:eastAsia="Arial"/>
          <w:color w:val="F39800"/>
          <w:spacing w:val="-2"/>
          <w:w w:val="109"/>
          <w:sz w:val="18"/>
          <w:szCs w:val="18"/>
        </w:rPr>
        <w:t>compute</w:t>
      </w:r>
      <w:r w:rsidRPr="00CC02F5">
        <w:rPr>
          <w:rFonts w:eastAsia="Arial"/>
          <w:color w:val="F39800"/>
          <w:w w:val="109"/>
          <w:sz w:val="18"/>
          <w:szCs w:val="18"/>
        </w:rPr>
        <w:t>r</w:t>
      </w:r>
      <w:r w:rsidRPr="00CC02F5">
        <w:rPr>
          <w:rFonts w:eastAsia="Arial"/>
          <w:color w:val="F39800"/>
          <w:spacing w:val="-15"/>
          <w:w w:val="10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kun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5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-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telefonisc</w:t>
      </w:r>
      <w:r w:rsidRPr="00CC02F5">
        <w:rPr>
          <w:rFonts w:eastAsia="Arial"/>
          <w:color w:val="F39800"/>
          <w:w w:val="108"/>
          <w:sz w:val="18"/>
          <w:szCs w:val="18"/>
        </w:rPr>
        <w:t>h</w:t>
      </w:r>
      <w:r w:rsidRPr="00CC02F5">
        <w:rPr>
          <w:rFonts w:eastAsia="Arial"/>
          <w:color w:val="F39800"/>
          <w:spacing w:val="-14"/>
          <w:w w:val="10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-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vragen</w:t>
      </w:r>
      <w:r w:rsidRPr="00CC02F5">
        <w:rPr>
          <w:rFonts w:eastAsia="Arial"/>
          <w:color w:val="F39800"/>
          <w:sz w:val="18"/>
          <w:szCs w:val="18"/>
        </w:rPr>
        <w:t xml:space="preserve">- </w:t>
      </w:r>
      <w:r w:rsidRPr="00CC02F5">
        <w:rPr>
          <w:rFonts w:eastAsia="Arial"/>
          <w:color w:val="F39800"/>
          <w:spacing w:val="-2"/>
          <w:w w:val="112"/>
          <w:sz w:val="18"/>
          <w:szCs w:val="18"/>
        </w:rPr>
        <w:t>formulie</w:t>
      </w:r>
      <w:r w:rsidRPr="00CC02F5">
        <w:rPr>
          <w:rFonts w:eastAsia="Arial"/>
          <w:color w:val="F39800"/>
          <w:w w:val="112"/>
          <w:sz w:val="18"/>
          <w:szCs w:val="18"/>
        </w:rPr>
        <w:t>r</w:t>
      </w:r>
      <w:r w:rsidRPr="00CC02F5">
        <w:rPr>
          <w:rFonts w:eastAsia="Arial"/>
          <w:color w:val="F39800"/>
          <w:spacing w:val="-8"/>
          <w:w w:val="1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5"/>
          <w:sz w:val="18"/>
          <w:szCs w:val="18"/>
        </w:rPr>
        <w:t>aanvragen.</w:t>
      </w:r>
    </w:p>
    <w:p w:rsidR="00BF1F33" w:rsidRPr="00CC02F5" w:rsidRDefault="00BF1F33" w:rsidP="00BF1F33">
      <w:pPr>
        <w:spacing w:before="8" w:after="0" w:line="140" w:lineRule="exact"/>
        <w:rPr>
          <w:sz w:val="14"/>
          <w:szCs w:val="14"/>
        </w:rPr>
      </w:pPr>
    </w:p>
    <w:p w:rsidR="00BF1F33" w:rsidRPr="00CC02F5" w:rsidRDefault="00BF1F33" w:rsidP="00BF1F33">
      <w:pPr>
        <w:spacing w:after="0" w:line="240" w:lineRule="auto"/>
        <w:ind w:right="2786"/>
        <w:jc w:val="both"/>
        <w:rPr>
          <w:rFonts w:eastAsia="Arial"/>
          <w:sz w:val="28"/>
          <w:szCs w:val="28"/>
        </w:rPr>
      </w:pPr>
      <w:r w:rsidRPr="00CC02F5">
        <w:rPr>
          <w:rFonts w:eastAsia="Arial"/>
          <w:b/>
          <w:bCs/>
          <w:color w:val="747476"/>
          <w:spacing w:val="-3"/>
          <w:sz w:val="28"/>
          <w:szCs w:val="28"/>
        </w:rPr>
        <w:t>Sta</w:t>
      </w:r>
      <w:r w:rsidRPr="00CC02F5">
        <w:rPr>
          <w:rFonts w:eastAsia="Arial"/>
          <w:b/>
          <w:bCs/>
          <w:color w:val="747476"/>
          <w:sz w:val="28"/>
          <w:szCs w:val="28"/>
        </w:rPr>
        <w:t xml:space="preserve">p </w:t>
      </w:r>
      <w:r w:rsidRPr="00CC02F5">
        <w:rPr>
          <w:rFonts w:eastAsia="Arial"/>
          <w:b/>
          <w:bCs/>
          <w:color w:val="747476"/>
          <w:spacing w:val="5"/>
          <w:sz w:val="28"/>
          <w:szCs w:val="28"/>
        </w:rPr>
        <w:t xml:space="preserve"> </w:t>
      </w:r>
      <w:r w:rsidRPr="00CC02F5">
        <w:rPr>
          <w:rFonts w:eastAsia="Arial"/>
          <w:b/>
          <w:bCs/>
          <w:color w:val="747476"/>
          <w:w w:val="119"/>
          <w:sz w:val="28"/>
          <w:szCs w:val="28"/>
        </w:rPr>
        <w:t>5</w:t>
      </w:r>
    </w:p>
    <w:p w:rsidR="00BF1F33" w:rsidRPr="00CC02F5" w:rsidRDefault="00BF1F33" w:rsidP="00BF1F33">
      <w:pPr>
        <w:spacing w:before="12" w:after="0" w:line="278" w:lineRule="auto"/>
        <w:ind w:right="64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spacing w:val="-14"/>
          <w:sz w:val="18"/>
          <w:szCs w:val="18"/>
        </w:rPr>
        <w:t>V</w:t>
      </w:r>
      <w:r w:rsidRPr="00CC02F5">
        <w:rPr>
          <w:rFonts w:eastAsia="Arial"/>
          <w:color w:val="F39800"/>
          <w:spacing w:val="-2"/>
          <w:sz w:val="18"/>
          <w:szCs w:val="18"/>
        </w:rPr>
        <w:t>oo</w:t>
      </w:r>
      <w:r w:rsidRPr="00CC02F5">
        <w:rPr>
          <w:rFonts w:eastAsia="Arial"/>
          <w:color w:val="F39800"/>
          <w:sz w:val="18"/>
          <w:szCs w:val="18"/>
        </w:rPr>
        <w:t xml:space="preserve">r   </w:t>
      </w:r>
      <w:r w:rsidRPr="00CC02F5">
        <w:rPr>
          <w:rFonts w:eastAsia="Arial"/>
          <w:color w:val="F39800"/>
          <w:spacing w:val="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 xml:space="preserve">e  </w:t>
      </w:r>
      <w:r w:rsidRPr="00CC02F5">
        <w:rPr>
          <w:rFonts w:eastAsia="Arial"/>
          <w:color w:val="F39800"/>
          <w:spacing w:val="3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behandelin</w:t>
      </w:r>
      <w:r w:rsidRPr="00CC02F5">
        <w:rPr>
          <w:rFonts w:eastAsia="Arial"/>
          <w:color w:val="F39800"/>
          <w:w w:val="108"/>
          <w:sz w:val="18"/>
          <w:szCs w:val="18"/>
        </w:rPr>
        <w:t xml:space="preserve">g  </w:t>
      </w:r>
      <w:r w:rsidRPr="00CC02F5">
        <w:rPr>
          <w:rFonts w:eastAsia="Arial"/>
          <w:color w:val="F39800"/>
          <w:spacing w:val="18"/>
          <w:w w:val="10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va</w:t>
      </w:r>
      <w:r w:rsidRPr="00CC02F5">
        <w:rPr>
          <w:rFonts w:eastAsia="Arial"/>
          <w:color w:val="F39800"/>
          <w:sz w:val="18"/>
          <w:szCs w:val="18"/>
        </w:rPr>
        <w:t xml:space="preserve">n  </w:t>
      </w:r>
      <w:r w:rsidRPr="00CC02F5">
        <w:rPr>
          <w:rFonts w:eastAsia="Arial"/>
          <w:color w:val="F39800"/>
          <w:spacing w:val="4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 xml:space="preserve">n  </w:t>
      </w:r>
      <w:r w:rsidRPr="00CC02F5">
        <w:rPr>
          <w:rFonts w:eastAsia="Arial"/>
          <w:color w:val="F39800"/>
          <w:spacing w:val="3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5"/>
          <w:sz w:val="18"/>
          <w:szCs w:val="18"/>
        </w:rPr>
        <w:t xml:space="preserve">klacht, </w:t>
      </w:r>
      <w:r w:rsidRPr="00CC02F5">
        <w:rPr>
          <w:rFonts w:eastAsia="Arial"/>
          <w:color w:val="F39800"/>
          <w:spacing w:val="-2"/>
          <w:sz w:val="18"/>
          <w:szCs w:val="18"/>
        </w:rPr>
        <w:t>betaal</w:t>
      </w:r>
      <w:r w:rsidRPr="00CC02F5">
        <w:rPr>
          <w:rFonts w:eastAsia="Arial"/>
          <w:color w:val="F39800"/>
          <w:sz w:val="18"/>
          <w:szCs w:val="18"/>
        </w:rPr>
        <w:t xml:space="preserve">t   </w:t>
      </w:r>
      <w:r w:rsidRPr="00CC02F5">
        <w:rPr>
          <w:rFonts w:eastAsia="Arial"/>
          <w:color w:val="F39800"/>
          <w:spacing w:val="18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 xml:space="preserve">u  </w:t>
      </w:r>
      <w:r w:rsidRPr="00CC02F5">
        <w:rPr>
          <w:rFonts w:eastAsia="Arial"/>
          <w:color w:val="F39800"/>
          <w:spacing w:val="3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 xml:space="preserve">n  </w:t>
      </w:r>
      <w:r w:rsidRPr="00CC02F5">
        <w:rPr>
          <w:rFonts w:eastAsia="Arial"/>
          <w:color w:val="F39800"/>
          <w:spacing w:val="3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financiël</w:t>
      </w:r>
      <w:r w:rsidRPr="00CC02F5">
        <w:rPr>
          <w:rFonts w:eastAsia="Arial"/>
          <w:color w:val="F39800"/>
          <w:sz w:val="18"/>
          <w:szCs w:val="18"/>
        </w:rPr>
        <w:t xml:space="preserve">e   </w:t>
      </w:r>
      <w:r w:rsidRPr="00CC02F5">
        <w:rPr>
          <w:rFonts w:eastAsia="Arial"/>
          <w:color w:val="F39800"/>
          <w:spacing w:val="3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bijdrag</w:t>
      </w:r>
      <w:r w:rsidRPr="00CC02F5">
        <w:rPr>
          <w:rFonts w:eastAsia="Arial"/>
          <w:color w:val="F39800"/>
          <w:sz w:val="18"/>
          <w:szCs w:val="18"/>
        </w:rPr>
        <w:t xml:space="preserve">e   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van</w:t>
      </w:r>
    </w:p>
    <w:p w:rsidR="00BF1F33" w:rsidRPr="00CC02F5" w:rsidRDefault="00BF1F33" w:rsidP="00BF1F33">
      <w:pPr>
        <w:spacing w:before="1" w:after="0" w:line="278" w:lineRule="auto"/>
        <w:ind w:right="61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w w:val="134"/>
          <w:sz w:val="18"/>
          <w:szCs w:val="18"/>
        </w:rPr>
        <w:t>€</w:t>
      </w:r>
      <w:r w:rsidRPr="00CC02F5">
        <w:rPr>
          <w:rFonts w:eastAsia="Arial"/>
          <w:color w:val="F39800"/>
          <w:spacing w:val="-2"/>
          <w:w w:val="13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52,50</w:t>
      </w:r>
      <w:r w:rsidRPr="00CC02F5">
        <w:rPr>
          <w:rFonts w:eastAsia="Arial"/>
          <w:color w:val="F39800"/>
          <w:sz w:val="18"/>
          <w:szCs w:val="18"/>
        </w:rPr>
        <w:t>.</w:t>
      </w:r>
      <w:r w:rsidRPr="00CC02F5">
        <w:rPr>
          <w:rFonts w:eastAsia="Arial"/>
          <w:color w:val="F39800"/>
          <w:spacing w:val="2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Zodr</w:t>
      </w:r>
      <w:r w:rsidRPr="00CC02F5">
        <w:rPr>
          <w:rFonts w:eastAsia="Arial"/>
          <w:color w:val="F39800"/>
          <w:sz w:val="18"/>
          <w:szCs w:val="18"/>
        </w:rPr>
        <w:t xml:space="preserve">a 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he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4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bedra</w:t>
      </w:r>
      <w:r w:rsidRPr="00CC02F5">
        <w:rPr>
          <w:rFonts w:eastAsia="Arial"/>
          <w:color w:val="F39800"/>
          <w:sz w:val="18"/>
          <w:szCs w:val="18"/>
        </w:rPr>
        <w:t xml:space="preserve">g </w:t>
      </w:r>
      <w:r w:rsidRPr="00CC02F5">
        <w:rPr>
          <w:rFonts w:eastAsia="Arial"/>
          <w:color w:val="F39800"/>
          <w:spacing w:val="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i</w:t>
      </w:r>
      <w:r w:rsidRPr="00CC02F5">
        <w:rPr>
          <w:rFonts w:eastAsia="Arial"/>
          <w:color w:val="F39800"/>
          <w:sz w:val="18"/>
          <w:szCs w:val="18"/>
        </w:rPr>
        <w:t>s</w:t>
      </w:r>
      <w:r w:rsidRPr="00CC02F5">
        <w:rPr>
          <w:rFonts w:eastAsia="Arial"/>
          <w:color w:val="F39800"/>
          <w:spacing w:val="3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overgemaakt, </w:t>
      </w:r>
      <w:r w:rsidRPr="00CC02F5">
        <w:rPr>
          <w:rFonts w:eastAsia="Arial"/>
          <w:color w:val="F39800"/>
          <w:spacing w:val="-2"/>
          <w:sz w:val="18"/>
          <w:szCs w:val="18"/>
        </w:rPr>
        <w:t>word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3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</w:t>
      </w:r>
      <w:r w:rsidRPr="00CC02F5">
        <w:rPr>
          <w:rFonts w:eastAsia="Arial"/>
          <w:color w:val="F39800"/>
          <w:sz w:val="18"/>
          <w:szCs w:val="18"/>
        </w:rPr>
        <w:t xml:space="preserve">w </w:t>
      </w:r>
      <w:r w:rsidRPr="00CC02F5">
        <w:rPr>
          <w:rFonts w:eastAsia="Arial"/>
          <w:color w:val="F39800"/>
          <w:spacing w:val="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klach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i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4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behandelin</w:t>
      </w:r>
      <w:r w:rsidRPr="00CC02F5">
        <w:rPr>
          <w:rFonts w:eastAsia="Arial"/>
          <w:color w:val="F39800"/>
          <w:w w:val="108"/>
          <w:sz w:val="18"/>
          <w:szCs w:val="18"/>
        </w:rPr>
        <w:t>g</w:t>
      </w:r>
      <w:r w:rsidRPr="00CC02F5">
        <w:rPr>
          <w:rFonts w:eastAsia="Arial"/>
          <w:color w:val="F39800"/>
          <w:spacing w:val="27"/>
          <w:w w:val="10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 xml:space="preserve">genomen.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Geschillencommissi</w:t>
      </w:r>
      <w:r w:rsidRPr="00CC02F5">
        <w:rPr>
          <w:rFonts w:eastAsia="Arial"/>
          <w:color w:val="F39800"/>
          <w:w w:val="107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-2"/>
          <w:sz w:val="18"/>
          <w:szCs w:val="18"/>
        </w:rPr>
        <w:t>verzamel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4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2"/>
          <w:sz w:val="18"/>
          <w:szCs w:val="18"/>
        </w:rPr>
        <w:t xml:space="preserve">uw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standpunte</w:t>
      </w:r>
      <w:r w:rsidRPr="00CC02F5">
        <w:rPr>
          <w:rFonts w:eastAsia="Arial"/>
          <w:color w:val="F39800"/>
          <w:w w:val="107"/>
          <w:sz w:val="18"/>
          <w:szCs w:val="18"/>
        </w:rPr>
        <w:t>n</w:t>
      </w:r>
      <w:r w:rsidRPr="00CC02F5">
        <w:rPr>
          <w:rFonts w:eastAsia="Arial"/>
          <w:color w:val="F39800"/>
          <w:spacing w:val="23"/>
          <w:w w:val="107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maa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vraag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oo</w:t>
      </w:r>
      <w:r w:rsidRPr="00CC02F5">
        <w:rPr>
          <w:rFonts w:eastAsia="Arial"/>
          <w:color w:val="F39800"/>
          <w:sz w:val="18"/>
          <w:szCs w:val="18"/>
        </w:rPr>
        <w:t>k</w:t>
      </w:r>
      <w:r w:rsidRPr="00CC02F5">
        <w:rPr>
          <w:rFonts w:eastAsia="Arial"/>
          <w:color w:val="F39800"/>
          <w:spacing w:val="4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naa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4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3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me</w:t>
      </w:r>
      <w:r w:rsidRPr="00CC02F5">
        <w:rPr>
          <w:rFonts w:eastAsia="Arial"/>
          <w:color w:val="F39800"/>
          <w:sz w:val="18"/>
          <w:szCs w:val="18"/>
        </w:rPr>
        <w:t xml:space="preserve">- </w:t>
      </w:r>
      <w:proofErr w:type="spellStart"/>
      <w:r w:rsidRPr="00CC02F5">
        <w:rPr>
          <w:rFonts w:eastAsia="Arial"/>
          <w:color w:val="F39800"/>
          <w:spacing w:val="-2"/>
          <w:sz w:val="18"/>
          <w:szCs w:val="18"/>
        </w:rPr>
        <w:t>nin</w:t>
      </w:r>
      <w:r w:rsidRPr="00CC02F5">
        <w:rPr>
          <w:rFonts w:eastAsia="Arial"/>
          <w:color w:val="F39800"/>
          <w:sz w:val="18"/>
          <w:szCs w:val="18"/>
        </w:rPr>
        <w:t>g</w:t>
      </w:r>
      <w:proofErr w:type="spellEnd"/>
      <w:r w:rsidRPr="00CC02F5">
        <w:rPr>
          <w:rFonts w:eastAsia="Arial"/>
          <w:color w:val="F39800"/>
          <w:spacing w:val="3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va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onderneme</w:t>
      </w:r>
      <w:r w:rsidRPr="00CC02F5">
        <w:rPr>
          <w:rFonts w:eastAsia="Arial"/>
          <w:color w:val="F39800"/>
          <w:spacing w:val="-16"/>
          <w:w w:val="107"/>
          <w:sz w:val="18"/>
          <w:szCs w:val="18"/>
        </w:rPr>
        <w:t>r</w:t>
      </w:r>
      <w:r w:rsidRPr="00CC02F5">
        <w:rPr>
          <w:rFonts w:eastAsia="Arial"/>
          <w:color w:val="F39800"/>
          <w:w w:val="107"/>
          <w:sz w:val="18"/>
          <w:szCs w:val="18"/>
        </w:rPr>
        <w:t xml:space="preserve">. </w:t>
      </w:r>
      <w:r w:rsidRPr="00CC02F5">
        <w:rPr>
          <w:rFonts w:eastAsia="Arial"/>
          <w:color w:val="F39800"/>
          <w:spacing w:val="-2"/>
          <w:sz w:val="18"/>
          <w:szCs w:val="18"/>
        </w:rPr>
        <w:t>Beid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0"/>
          <w:sz w:val="18"/>
          <w:szCs w:val="18"/>
        </w:rPr>
        <w:t xml:space="preserve">partijen </w:t>
      </w:r>
      <w:r w:rsidRPr="00CC02F5">
        <w:rPr>
          <w:rFonts w:eastAsia="Arial"/>
          <w:color w:val="F39800"/>
          <w:spacing w:val="-2"/>
          <w:sz w:val="18"/>
          <w:szCs w:val="18"/>
        </w:rPr>
        <w:t>krijge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5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gelegenhei</w:t>
      </w:r>
      <w:r w:rsidRPr="00CC02F5">
        <w:rPr>
          <w:rFonts w:eastAsia="Arial"/>
          <w:color w:val="F39800"/>
          <w:w w:val="107"/>
          <w:sz w:val="18"/>
          <w:szCs w:val="18"/>
        </w:rPr>
        <w:t xml:space="preserve">d </w:t>
      </w:r>
      <w:r w:rsidRPr="00CC02F5">
        <w:rPr>
          <w:rFonts w:eastAsia="Arial"/>
          <w:color w:val="F39800"/>
          <w:spacing w:val="-2"/>
          <w:sz w:val="18"/>
          <w:szCs w:val="18"/>
        </w:rPr>
        <w:t>o</w:t>
      </w:r>
      <w:r w:rsidRPr="00CC02F5">
        <w:rPr>
          <w:rFonts w:eastAsia="Arial"/>
          <w:color w:val="F39800"/>
          <w:sz w:val="18"/>
          <w:szCs w:val="18"/>
        </w:rPr>
        <w:t>m</w:t>
      </w:r>
      <w:r w:rsidRPr="00CC02F5">
        <w:rPr>
          <w:rFonts w:eastAsia="Arial"/>
          <w:color w:val="F39800"/>
          <w:spacing w:val="3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t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reagere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9"/>
          <w:sz w:val="18"/>
          <w:szCs w:val="18"/>
        </w:rPr>
        <w:t xml:space="preserve">op </w:t>
      </w:r>
      <w:r w:rsidRPr="00CC02F5">
        <w:rPr>
          <w:rFonts w:eastAsia="Arial"/>
          <w:color w:val="F39800"/>
          <w:spacing w:val="-2"/>
          <w:sz w:val="18"/>
          <w:szCs w:val="18"/>
        </w:rPr>
        <w:t>elkaar</w:t>
      </w:r>
      <w:r w:rsidRPr="00CC02F5">
        <w:rPr>
          <w:rFonts w:eastAsia="Arial"/>
          <w:color w:val="F39800"/>
          <w:sz w:val="18"/>
          <w:szCs w:val="18"/>
        </w:rPr>
        <w:t>s</w:t>
      </w:r>
      <w:r w:rsidRPr="00CC02F5">
        <w:rPr>
          <w:rFonts w:eastAsia="Arial"/>
          <w:color w:val="F39800"/>
          <w:spacing w:val="4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standpunt</w:t>
      </w:r>
      <w:r w:rsidRPr="00CC02F5">
        <w:rPr>
          <w:rFonts w:eastAsia="Arial"/>
          <w:color w:val="F39800"/>
          <w:w w:val="108"/>
          <w:sz w:val="18"/>
          <w:szCs w:val="18"/>
        </w:rPr>
        <w:t>.</w:t>
      </w:r>
      <w:r w:rsidRPr="00CC02F5">
        <w:rPr>
          <w:rFonts w:eastAsia="Arial"/>
          <w:color w:val="F39800"/>
          <w:spacing w:val="26"/>
          <w:w w:val="108"/>
          <w:sz w:val="18"/>
          <w:szCs w:val="18"/>
        </w:rPr>
        <w:t xml:space="preserve"> </w:t>
      </w:r>
      <w:proofErr w:type="spellStart"/>
      <w:r w:rsidRPr="00CC02F5">
        <w:rPr>
          <w:rFonts w:eastAsia="Arial"/>
          <w:color w:val="F39800"/>
          <w:spacing w:val="-2"/>
          <w:sz w:val="18"/>
          <w:szCs w:val="18"/>
        </w:rPr>
        <w:t>Zonodi</w:t>
      </w:r>
      <w:r w:rsidRPr="00CC02F5">
        <w:rPr>
          <w:rFonts w:eastAsia="Arial"/>
          <w:color w:val="F39800"/>
          <w:sz w:val="18"/>
          <w:szCs w:val="18"/>
        </w:rPr>
        <w:t>g</w:t>
      </w:r>
      <w:proofErr w:type="spellEnd"/>
      <w:r w:rsidRPr="00CC02F5">
        <w:rPr>
          <w:rFonts w:eastAsia="Arial"/>
          <w:color w:val="F3980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word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3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oo</w:t>
      </w:r>
      <w:r w:rsidRPr="00CC02F5">
        <w:rPr>
          <w:rFonts w:eastAsia="Arial"/>
          <w:color w:val="F39800"/>
          <w:sz w:val="18"/>
          <w:szCs w:val="18"/>
        </w:rPr>
        <w:t>k</w:t>
      </w:r>
      <w:r w:rsidRPr="00CC02F5">
        <w:rPr>
          <w:rFonts w:eastAsia="Arial"/>
          <w:color w:val="F39800"/>
          <w:spacing w:val="4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3"/>
          <w:sz w:val="18"/>
          <w:szCs w:val="18"/>
        </w:rPr>
        <w:t xml:space="preserve">een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deskundigenrappor</w:t>
      </w:r>
      <w:r w:rsidRPr="00CC02F5">
        <w:rPr>
          <w:rFonts w:eastAsia="Arial"/>
          <w:color w:val="F39800"/>
          <w:w w:val="108"/>
          <w:sz w:val="18"/>
          <w:szCs w:val="18"/>
        </w:rPr>
        <w:t>t</w:t>
      </w:r>
      <w:r w:rsidRPr="00CC02F5">
        <w:rPr>
          <w:rFonts w:eastAsia="Arial"/>
          <w:color w:val="F39800"/>
          <w:spacing w:val="-5"/>
          <w:w w:val="10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>opgemaakt.</w:t>
      </w:r>
    </w:p>
    <w:p w:rsidR="00BF1F33" w:rsidRPr="00CC02F5" w:rsidRDefault="00BF1F33" w:rsidP="00BF1F33">
      <w:pPr>
        <w:spacing w:before="8" w:after="0" w:line="140" w:lineRule="exact"/>
        <w:rPr>
          <w:sz w:val="14"/>
          <w:szCs w:val="14"/>
        </w:rPr>
      </w:pPr>
    </w:p>
    <w:p w:rsidR="00BF1F33" w:rsidRPr="00CC02F5" w:rsidRDefault="00BF1F33" w:rsidP="00BF1F33">
      <w:pPr>
        <w:spacing w:after="0" w:line="240" w:lineRule="auto"/>
        <w:ind w:right="2786"/>
        <w:jc w:val="both"/>
        <w:rPr>
          <w:rFonts w:eastAsia="Arial"/>
          <w:sz w:val="28"/>
          <w:szCs w:val="28"/>
        </w:rPr>
      </w:pPr>
      <w:r w:rsidRPr="00CC02F5">
        <w:rPr>
          <w:rFonts w:eastAsia="Arial"/>
          <w:b/>
          <w:bCs/>
          <w:color w:val="747476"/>
          <w:spacing w:val="-3"/>
          <w:sz w:val="28"/>
          <w:szCs w:val="28"/>
        </w:rPr>
        <w:t>Sta</w:t>
      </w:r>
      <w:r w:rsidRPr="00CC02F5">
        <w:rPr>
          <w:rFonts w:eastAsia="Arial"/>
          <w:b/>
          <w:bCs/>
          <w:color w:val="747476"/>
          <w:sz w:val="28"/>
          <w:szCs w:val="28"/>
        </w:rPr>
        <w:t xml:space="preserve">p </w:t>
      </w:r>
      <w:r w:rsidRPr="00CC02F5">
        <w:rPr>
          <w:rFonts w:eastAsia="Arial"/>
          <w:b/>
          <w:bCs/>
          <w:color w:val="747476"/>
          <w:spacing w:val="5"/>
          <w:sz w:val="28"/>
          <w:szCs w:val="28"/>
        </w:rPr>
        <w:t xml:space="preserve"> </w:t>
      </w:r>
      <w:r w:rsidRPr="00CC02F5">
        <w:rPr>
          <w:rFonts w:eastAsia="Arial"/>
          <w:b/>
          <w:bCs/>
          <w:color w:val="747476"/>
          <w:w w:val="119"/>
          <w:sz w:val="28"/>
          <w:szCs w:val="28"/>
        </w:rPr>
        <w:t>6</w:t>
      </w:r>
    </w:p>
    <w:p w:rsidR="00BF1F33" w:rsidRPr="00CC02F5" w:rsidRDefault="00BF1F33" w:rsidP="00BF1F33">
      <w:pPr>
        <w:spacing w:before="12" w:after="0" w:line="278" w:lineRule="auto"/>
        <w:ind w:right="63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spacing w:val="-2"/>
          <w:sz w:val="18"/>
          <w:szCs w:val="18"/>
        </w:rPr>
        <w:t>Beid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2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partije</w:t>
      </w:r>
      <w:r w:rsidRPr="00CC02F5">
        <w:rPr>
          <w:rFonts w:eastAsia="Arial"/>
          <w:color w:val="F39800"/>
          <w:sz w:val="18"/>
          <w:szCs w:val="18"/>
        </w:rPr>
        <w:t xml:space="preserve">n </w:t>
      </w:r>
      <w:r w:rsidRPr="00CC02F5">
        <w:rPr>
          <w:rFonts w:eastAsia="Arial"/>
          <w:color w:val="F39800"/>
          <w:spacing w:val="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ontvange</w:t>
      </w:r>
      <w:r w:rsidRPr="00CC02F5">
        <w:rPr>
          <w:rFonts w:eastAsia="Arial"/>
          <w:color w:val="F39800"/>
          <w:w w:val="108"/>
          <w:sz w:val="18"/>
          <w:szCs w:val="18"/>
        </w:rPr>
        <w:t xml:space="preserve">n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2"/>
          <w:sz w:val="18"/>
          <w:szCs w:val="18"/>
        </w:rPr>
        <w:t xml:space="preserve">uitnodiging </w:t>
      </w:r>
      <w:r w:rsidRPr="00CC02F5">
        <w:rPr>
          <w:rFonts w:eastAsia="Arial"/>
          <w:color w:val="F39800"/>
          <w:spacing w:val="-2"/>
          <w:sz w:val="18"/>
          <w:szCs w:val="18"/>
        </w:rPr>
        <w:t>voo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2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ee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4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zittin</w:t>
      </w:r>
      <w:r w:rsidRPr="00CC02F5">
        <w:rPr>
          <w:rFonts w:eastAsia="Arial"/>
          <w:color w:val="F39800"/>
          <w:sz w:val="18"/>
          <w:szCs w:val="18"/>
        </w:rPr>
        <w:t xml:space="preserve">g </w:t>
      </w:r>
      <w:r w:rsidRPr="00CC02F5">
        <w:rPr>
          <w:rFonts w:eastAsia="Arial"/>
          <w:color w:val="F39800"/>
          <w:spacing w:val="3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wannee</w:t>
      </w:r>
      <w:r w:rsidRPr="00CC02F5">
        <w:rPr>
          <w:rFonts w:eastAsia="Arial"/>
          <w:color w:val="F39800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3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</w:t>
      </w:r>
      <w:r w:rsidRPr="00CC02F5">
        <w:rPr>
          <w:rFonts w:eastAsia="Arial"/>
          <w:color w:val="F39800"/>
          <w:sz w:val="18"/>
          <w:szCs w:val="18"/>
        </w:rPr>
        <w:t xml:space="preserve">w </w:t>
      </w:r>
      <w:r w:rsidRPr="00CC02F5">
        <w:rPr>
          <w:rFonts w:eastAsia="Arial"/>
          <w:color w:val="F39800"/>
          <w:spacing w:val="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geschi</w:t>
      </w:r>
      <w:r w:rsidRPr="00CC02F5">
        <w:rPr>
          <w:rFonts w:eastAsia="Arial"/>
          <w:color w:val="F39800"/>
          <w:sz w:val="18"/>
          <w:szCs w:val="18"/>
        </w:rPr>
        <w:t xml:space="preserve">l </w:t>
      </w:r>
      <w:r w:rsidRPr="00CC02F5">
        <w:rPr>
          <w:rFonts w:eastAsia="Arial"/>
          <w:color w:val="F39800"/>
          <w:spacing w:val="2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1"/>
          <w:sz w:val="18"/>
          <w:szCs w:val="18"/>
        </w:rPr>
        <w:t xml:space="preserve">door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Geschillencommissi</w:t>
      </w:r>
      <w:r w:rsidRPr="00CC02F5">
        <w:rPr>
          <w:rFonts w:eastAsia="Arial"/>
          <w:color w:val="F39800"/>
          <w:w w:val="107"/>
          <w:sz w:val="18"/>
          <w:szCs w:val="18"/>
        </w:rPr>
        <w:t xml:space="preserve">e </w:t>
      </w:r>
      <w:r w:rsidRPr="00CC02F5">
        <w:rPr>
          <w:rFonts w:eastAsia="Arial"/>
          <w:color w:val="F39800"/>
          <w:spacing w:val="-2"/>
          <w:sz w:val="18"/>
          <w:szCs w:val="18"/>
        </w:rPr>
        <w:t>word</w:t>
      </w:r>
      <w:r w:rsidRPr="00CC02F5">
        <w:rPr>
          <w:rFonts w:eastAsia="Arial"/>
          <w:color w:val="F39800"/>
          <w:sz w:val="18"/>
          <w:szCs w:val="18"/>
        </w:rPr>
        <w:t xml:space="preserve">t </w:t>
      </w:r>
      <w:r w:rsidRPr="00CC02F5">
        <w:rPr>
          <w:rFonts w:eastAsia="Arial"/>
          <w:color w:val="F39800"/>
          <w:spacing w:val="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6"/>
          <w:sz w:val="18"/>
          <w:szCs w:val="18"/>
        </w:rPr>
        <w:t xml:space="preserve">behandeld. </w:t>
      </w:r>
      <w:r w:rsidRPr="00CC02F5">
        <w:rPr>
          <w:rFonts w:eastAsia="Arial"/>
          <w:color w:val="F39800"/>
          <w:spacing w:val="-15"/>
          <w:sz w:val="18"/>
          <w:szCs w:val="18"/>
        </w:rPr>
        <w:t>T</w:t>
      </w:r>
      <w:r w:rsidRPr="00CC02F5">
        <w:rPr>
          <w:rFonts w:eastAsia="Arial"/>
          <w:color w:val="F39800"/>
          <w:spacing w:val="-2"/>
          <w:sz w:val="18"/>
          <w:szCs w:val="18"/>
        </w:rPr>
        <w:t>ijden</w:t>
      </w:r>
      <w:r w:rsidRPr="00CC02F5">
        <w:rPr>
          <w:rFonts w:eastAsia="Arial"/>
          <w:color w:val="F39800"/>
          <w:sz w:val="18"/>
          <w:szCs w:val="18"/>
        </w:rPr>
        <w:t>s</w:t>
      </w:r>
      <w:r w:rsidRPr="00CC02F5">
        <w:rPr>
          <w:rFonts w:eastAsia="Arial"/>
          <w:color w:val="F39800"/>
          <w:spacing w:val="2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dez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-1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zittin</w:t>
      </w:r>
      <w:r w:rsidRPr="00CC02F5">
        <w:rPr>
          <w:rFonts w:eastAsia="Arial"/>
          <w:color w:val="F39800"/>
          <w:sz w:val="18"/>
          <w:szCs w:val="18"/>
        </w:rPr>
        <w:t>g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kunne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26"/>
          <w:sz w:val="18"/>
          <w:szCs w:val="18"/>
        </w:rPr>
        <w:t xml:space="preserve"> </w:t>
      </w:r>
      <w:r w:rsidRPr="00CC02F5">
        <w:rPr>
          <w:rFonts w:eastAsia="Arial"/>
          <w:color w:val="F39800"/>
          <w:sz w:val="18"/>
          <w:szCs w:val="18"/>
        </w:rPr>
        <w:t xml:space="preserve">u </w:t>
      </w:r>
      <w:r w:rsidRPr="00CC02F5">
        <w:rPr>
          <w:rFonts w:eastAsia="Arial"/>
          <w:color w:val="F39800"/>
          <w:spacing w:val="-2"/>
          <w:sz w:val="18"/>
          <w:szCs w:val="18"/>
        </w:rPr>
        <w:t>e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-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-1"/>
          <w:sz w:val="18"/>
          <w:szCs w:val="18"/>
        </w:rPr>
        <w:t xml:space="preserve"> </w:t>
      </w:r>
      <w:proofErr w:type="spellStart"/>
      <w:r w:rsidRPr="00CC02F5">
        <w:rPr>
          <w:rFonts w:eastAsia="Arial"/>
          <w:color w:val="F39800"/>
          <w:spacing w:val="-2"/>
          <w:w w:val="107"/>
          <w:sz w:val="18"/>
          <w:szCs w:val="18"/>
        </w:rPr>
        <w:t>onderne</w:t>
      </w:r>
      <w:proofErr w:type="spellEnd"/>
      <w:r w:rsidRPr="00CC02F5">
        <w:rPr>
          <w:rFonts w:eastAsia="Arial"/>
          <w:color w:val="F39800"/>
          <w:sz w:val="18"/>
          <w:szCs w:val="18"/>
        </w:rPr>
        <w:t xml:space="preserve">- </w:t>
      </w:r>
      <w:proofErr w:type="spellStart"/>
      <w:r w:rsidRPr="00CC02F5">
        <w:rPr>
          <w:rFonts w:eastAsia="Arial"/>
          <w:color w:val="F39800"/>
          <w:spacing w:val="-2"/>
          <w:sz w:val="18"/>
          <w:szCs w:val="18"/>
        </w:rPr>
        <w:t>me</w:t>
      </w:r>
      <w:r w:rsidRPr="00CC02F5">
        <w:rPr>
          <w:rFonts w:eastAsia="Arial"/>
          <w:color w:val="F39800"/>
          <w:sz w:val="18"/>
          <w:szCs w:val="18"/>
        </w:rPr>
        <w:t>r</w:t>
      </w:r>
      <w:proofErr w:type="spellEnd"/>
      <w:r w:rsidRPr="00CC02F5">
        <w:rPr>
          <w:rFonts w:eastAsia="Arial"/>
          <w:color w:val="F39800"/>
          <w:spacing w:val="2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he</w:t>
      </w:r>
      <w:r w:rsidRPr="00CC02F5">
        <w:rPr>
          <w:rFonts w:eastAsia="Arial"/>
          <w:color w:val="F39800"/>
          <w:sz w:val="18"/>
          <w:szCs w:val="18"/>
        </w:rPr>
        <w:t>t</w:t>
      </w:r>
      <w:r w:rsidRPr="00CC02F5">
        <w:rPr>
          <w:rFonts w:eastAsia="Arial"/>
          <w:color w:val="F39800"/>
          <w:spacing w:val="1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geschi</w:t>
      </w:r>
      <w:r w:rsidRPr="00CC02F5">
        <w:rPr>
          <w:rFonts w:eastAsia="Arial"/>
          <w:color w:val="F39800"/>
          <w:sz w:val="18"/>
          <w:szCs w:val="18"/>
        </w:rPr>
        <w:t>l</w:t>
      </w:r>
      <w:r w:rsidRPr="00CC02F5">
        <w:rPr>
          <w:rFonts w:eastAsia="Arial"/>
          <w:color w:val="F39800"/>
          <w:spacing w:val="3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0"/>
          <w:sz w:val="18"/>
          <w:szCs w:val="18"/>
        </w:rPr>
        <w:t>mondelin</w:t>
      </w:r>
      <w:r w:rsidRPr="00CC02F5">
        <w:rPr>
          <w:rFonts w:eastAsia="Arial"/>
          <w:color w:val="F39800"/>
          <w:w w:val="110"/>
          <w:sz w:val="18"/>
          <w:szCs w:val="18"/>
        </w:rPr>
        <w:t>g</w:t>
      </w:r>
      <w:r w:rsidRPr="00CC02F5">
        <w:rPr>
          <w:rFonts w:eastAsia="Arial"/>
          <w:color w:val="F39800"/>
          <w:spacing w:val="-7"/>
          <w:w w:val="1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toelichten.</w:t>
      </w:r>
    </w:p>
    <w:p w:rsidR="00BF1F33" w:rsidRPr="00CC02F5" w:rsidRDefault="00BF1F33" w:rsidP="00BF1F33">
      <w:pPr>
        <w:spacing w:before="7" w:after="0" w:line="140" w:lineRule="exact"/>
        <w:rPr>
          <w:sz w:val="14"/>
          <w:szCs w:val="14"/>
        </w:rPr>
      </w:pPr>
    </w:p>
    <w:p w:rsidR="00BF1F33" w:rsidRPr="00CC02F5" w:rsidRDefault="00BF1F33" w:rsidP="00BF1F33">
      <w:pPr>
        <w:spacing w:after="0" w:line="240" w:lineRule="auto"/>
        <w:ind w:right="2786"/>
        <w:jc w:val="both"/>
        <w:rPr>
          <w:rFonts w:eastAsia="Arial"/>
          <w:sz w:val="28"/>
          <w:szCs w:val="28"/>
        </w:rPr>
      </w:pPr>
      <w:r w:rsidRPr="00CC02F5">
        <w:rPr>
          <w:rFonts w:eastAsia="Arial"/>
          <w:b/>
          <w:bCs/>
          <w:color w:val="747476"/>
          <w:spacing w:val="-3"/>
          <w:sz w:val="28"/>
          <w:szCs w:val="28"/>
        </w:rPr>
        <w:t>Sta</w:t>
      </w:r>
      <w:r w:rsidRPr="00CC02F5">
        <w:rPr>
          <w:rFonts w:eastAsia="Arial"/>
          <w:b/>
          <w:bCs/>
          <w:color w:val="747476"/>
          <w:sz w:val="28"/>
          <w:szCs w:val="28"/>
        </w:rPr>
        <w:t xml:space="preserve">p </w:t>
      </w:r>
      <w:r w:rsidRPr="00CC02F5">
        <w:rPr>
          <w:rFonts w:eastAsia="Arial"/>
          <w:b/>
          <w:bCs/>
          <w:color w:val="747476"/>
          <w:spacing w:val="5"/>
          <w:sz w:val="28"/>
          <w:szCs w:val="28"/>
        </w:rPr>
        <w:t xml:space="preserve"> </w:t>
      </w:r>
      <w:r w:rsidRPr="00CC02F5">
        <w:rPr>
          <w:rFonts w:eastAsia="Arial"/>
          <w:b/>
          <w:bCs/>
          <w:color w:val="747476"/>
          <w:w w:val="119"/>
          <w:sz w:val="28"/>
          <w:szCs w:val="28"/>
        </w:rPr>
        <w:t>7</w:t>
      </w:r>
    </w:p>
    <w:p w:rsidR="00BF1F33" w:rsidRPr="00CC02F5" w:rsidRDefault="00BF1F33" w:rsidP="00BF1F33">
      <w:pPr>
        <w:spacing w:before="12" w:after="0" w:line="278" w:lineRule="auto"/>
        <w:ind w:right="63"/>
        <w:jc w:val="both"/>
        <w:rPr>
          <w:rFonts w:eastAsia="Arial"/>
          <w:sz w:val="18"/>
          <w:szCs w:val="18"/>
        </w:rPr>
      </w:pPr>
      <w:r w:rsidRPr="00CC02F5">
        <w:rPr>
          <w:rFonts w:eastAsia="Arial"/>
          <w:color w:val="F39800"/>
          <w:spacing w:val="-2"/>
          <w:sz w:val="18"/>
          <w:szCs w:val="18"/>
        </w:rPr>
        <w:t>Ongevee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4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éé</w:t>
      </w:r>
      <w:r w:rsidRPr="00CC02F5">
        <w:rPr>
          <w:rFonts w:eastAsia="Arial"/>
          <w:color w:val="F39800"/>
          <w:sz w:val="18"/>
          <w:szCs w:val="18"/>
        </w:rPr>
        <w:t>n</w:t>
      </w:r>
      <w:r w:rsidRPr="00CC02F5">
        <w:rPr>
          <w:rFonts w:eastAsia="Arial"/>
          <w:color w:val="F39800"/>
          <w:spacing w:val="1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maan</w:t>
      </w:r>
      <w:r w:rsidRPr="00CC02F5">
        <w:rPr>
          <w:rFonts w:eastAsia="Arial"/>
          <w:color w:val="F39800"/>
          <w:sz w:val="18"/>
          <w:szCs w:val="18"/>
        </w:rPr>
        <w:t>d</w:t>
      </w:r>
      <w:r w:rsidRPr="00CC02F5">
        <w:rPr>
          <w:rFonts w:eastAsia="Arial"/>
          <w:color w:val="F39800"/>
          <w:spacing w:val="40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n</w:t>
      </w:r>
      <w:r w:rsidRPr="00CC02F5">
        <w:rPr>
          <w:rFonts w:eastAsia="Arial"/>
          <w:color w:val="F39800"/>
          <w:sz w:val="18"/>
          <w:szCs w:val="18"/>
        </w:rPr>
        <w:t>a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zittin</w:t>
      </w:r>
      <w:r w:rsidRPr="00CC02F5">
        <w:rPr>
          <w:rFonts w:eastAsia="Arial"/>
          <w:color w:val="F39800"/>
          <w:sz w:val="18"/>
          <w:szCs w:val="18"/>
        </w:rPr>
        <w:t>g</w:t>
      </w:r>
      <w:r w:rsidRPr="00CC02F5">
        <w:rPr>
          <w:rFonts w:eastAsia="Arial"/>
          <w:color w:val="F39800"/>
          <w:spacing w:val="4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10"/>
          <w:sz w:val="18"/>
          <w:szCs w:val="18"/>
        </w:rPr>
        <w:t xml:space="preserve">ontvangt </w:t>
      </w:r>
      <w:r w:rsidRPr="00CC02F5">
        <w:rPr>
          <w:rFonts w:eastAsia="Arial"/>
          <w:color w:val="F39800"/>
          <w:sz w:val="18"/>
          <w:szCs w:val="18"/>
        </w:rPr>
        <w:t>u</w:t>
      </w:r>
      <w:r w:rsidRPr="00CC02F5">
        <w:rPr>
          <w:rFonts w:eastAsia="Arial"/>
          <w:color w:val="F39800"/>
          <w:spacing w:val="12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11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uitspraak</w:t>
      </w:r>
      <w:r w:rsidRPr="00CC02F5">
        <w:rPr>
          <w:rFonts w:eastAsia="Arial"/>
          <w:color w:val="F39800"/>
          <w:sz w:val="18"/>
          <w:szCs w:val="18"/>
        </w:rPr>
        <w:t>.</w:t>
      </w:r>
      <w:r w:rsidRPr="00CC02F5">
        <w:rPr>
          <w:rFonts w:eastAsia="Arial"/>
          <w:color w:val="F39800"/>
          <w:spacing w:val="49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onderneme</w:t>
      </w:r>
      <w:r w:rsidRPr="00CC02F5">
        <w:rPr>
          <w:rFonts w:eastAsia="Arial"/>
          <w:color w:val="F39800"/>
          <w:w w:val="108"/>
          <w:sz w:val="18"/>
          <w:szCs w:val="18"/>
        </w:rPr>
        <w:t xml:space="preserve">r </w:t>
      </w:r>
      <w:r w:rsidRPr="00CC02F5">
        <w:rPr>
          <w:rFonts w:eastAsia="Arial"/>
          <w:color w:val="F39800"/>
          <w:spacing w:val="-2"/>
          <w:w w:val="110"/>
          <w:sz w:val="18"/>
          <w:szCs w:val="18"/>
        </w:rPr>
        <w:t xml:space="preserve">ontvangt </w:t>
      </w:r>
      <w:r w:rsidRPr="00CC02F5">
        <w:rPr>
          <w:rFonts w:eastAsia="Arial"/>
          <w:color w:val="F39800"/>
          <w:spacing w:val="-2"/>
          <w:sz w:val="18"/>
          <w:szCs w:val="18"/>
        </w:rPr>
        <w:t>hetzelfd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3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bericht</w:t>
      </w:r>
      <w:r w:rsidRPr="00CC02F5">
        <w:rPr>
          <w:rFonts w:eastAsia="Arial"/>
          <w:color w:val="F39800"/>
          <w:sz w:val="18"/>
          <w:szCs w:val="18"/>
        </w:rPr>
        <w:t>.</w:t>
      </w:r>
      <w:r w:rsidRPr="00CC02F5">
        <w:rPr>
          <w:rFonts w:eastAsia="Arial"/>
          <w:color w:val="F39800"/>
          <w:spacing w:val="46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Dez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-1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uitspraa</w:t>
      </w:r>
      <w:r w:rsidRPr="00CC02F5">
        <w:rPr>
          <w:rFonts w:eastAsia="Arial"/>
          <w:color w:val="F39800"/>
          <w:sz w:val="18"/>
          <w:szCs w:val="18"/>
        </w:rPr>
        <w:t>k</w:t>
      </w:r>
      <w:r w:rsidRPr="00CC02F5">
        <w:rPr>
          <w:rFonts w:eastAsia="Arial"/>
          <w:color w:val="F39800"/>
          <w:spacing w:val="43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i</w:t>
      </w:r>
      <w:r w:rsidRPr="00CC02F5">
        <w:rPr>
          <w:rFonts w:eastAsia="Arial"/>
          <w:color w:val="F39800"/>
          <w:sz w:val="18"/>
          <w:szCs w:val="18"/>
        </w:rPr>
        <w:t>s</w:t>
      </w:r>
      <w:r w:rsidRPr="00CC02F5">
        <w:rPr>
          <w:rFonts w:eastAsia="Arial"/>
          <w:color w:val="F39800"/>
          <w:spacing w:val="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voo</w:t>
      </w:r>
      <w:r w:rsidRPr="00CC02F5">
        <w:rPr>
          <w:rFonts w:eastAsia="Arial"/>
          <w:color w:val="F39800"/>
          <w:sz w:val="18"/>
          <w:szCs w:val="18"/>
        </w:rPr>
        <w:t>r</w:t>
      </w:r>
      <w:r w:rsidRPr="00CC02F5">
        <w:rPr>
          <w:rFonts w:eastAsia="Arial"/>
          <w:color w:val="F39800"/>
          <w:spacing w:val="38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bei</w:t>
      </w:r>
      <w:r w:rsidRPr="00CC02F5">
        <w:rPr>
          <w:rFonts w:eastAsia="Arial"/>
          <w:color w:val="F39800"/>
          <w:sz w:val="18"/>
          <w:szCs w:val="18"/>
        </w:rPr>
        <w:t xml:space="preserve">- </w:t>
      </w:r>
      <w:r w:rsidRPr="00CC02F5">
        <w:rPr>
          <w:rFonts w:eastAsia="Arial"/>
          <w:color w:val="F39800"/>
          <w:spacing w:val="-2"/>
          <w:sz w:val="18"/>
          <w:szCs w:val="18"/>
        </w:rPr>
        <w:t>d</w:t>
      </w:r>
      <w:r w:rsidRPr="00CC02F5">
        <w:rPr>
          <w:rFonts w:eastAsia="Arial"/>
          <w:color w:val="F39800"/>
          <w:sz w:val="18"/>
          <w:szCs w:val="18"/>
        </w:rPr>
        <w:t>e</w:t>
      </w:r>
      <w:r w:rsidRPr="00CC02F5">
        <w:rPr>
          <w:rFonts w:eastAsia="Arial"/>
          <w:color w:val="F39800"/>
          <w:spacing w:val="4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sz w:val="18"/>
          <w:szCs w:val="18"/>
        </w:rPr>
        <w:t>partije</w:t>
      </w:r>
      <w:r w:rsidRPr="00CC02F5">
        <w:rPr>
          <w:rFonts w:eastAsia="Arial"/>
          <w:color w:val="F39800"/>
          <w:sz w:val="18"/>
          <w:szCs w:val="18"/>
        </w:rPr>
        <w:t xml:space="preserve">n </w:t>
      </w:r>
      <w:r w:rsidRPr="00CC02F5">
        <w:rPr>
          <w:rFonts w:eastAsia="Arial"/>
          <w:color w:val="F39800"/>
          <w:spacing w:val="5"/>
          <w:sz w:val="18"/>
          <w:szCs w:val="18"/>
        </w:rPr>
        <w:t xml:space="preserve"> </w:t>
      </w:r>
      <w:r w:rsidRPr="00CC02F5">
        <w:rPr>
          <w:rFonts w:eastAsia="Arial"/>
          <w:color w:val="F39800"/>
          <w:spacing w:val="-2"/>
          <w:w w:val="108"/>
          <w:sz w:val="18"/>
          <w:szCs w:val="18"/>
        </w:rPr>
        <w:t>bindend.</w:t>
      </w:r>
    </w:p>
    <w:p w:rsidR="00A34A93" w:rsidRPr="00A34A93" w:rsidRDefault="00A34A93" w:rsidP="00BF1F33">
      <w:pPr>
        <w:spacing w:after="0" w:line="240" w:lineRule="auto"/>
        <w:ind w:left="-709" w:right="-740"/>
        <w:rPr>
          <w:rFonts w:asciiTheme="minorHAnsi" w:hAnsiTheme="minorHAnsi" w:cs="Helvetica"/>
        </w:rPr>
      </w:pPr>
    </w:p>
    <w:sectPr w:rsidR="00A34A93" w:rsidRPr="00A34A93">
      <w:type w:val="continuous"/>
      <w:pgSz w:w="16840" w:h="11920" w:orient="landscape"/>
      <w:pgMar w:top="460" w:right="340" w:bottom="280" w:left="1740" w:header="708" w:footer="708" w:gutter="0"/>
      <w:cols w:num="3" w:space="708" w:equalWidth="0">
        <w:col w:w="3420" w:space="1927"/>
        <w:col w:w="3686" w:space="1927"/>
        <w:col w:w="38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27B" w:rsidRDefault="006F427B" w:rsidP="006F427B">
      <w:pPr>
        <w:spacing w:after="0" w:line="240" w:lineRule="auto"/>
      </w:pPr>
      <w:r>
        <w:separator/>
      </w:r>
    </w:p>
  </w:endnote>
  <w:endnote w:type="continuationSeparator" w:id="0">
    <w:p w:rsidR="006F427B" w:rsidRDefault="006F427B" w:rsidP="006F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AEA" w:rsidRPr="006A3AEA" w:rsidRDefault="00295A18">
    <w:pPr>
      <w:pStyle w:val="Voettekst"/>
      <w:rPr>
        <w:rFonts w:asciiTheme="minorHAnsi" w:hAnsiTheme="minorHAnsi"/>
        <w:sz w:val="18"/>
        <w:szCs w:val="18"/>
        <w:lang w:val="en-US"/>
      </w:rPr>
    </w:pPr>
    <w:r>
      <w:rPr>
        <w:rFonts w:asciiTheme="minorHAnsi" w:hAnsiTheme="minorHAnsi"/>
        <w:sz w:val="18"/>
        <w:szCs w:val="18"/>
        <w:lang w:val="en-US"/>
      </w:rPr>
      <w:t xml:space="preserve">2015 </w:t>
    </w:r>
    <w:proofErr w:type="spellStart"/>
    <w:r w:rsidR="006A3AEA">
      <w:rPr>
        <w:rFonts w:asciiTheme="minorHAnsi" w:hAnsiTheme="minorHAnsi"/>
        <w:sz w:val="18"/>
        <w:szCs w:val="18"/>
        <w:lang w:val="en-US"/>
      </w:rPr>
      <w:t>Hulpdocument</w:t>
    </w:r>
    <w:r>
      <w:rPr>
        <w:rFonts w:asciiTheme="minorHAnsi" w:hAnsiTheme="minorHAnsi"/>
        <w:sz w:val="18"/>
        <w:szCs w:val="18"/>
        <w:lang w:val="en-US"/>
      </w:rPr>
      <w:t>en</w:t>
    </w:r>
    <w:proofErr w:type="spellEnd"/>
    <w:r w:rsidR="006A3AEA">
      <w:rPr>
        <w:rFonts w:asciiTheme="minorHAnsi" w:hAnsiTheme="minorHAnsi"/>
        <w:sz w:val="18"/>
        <w:szCs w:val="18"/>
        <w:lang w:val="en-US"/>
      </w:rPr>
      <w:t xml:space="preserve"> </w:t>
    </w:r>
    <w:proofErr w:type="spellStart"/>
    <w:r w:rsidR="006A3AEA">
      <w:rPr>
        <w:rFonts w:asciiTheme="minorHAnsi" w:hAnsiTheme="minorHAnsi"/>
        <w:sz w:val="18"/>
        <w:szCs w:val="18"/>
        <w:lang w:val="en-US"/>
      </w:rPr>
      <w:t>Erkenningsregeling</w:t>
    </w:r>
    <w:proofErr w:type="spellEnd"/>
    <w:r w:rsidR="006A3AEA">
      <w:rPr>
        <w:rFonts w:asciiTheme="minorHAnsi" w:hAnsiTheme="minorHAnsi"/>
        <w:sz w:val="18"/>
        <w:szCs w:val="18"/>
        <w:lang w:val="en-US"/>
      </w:rPr>
      <w:t xml:space="preserve"> ANKO </w:t>
    </w:r>
    <w:proofErr w:type="spellStart"/>
    <w:r w:rsidR="006A3AEA">
      <w:rPr>
        <w:rFonts w:asciiTheme="minorHAnsi" w:hAnsiTheme="minorHAnsi"/>
        <w:sz w:val="18"/>
        <w:szCs w:val="18"/>
        <w:lang w:val="en-US"/>
      </w:rPr>
      <w:t>Haarwerk</w:t>
    </w:r>
    <w:proofErr w:type="spellEnd"/>
    <w:r w:rsidR="006A3AEA">
      <w:rPr>
        <w:rFonts w:asciiTheme="minorHAnsi" w:hAnsiTheme="minorHAnsi"/>
        <w:sz w:val="18"/>
        <w:szCs w:val="18"/>
        <w:lang w:val="en-US"/>
      </w:rPr>
      <w:t xml:space="preserve"> Specialist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27B" w:rsidRDefault="006F427B" w:rsidP="006F427B">
      <w:pPr>
        <w:spacing w:after="0" w:line="240" w:lineRule="auto"/>
      </w:pPr>
      <w:r>
        <w:separator/>
      </w:r>
    </w:p>
  </w:footnote>
  <w:footnote w:type="continuationSeparator" w:id="0">
    <w:p w:rsidR="006F427B" w:rsidRDefault="006F427B" w:rsidP="006F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27B" w:rsidRPr="006F427B" w:rsidRDefault="006F427B">
    <w:pPr>
      <w:pStyle w:val="Koptekst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rFonts w:asciiTheme="minorHAnsi" w:hAnsiTheme="minorHAnsi"/>
        <w:b/>
        <w:noProof/>
        <w:sz w:val="40"/>
        <w:szCs w:val="40"/>
        <w:lang w:eastAsia="nl-NL"/>
      </w:rPr>
      <w:drawing>
        <wp:inline distT="0" distB="0" distL="0" distR="0" wp14:anchorId="63B61DEB" wp14:editId="5CA6A765">
          <wp:extent cx="972000" cy="954000"/>
          <wp:effectExtent l="0" t="0" r="0" b="0"/>
          <wp:docPr id="108" name="Afbeelding 108" descr="K:\Beleid\Haarwerken\Logo en communicatie\Logo AHS\2014\Logo ANKO Haarwerk Speciali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leid\Haarwerken\Logo en communicatie\Logo AHS\2014\Logo ANKO Haarwerk Specialis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92410"/>
    <w:multiLevelType w:val="hybridMultilevel"/>
    <w:tmpl w:val="6FBE2A48"/>
    <w:lvl w:ilvl="0" w:tplc="CEA4EC40">
      <w:start w:val="1"/>
      <w:numFmt w:val="bullet"/>
      <w:lvlText w:val="0"/>
      <w:lvlJc w:val="left"/>
      <w:pPr>
        <w:ind w:left="360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C45105"/>
    <w:multiLevelType w:val="hybridMultilevel"/>
    <w:tmpl w:val="D07232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CA0104"/>
    <w:multiLevelType w:val="hybridMultilevel"/>
    <w:tmpl w:val="5B08B61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910EAC"/>
    <w:multiLevelType w:val="hybridMultilevel"/>
    <w:tmpl w:val="058E83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42724D"/>
    <w:multiLevelType w:val="hybridMultilevel"/>
    <w:tmpl w:val="7EE6BA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3138F5"/>
    <w:multiLevelType w:val="hybridMultilevel"/>
    <w:tmpl w:val="98322ED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6212F5"/>
    <w:multiLevelType w:val="hybridMultilevel"/>
    <w:tmpl w:val="DF66DB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C56"/>
    <w:rsid w:val="0011507E"/>
    <w:rsid w:val="00282DBA"/>
    <w:rsid w:val="00295A18"/>
    <w:rsid w:val="00297CE9"/>
    <w:rsid w:val="002B7C02"/>
    <w:rsid w:val="002C6E2C"/>
    <w:rsid w:val="00357B2C"/>
    <w:rsid w:val="00442C56"/>
    <w:rsid w:val="005B0B92"/>
    <w:rsid w:val="0068650F"/>
    <w:rsid w:val="006A3AEA"/>
    <w:rsid w:val="006F427B"/>
    <w:rsid w:val="00717BDA"/>
    <w:rsid w:val="00837332"/>
    <w:rsid w:val="008D36B8"/>
    <w:rsid w:val="00904897"/>
    <w:rsid w:val="009318B6"/>
    <w:rsid w:val="00982D99"/>
    <w:rsid w:val="00A218D5"/>
    <w:rsid w:val="00A2272E"/>
    <w:rsid w:val="00A34A93"/>
    <w:rsid w:val="00AC5D25"/>
    <w:rsid w:val="00BF1F33"/>
    <w:rsid w:val="00C142E5"/>
    <w:rsid w:val="00C957CE"/>
    <w:rsid w:val="00E12D99"/>
    <w:rsid w:val="00E83269"/>
    <w:rsid w:val="00EA2204"/>
    <w:rsid w:val="00F44ABB"/>
    <w:rsid w:val="00F9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42C56"/>
    <w:pPr>
      <w:spacing w:after="0"/>
      <w:ind w:left="720"/>
      <w:contextualSpacing/>
    </w:pPr>
    <w:rPr>
      <w:rFonts w:ascii="Futura Md BT" w:eastAsia="Calibri" w:hAnsi="Futura Md BT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6F4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427B"/>
  </w:style>
  <w:style w:type="paragraph" w:styleId="Voettekst">
    <w:name w:val="footer"/>
    <w:basedOn w:val="Standaard"/>
    <w:link w:val="VoettekstChar"/>
    <w:uiPriority w:val="99"/>
    <w:unhideWhenUsed/>
    <w:rsid w:val="006F4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427B"/>
  </w:style>
  <w:style w:type="paragraph" w:styleId="Ballontekst">
    <w:name w:val="Balloon Text"/>
    <w:basedOn w:val="Standaard"/>
    <w:link w:val="BallontekstChar"/>
    <w:uiPriority w:val="99"/>
    <w:semiHidden/>
    <w:unhideWhenUsed/>
    <w:rsid w:val="006F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427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9048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42C56"/>
    <w:pPr>
      <w:spacing w:after="0"/>
      <w:ind w:left="720"/>
      <w:contextualSpacing/>
    </w:pPr>
    <w:rPr>
      <w:rFonts w:ascii="Futura Md BT" w:eastAsia="Calibri" w:hAnsi="Futura Md BT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6F4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427B"/>
  </w:style>
  <w:style w:type="paragraph" w:styleId="Voettekst">
    <w:name w:val="footer"/>
    <w:basedOn w:val="Standaard"/>
    <w:link w:val="VoettekstChar"/>
    <w:uiPriority w:val="99"/>
    <w:unhideWhenUsed/>
    <w:rsid w:val="006F4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427B"/>
  </w:style>
  <w:style w:type="paragraph" w:styleId="Ballontekst">
    <w:name w:val="Balloon Text"/>
    <w:basedOn w:val="Standaard"/>
    <w:link w:val="BallontekstChar"/>
    <w:uiPriority w:val="99"/>
    <w:semiHidden/>
    <w:unhideWhenUsed/>
    <w:rsid w:val="006F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427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9048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anko.nl/voorwaarden" TargetMode="External"/><Relationship Id="rId17" Type="http://schemas.openxmlformats.org/officeDocument/2006/relationships/hyperlink" Target="http://www.degeschillencommissie.nl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anko.n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hyperlink" Target="http://www.degeschillencommissie.nl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info@anko.n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07F41-E66E-47F5-BC29-13CBA908B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5CB497D9.dotm</Template>
  <TotalTime>10</TotalTime>
  <Pages>3</Pages>
  <Words>2102</Words>
  <Characters>11562</Characters>
  <Application>Microsoft Office Word</Application>
  <DocSecurity>0</DocSecurity>
  <Lines>96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bosworX BV</Company>
  <LinksUpToDate>false</LinksUpToDate>
  <CharactersWithSpaces>13637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de Lange</dc:creator>
  <cp:lastModifiedBy>Ingrid de Lange</cp:lastModifiedBy>
  <cp:revision>9</cp:revision>
  <dcterms:created xsi:type="dcterms:W3CDTF">2015-08-24T09:21:00Z</dcterms:created>
  <dcterms:modified xsi:type="dcterms:W3CDTF">2015-12-14T12:47:00Z</dcterms:modified>
</cp:coreProperties>
</file>